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462F56" w:rsidP="006A5DF1">
      <w:pPr>
        <w:spacing w:after="240"/>
        <w:jc w:val="right"/>
        <w:rPr>
          <w:sz w:val="22"/>
          <w:szCs w:val="22"/>
        </w:rPr>
      </w:pPr>
      <w:r w:rsidRPr="00462F56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A65A1D">
        <w:rPr>
          <w:sz w:val="22"/>
          <w:szCs w:val="22"/>
        </w:rPr>
        <w:t>2020-12-14</w:t>
      </w:r>
    </w:p>
    <w:p w:rsidR="006A5DF1" w:rsidRPr="00D91931" w:rsidRDefault="00462F56" w:rsidP="006A5DF1">
      <w:pPr>
        <w:rPr>
          <w:b/>
          <w:bCs/>
          <w:sz w:val="22"/>
          <w:szCs w:val="22"/>
        </w:rPr>
      </w:pPr>
      <w:r w:rsidRPr="00462F56">
        <w:rPr>
          <w:b/>
          <w:bCs/>
          <w:sz w:val="22"/>
          <w:szCs w:val="22"/>
        </w:rPr>
        <w:t>GMINA NIEPOŁOMICE</w:t>
      </w:r>
    </w:p>
    <w:p w:rsidR="006A5DF1" w:rsidRPr="00BD5546" w:rsidRDefault="00462F56" w:rsidP="006A5DF1">
      <w:pPr>
        <w:rPr>
          <w:sz w:val="22"/>
          <w:szCs w:val="22"/>
        </w:rPr>
      </w:pPr>
      <w:r w:rsidRPr="00462F56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462F56">
        <w:rPr>
          <w:sz w:val="22"/>
          <w:szCs w:val="22"/>
        </w:rPr>
        <w:t>13</w:t>
      </w:r>
    </w:p>
    <w:p w:rsidR="006A5DF1" w:rsidRPr="00BD5546" w:rsidRDefault="00462F56" w:rsidP="006A5DF1">
      <w:pPr>
        <w:rPr>
          <w:sz w:val="22"/>
          <w:szCs w:val="22"/>
        </w:rPr>
      </w:pPr>
      <w:r w:rsidRPr="00462F56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462F56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93E25">
        <w:rPr>
          <w:bCs/>
          <w:sz w:val="22"/>
          <w:szCs w:val="22"/>
        </w:rPr>
        <w:t>ZP.271.19.2020.48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2F56" w:rsidRPr="00462F5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62F56" w:rsidRPr="00462F56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2F56" w:rsidRPr="00462F56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62F56" w:rsidRPr="00462F56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62F56" w:rsidRPr="00462F56">
        <w:rPr>
          <w:sz w:val="22"/>
          <w:szCs w:val="22"/>
        </w:rPr>
        <w:t>(</w:t>
      </w:r>
      <w:proofErr w:type="spellStart"/>
      <w:r w:rsidR="00462F56" w:rsidRPr="00462F56">
        <w:rPr>
          <w:sz w:val="22"/>
          <w:szCs w:val="22"/>
        </w:rPr>
        <w:t>t.j</w:t>
      </w:r>
      <w:proofErr w:type="spellEnd"/>
      <w:r w:rsidR="00462F56" w:rsidRPr="00462F56">
        <w:rPr>
          <w:sz w:val="22"/>
          <w:szCs w:val="22"/>
        </w:rPr>
        <w:t xml:space="preserve">. </w:t>
      </w:r>
      <w:proofErr w:type="spellStart"/>
      <w:r w:rsidR="00462F56" w:rsidRPr="00462F56">
        <w:rPr>
          <w:sz w:val="22"/>
          <w:szCs w:val="22"/>
        </w:rPr>
        <w:t>Dz.U</w:t>
      </w:r>
      <w:proofErr w:type="spellEnd"/>
      <w:r w:rsidR="00462F56" w:rsidRPr="00462F56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62F56" w:rsidRPr="006A5DF1" w:rsidTr="00862EEB">
        <w:tc>
          <w:tcPr>
            <w:tcW w:w="9356" w:type="dxa"/>
            <w:shd w:val="clear" w:color="auto" w:fill="auto"/>
          </w:tcPr>
          <w:p w:rsidR="00462F56" w:rsidRPr="00A65A1D" w:rsidRDefault="00462F56" w:rsidP="00862EEB">
            <w:pPr>
              <w:ind w:left="30" w:right="-72"/>
              <w:jc w:val="both"/>
            </w:pPr>
            <w:r w:rsidRPr="00A65A1D">
              <w:t>Proszę o wskazanie poprawnych średnic kamiennych kul symbolizujących planety</w:t>
            </w:r>
          </w:p>
          <w:p w:rsidR="00462F56" w:rsidRPr="00A65A1D" w:rsidRDefault="00462F56" w:rsidP="00862EEB">
            <w:pPr>
              <w:ind w:left="30" w:right="-72"/>
              <w:jc w:val="both"/>
            </w:pPr>
            <w:r w:rsidRPr="00A65A1D">
              <w:t>układu słonecznego, ponieważ wymiary podane w karcie katalogowej różnią się od</w:t>
            </w:r>
          </w:p>
          <w:p w:rsidR="00462F56" w:rsidRPr="00A65A1D" w:rsidRDefault="00462F56" w:rsidP="00862EEB">
            <w:pPr>
              <w:ind w:left="30" w:right="-72"/>
              <w:jc w:val="both"/>
            </w:pPr>
            <w:r w:rsidRPr="00A65A1D">
              <w:t xml:space="preserve">tych wrysowanych i opisanych na rysunku ZO3 </w:t>
            </w:r>
            <w:r w:rsidR="00793E25" w:rsidRPr="00A65A1D">
              <w:t>–</w:t>
            </w:r>
            <w:r w:rsidRPr="00A65A1D">
              <w:t xml:space="preserve"> PZT</w:t>
            </w:r>
            <w:r w:rsidR="00793E25" w:rsidRPr="00A65A1D">
              <w:t>.</w:t>
            </w:r>
          </w:p>
          <w:p w:rsidR="00793E25" w:rsidRPr="00A65A1D" w:rsidRDefault="00793E25" w:rsidP="00862EEB">
            <w:pPr>
              <w:ind w:left="30" w:right="-72"/>
              <w:jc w:val="both"/>
            </w:pPr>
          </w:p>
          <w:p w:rsidR="00462F56" w:rsidRPr="00A65A1D" w:rsidRDefault="00462F56" w:rsidP="00862EEB">
            <w:pPr>
              <w:spacing w:after="40"/>
              <w:ind w:left="30" w:right="-72"/>
              <w:rPr>
                <w:b/>
                <w:bCs/>
              </w:rPr>
            </w:pPr>
            <w:r w:rsidRPr="00A65A1D">
              <w:rPr>
                <w:b/>
                <w:bCs/>
              </w:rPr>
              <w:t>Stanowisko (wyjaśnienie) Zamawiającego: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Podaję prawidłowe wymiary kamiennych kul w skali 1: 100  000: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Merkury – 5 cm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Wenus – 12 cm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Ziemia – 12,7 cm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Mars – 6,8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Jowisz – 140 cm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Saturn – 116,5 cm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Uran – 50,7 cm</w:t>
            </w:r>
          </w:p>
          <w:p w:rsidR="00A65A1D" w:rsidRPr="00A65A1D" w:rsidRDefault="00A65A1D" w:rsidP="00A65A1D">
            <w:pPr>
              <w:spacing w:line="360" w:lineRule="auto"/>
            </w:pPr>
            <w:r w:rsidRPr="00A65A1D">
              <w:t>Neptun – 49 cm</w:t>
            </w:r>
          </w:p>
          <w:p w:rsidR="00A65A1D" w:rsidRPr="00A65A1D" w:rsidRDefault="00A65A1D" w:rsidP="00A65A1D">
            <w:pPr>
              <w:spacing w:after="40"/>
              <w:ind w:left="30" w:right="-72"/>
              <w:rPr>
                <w:b/>
                <w:bCs/>
              </w:rPr>
            </w:pPr>
            <w:r w:rsidRPr="00A65A1D">
              <w:t>Średnica betonowego okręgu symbolizującego słońce – 14 metrów</w:t>
            </w:r>
          </w:p>
          <w:p w:rsidR="00462F56" w:rsidRPr="00A65A1D" w:rsidRDefault="00462F56" w:rsidP="00793E25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93E2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28D" w:rsidRDefault="00F9328D">
      <w:r>
        <w:separator/>
      </w:r>
    </w:p>
  </w:endnote>
  <w:endnote w:type="continuationSeparator" w:id="0">
    <w:p w:rsidR="00F9328D" w:rsidRDefault="00F93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7512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7512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65A1D" w:rsidRPr="00A65A1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28D" w:rsidRDefault="00F9328D">
      <w:r>
        <w:separator/>
      </w:r>
    </w:p>
  </w:footnote>
  <w:footnote w:type="continuationSeparator" w:id="0">
    <w:p w:rsidR="00F9328D" w:rsidRDefault="00F932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56" w:rsidRDefault="00462F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E25" w:rsidRDefault="00975128" w:rsidP="00793E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793E25" w:rsidRDefault="00793E25" w:rsidP="00793E25">
    <w:pPr>
      <w:pStyle w:val="Nagwek"/>
    </w:pPr>
  </w:p>
  <w:p w:rsidR="00462F56" w:rsidRDefault="00462F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F56" w:rsidRDefault="00462F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F56"/>
    <w:rsid w:val="00031374"/>
    <w:rsid w:val="000A1097"/>
    <w:rsid w:val="000E2A8F"/>
    <w:rsid w:val="0012774F"/>
    <w:rsid w:val="00144B7A"/>
    <w:rsid w:val="00180C6E"/>
    <w:rsid w:val="00462F5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3E25"/>
    <w:rsid w:val="007D7198"/>
    <w:rsid w:val="00870F9F"/>
    <w:rsid w:val="00897AB0"/>
    <w:rsid w:val="008A3553"/>
    <w:rsid w:val="00975128"/>
    <w:rsid w:val="00A65A1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9328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5128"/>
  </w:style>
  <w:style w:type="paragraph" w:styleId="Nagwek1">
    <w:name w:val="heading 1"/>
    <w:basedOn w:val="Normalny"/>
    <w:next w:val="Normalny"/>
    <w:qFormat/>
    <w:rsid w:val="0097512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7512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751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7512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5128"/>
  </w:style>
  <w:style w:type="paragraph" w:styleId="Tekstpodstawowywcity">
    <w:name w:val="Body Text Indent"/>
    <w:basedOn w:val="Normalny"/>
    <w:rsid w:val="0097512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7512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7512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75128"/>
    <w:rPr>
      <w:sz w:val="28"/>
    </w:rPr>
  </w:style>
  <w:style w:type="paragraph" w:styleId="Tekstpodstawowywcity3">
    <w:name w:val="Body Text Indent 3"/>
    <w:basedOn w:val="Normalny"/>
    <w:rsid w:val="0097512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793E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2020-12-14T12:31:00Z</cp:lastPrinted>
  <dcterms:created xsi:type="dcterms:W3CDTF">2020-12-14T12:31:00Z</dcterms:created>
  <dcterms:modified xsi:type="dcterms:W3CDTF">2020-12-14T12:31:00Z</dcterms:modified>
</cp:coreProperties>
</file>