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707E9">
      <w:pPr>
        <w:spacing w:line="360" w:lineRule="auto"/>
        <w:rPr>
          <w:b/>
          <w:bCs/>
          <w:color w:val="000000"/>
          <w:sz w:val="24"/>
        </w:rPr>
      </w:pPr>
      <w:r w:rsidRPr="006707E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707E9">
      <w:pPr>
        <w:spacing w:line="360" w:lineRule="auto"/>
        <w:rPr>
          <w:color w:val="000000"/>
          <w:sz w:val="24"/>
        </w:rPr>
      </w:pPr>
      <w:r w:rsidRPr="006707E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707E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707E9">
      <w:pPr>
        <w:spacing w:line="360" w:lineRule="auto"/>
        <w:rPr>
          <w:color w:val="000000"/>
          <w:sz w:val="24"/>
        </w:rPr>
      </w:pPr>
      <w:r w:rsidRPr="006707E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707E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707E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707E9" w:rsidRPr="006707E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707E9" w:rsidRPr="006707E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707E9" w:rsidRPr="006707E9">
        <w:rPr>
          <w:b/>
          <w:color w:val="000000"/>
          <w:sz w:val="24"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  <w:r w:rsidR="000A62D4">
        <w:rPr>
          <w:color w:val="000000"/>
          <w:sz w:val="24"/>
        </w:rPr>
        <w:t xml:space="preserve">, spr. nr rej. </w:t>
      </w:r>
      <w:r w:rsidR="000A62D4" w:rsidRPr="000A62D4">
        <w:rPr>
          <w:b/>
          <w:color w:val="000000"/>
          <w:sz w:val="24"/>
        </w:rPr>
        <w:t>ZP/D-73/A/20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707E9" w:rsidTr="00DD65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707E9" w:rsidRDefault="006707E9" w:rsidP="00DD65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707E9">
              <w:rPr>
                <w:b/>
                <w:sz w:val="24"/>
              </w:rPr>
              <w:t>LF Sp. z o.o. Sp.k</w:t>
            </w:r>
          </w:p>
          <w:p w:rsidR="006707E9" w:rsidRDefault="006707E9" w:rsidP="00DD65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707E9">
              <w:rPr>
                <w:b/>
                <w:sz w:val="24"/>
              </w:rPr>
              <w:t>43-155</w:t>
            </w:r>
            <w:r>
              <w:rPr>
                <w:b/>
                <w:sz w:val="24"/>
              </w:rPr>
              <w:t xml:space="preserve"> </w:t>
            </w:r>
            <w:r w:rsidRPr="006707E9">
              <w:rPr>
                <w:b/>
                <w:sz w:val="24"/>
              </w:rPr>
              <w:t>Bieruń</w:t>
            </w:r>
          </w:p>
          <w:p w:rsidR="006707E9" w:rsidRDefault="006707E9" w:rsidP="00DD65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707E9">
              <w:rPr>
                <w:b/>
                <w:sz w:val="24"/>
              </w:rPr>
              <w:t>M</w:t>
            </w:r>
            <w:r w:rsidR="000A62D4">
              <w:rPr>
                <w:b/>
                <w:sz w:val="24"/>
              </w:rPr>
              <w:t>arg</w:t>
            </w:r>
            <w:r w:rsidRPr="006707E9">
              <w:rPr>
                <w:b/>
                <w:sz w:val="24"/>
              </w:rPr>
              <w:t>lowa</w:t>
            </w:r>
            <w:r>
              <w:rPr>
                <w:b/>
                <w:sz w:val="24"/>
              </w:rPr>
              <w:t xml:space="preserve"> </w:t>
            </w:r>
            <w:r w:rsidRPr="006707E9">
              <w:rPr>
                <w:b/>
                <w:sz w:val="24"/>
              </w:rPr>
              <w:t>1</w:t>
            </w:r>
          </w:p>
          <w:p w:rsidR="006707E9" w:rsidRDefault="006707E9" w:rsidP="00DD65E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707E9">
              <w:rPr>
                <w:b/>
                <w:sz w:val="24"/>
              </w:rPr>
              <w:t>12 484.50 zł</w:t>
            </w:r>
          </w:p>
          <w:p w:rsidR="006707E9" w:rsidRPr="00253031" w:rsidRDefault="006707E9" w:rsidP="00DD65E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707E9" w:rsidRDefault="006707E9" w:rsidP="00DD65E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707E9">
              <w:rPr>
                <w:sz w:val="24"/>
              </w:rPr>
              <w:t xml:space="preserve">Wybrana oferta jest ofertą najkorzystniejszą, a jednocześnie jedyną złożoną w przedmiotowym postępowaniu. Oferta ta spełnia wymagania określone w SIWZ i nie podlega odrzuceniu, a w wyniku przeprowadzonej oceny </w:t>
            </w:r>
            <w:bookmarkStart w:id="0" w:name="_GoBack"/>
            <w:r w:rsidRPr="006707E9">
              <w:rPr>
                <w:sz w:val="24"/>
              </w:rPr>
              <w:t xml:space="preserve">oferta przedmiotowego wykonawcy </w:t>
            </w:r>
            <w:bookmarkEnd w:id="0"/>
            <w:r w:rsidRPr="006707E9">
              <w:rPr>
                <w:sz w:val="24"/>
              </w:rPr>
              <w:t>otrzymała liczbę punktów - 100,00.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2552"/>
        <w:gridCol w:w="850"/>
        <w:gridCol w:w="1134"/>
        <w:gridCol w:w="1559"/>
        <w:gridCol w:w="1418"/>
        <w:gridCol w:w="1276"/>
      </w:tblGrid>
      <w:tr w:rsidR="000A62D4" w:rsidRPr="00C63DA0" w:rsidTr="000A62D4">
        <w:tc>
          <w:tcPr>
            <w:tcW w:w="889" w:type="dxa"/>
            <w:shd w:val="clear" w:color="auto" w:fill="auto"/>
            <w:vAlign w:val="center"/>
          </w:tcPr>
          <w:p w:rsidR="000A62D4" w:rsidRPr="00C63DA0" w:rsidRDefault="000A62D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A62D4" w:rsidRPr="00C63DA0" w:rsidRDefault="000A62D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A62D4" w:rsidRPr="00C63DA0" w:rsidRDefault="000A62D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62D4" w:rsidRPr="00C63DA0" w:rsidRDefault="000A62D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7E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62D4" w:rsidRPr="00C63DA0" w:rsidRDefault="000A62D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7E9">
              <w:rPr>
                <w:rFonts w:ascii="Times New Roman" w:hAnsi="Times New Roman" w:cs="Times New Roman"/>
                <w:sz w:val="18"/>
                <w:szCs w:val="18"/>
              </w:rPr>
              <w:t>Moc wrzeciona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62D4" w:rsidRPr="00C63DA0" w:rsidRDefault="000A62D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7E9">
              <w:rPr>
                <w:rFonts w:ascii="Times New Roman" w:hAnsi="Times New Roman" w:cs="Times New Roman"/>
                <w:sz w:val="18"/>
                <w:szCs w:val="18"/>
              </w:rPr>
              <w:t>Moment siły silników krokowych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62D4" w:rsidRPr="00C63DA0" w:rsidRDefault="000A62D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7E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62D4" w:rsidRPr="00C63DA0" w:rsidRDefault="000A62D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A62D4" w:rsidRPr="00C63DA0" w:rsidTr="000A62D4">
        <w:tc>
          <w:tcPr>
            <w:tcW w:w="889" w:type="dxa"/>
            <w:shd w:val="clear" w:color="auto" w:fill="auto"/>
            <w:vAlign w:val="center"/>
          </w:tcPr>
          <w:p w:rsidR="000A62D4" w:rsidRPr="00C63DA0" w:rsidRDefault="000A62D4" w:rsidP="00DD65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7E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A62D4" w:rsidRPr="00C63DA0" w:rsidRDefault="000A62D4" w:rsidP="00DD65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7E9">
              <w:rPr>
                <w:rFonts w:ascii="Times New Roman" w:hAnsi="Times New Roman" w:cs="Times New Roman"/>
                <w:bCs/>
                <w:sz w:val="18"/>
                <w:szCs w:val="18"/>
              </w:rPr>
              <w:t>LF Sp. z o.o. Sp.k</w:t>
            </w:r>
          </w:p>
          <w:p w:rsidR="000A62D4" w:rsidRPr="00C63DA0" w:rsidRDefault="000A62D4" w:rsidP="00DD65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Marg</w:t>
            </w:r>
            <w:r w:rsidRPr="006707E9">
              <w:rPr>
                <w:rFonts w:ascii="Times New Roman" w:hAnsi="Times New Roman" w:cs="Times New Roman"/>
                <w:bCs/>
                <w:sz w:val="18"/>
                <w:szCs w:val="18"/>
              </w:rPr>
              <w:t>lowa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07E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A62D4" w:rsidRPr="00C63DA0" w:rsidRDefault="000A62D4" w:rsidP="00DD65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7E9">
              <w:rPr>
                <w:rFonts w:ascii="Times New Roman" w:hAnsi="Times New Roman" w:cs="Times New Roman"/>
                <w:bCs/>
                <w:sz w:val="18"/>
                <w:szCs w:val="18"/>
              </w:rPr>
              <w:t>43-155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07E9">
              <w:rPr>
                <w:rFonts w:ascii="Times New Roman" w:hAnsi="Times New Roman" w:cs="Times New Roman"/>
                <w:bCs/>
                <w:sz w:val="18"/>
                <w:szCs w:val="18"/>
              </w:rPr>
              <w:t>Bieruń</w:t>
            </w:r>
          </w:p>
          <w:p w:rsidR="000A62D4" w:rsidRPr="00C63DA0" w:rsidRDefault="000A62D4" w:rsidP="00DD65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707E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62D4" w:rsidRPr="00C63DA0" w:rsidRDefault="000A62D4" w:rsidP="00DD65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7E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62D4" w:rsidRPr="00C63DA0" w:rsidRDefault="000A62D4" w:rsidP="00DD65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7E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6707E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62D4" w:rsidRPr="00C63DA0" w:rsidRDefault="000A62D4" w:rsidP="00DD65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7E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6707E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62D4" w:rsidRPr="00C63DA0" w:rsidRDefault="000A62D4" w:rsidP="00DD65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Pr="006707E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62D4" w:rsidRPr="00C63DA0" w:rsidRDefault="000A62D4" w:rsidP="00DD65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r w:rsidRPr="006707E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707E9">
      <w:pPr>
        <w:pStyle w:val="Nagwek"/>
        <w:tabs>
          <w:tab w:val="clear" w:pos="4536"/>
        </w:tabs>
        <w:jc w:val="both"/>
        <w:rPr>
          <w:sz w:val="24"/>
        </w:rPr>
      </w:pPr>
      <w:r w:rsidRPr="006707E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6707E9">
        <w:rPr>
          <w:sz w:val="24"/>
        </w:rPr>
        <w:t>2020-12-10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F1C" w:rsidRDefault="00BA7F1C">
      <w:r>
        <w:separator/>
      </w:r>
    </w:p>
  </w:endnote>
  <w:endnote w:type="continuationSeparator" w:id="0">
    <w:p w:rsidR="00BA7F1C" w:rsidRDefault="00BA7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7E9" w:rsidRDefault="006707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A62D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A62D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7E9" w:rsidRDefault="00670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F1C" w:rsidRDefault="00BA7F1C">
      <w:r>
        <w:separator/>
      </w:r>
    </w:p>
  </w:footnote>
  <w:footnote w:type="continuationSeparator" w:id="0">
    <w:p w:rsidR="00BA7F1C" w:rsidRDefault="00BA7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7E9" w:rsidRDefault="00670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7E9" w:rsidRDefault="000A62D4">
    <w:pPr>
      <w:pStyle w:val="Nagwek"/>
    </w:pPr>
    <w:r w:rsidRPr="007C10F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7E9" w:rsidRDefault="006707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7F1C"/>
    <w:rsid w:val="000A62D4"/>
    <w:rsid w:val="00140696"/>
    <w:rsid w:val="00253031"/>
    <w:rsid w:val="00377700"/>
    <w:rsid w:val="005C147E"/>
    <w:rsid w:val="006707E9"/>
    <w:rsid w:val="007118AF"/>
    <w:rsid w:val="007124E4"/>
    <w:rsid w:val="00745012"/>
    <w:rsid w:val="0087722C"/>
    <w:rsid w:val="00987E41"/>
    <w:rsid w:val="00BA7F1C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C9E3C3"/>
  <w15:chartTrackingRefBased/>
  <w15:docId w15:val="{582E35D1-E3C9-4178-8AE5-510D9FE2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A62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A62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2020-12-10T13:32:00Z</cp:lastPrinted>
  <dcterms:created xsi:type="dcterms:W3CDTF">2020-12-10T13:32:00Z</dcterms:created>
  <dcterms:modified xsi:type="dcterms:W3CDTF">2020-12-10T13:32:00Z</dcterms:modified>
</cp:coreProperties>
</file>