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6988E4" w14:textId="5552FB9E" w:rsidR="001A443E" w:rsidRDefault="003A493D" w:rsidP="001A443E">
      <w:pPr>
        <w:jc w:val="right"/>
        <w:rPr>
          <w:b/>
          <w:bCs/>
          <w:sz w:val="24"/>
        </w:rPr>
      </w:pPr>
      <w:r w:rsidRPr="003A493D">
        <w:rPr>
          <w:sz w:val="24"/>
        </w:rPr>
        <w:t>Poznań</w:t>
      </w:r>
      <w:r w:rsidR="001A443E">
        <w:rPr>
          <w:sz w:val="24"/>
        </w:rPr>
        <w:t xml:space="preserve"> dnia: </w:t>
      </w:r>
      <w:r w:rsidRPr="003A493D">
        <w:rPr>
          <w:sz w:val="24"/>
        </w:rPr>
        <w:t>2020-12-0</w:t>
      </w:r>
      <w:r w:rsidR="00705498">
        <w:rPr>
          <w:sz w:val="24"/>
        </w:rPr>
        <w:t>9</w:t>
      </w:r>
    </w:p>
    <w:p w14:paraId="73B55882" w14:textId="77777777" w:rsidR="001A443E" w:rsidRDefault="001A443E" w:rsidP="00A80738">
      <w:pPr>
        <w:rPr>
          <w:b/>
          <w:bCs/>
          <w:sz w:val="24"/>
        </w:rPr>
      </w:pPr>
    </w:p>
    <w:p w14:paraId="0F117096" w14:textId="77777777" w:rsidR="001A443E" w:rsidRDefault="001A443E" w:rsidP="00A80738">
      <w:pPr>
        <w:rPr>
          <w:b/>
          <w:bCs/>
          <w:sz w:val="24"/>
        </w:rPr>
      </w:pPr>
    </w:p>
    <w:p w14:paraId="2B18D9A0" w14:textId="77777777" w:rsidR="003A493D" w:rsidRPr="003A493D" w:rsidRDefault="003A493D" w:rsidP="0018613E">
      <w:pPr>
        <w:spacing w:after="40"/>
        <w:rPr>
          <w:b/>
          <w:bCs/>
          <w:sz w:val="24"/>
        </w:rPr>
      </w:pPr>
      <w:r w:rsidRPr="003A493D">
        <w:rPr>
          <w:b/>
          <w:bCs/>
          <w:sz w:val="24"/>
        </w:rPr>
        <w:t>Szpital Wojewódzki w Poznaniu</w:t>
      </w:r>
    </w:p>
    <w:p w14:paraId="73618C44" w14:textId="77777777" w:rsidR="00A80738" w:rsidRDefault="003A493D" w:rsidP="0018613E">
      <w:pPr>
        <w:spacing w:after="40"/>
        <w:rPr>
          <w:b/>
          <w:bCs/>
          <w:sz w:val="24"/>
        </w:rPr>
      </w:pPr>
      <w:r w:rsidRPr="003A493D">
        <w:rPr>
          <w:b/>
          <w:bCs/>
          <w:sz w:val="24"/>
        </w:rPr>
        <w:t>Dział Zamówień Publicznych</w:t>
      </w:r>
    </w:p>
    <w:p w14:paraId="004EEEF0" w14:textId="7F1961BA" w:rsidR="00A80738" w:rsidRPr="0018613E" w:rsidRDefault="00705498" w:rsidP="00A80738">
      <w:pPr>
        <w:rPr>
          <w:bCs/>
          <w:sz w:val="24"/>
        </w:rPr>
      </w:pPr>
      <w:r>
        <w:rPr>
          <w:bCs/>
          <w:sz w:val="24"/>
        </w:rPr>
        <w:t xml:space="preserve">ul. </w:t>
      </w:r>
      <w:r w:rsidR="003A493D" w:rsidRPr="003A493D">
        <w:rPr>
          <w:bCs/>
          <w:sz w:val="24"/>
        </w:rPr>
        <w:t>Juraszów</w:t>
      </w:r>
      <w:r w:rsidR="00A80738" w:rsidRPr="0018613E">
        <w:rPr>
          <w:bCs/>
          <w:sz w:val="24"/>
        </w:rPr>
        <w:t xml:space="preserve"> </w:t>
      </w:r>
      <w:r w:rsidR="003A493D" w:rsidRPr="003A493D">
        <w:rPr>
          <w:bCs/>
          <w:sz w:val="24"/>
        </w:rPr>
        <w:t>7/19</w:t>
      </w:r>
    </w:p>
    <w:p w14:paraId="6F3125C1" w14:textId="77777777" w:rsidR="00A80738" w:rsidRPr="0018613E" w:rsidRDefault="003A493D" w:rsidP="00A80738">
      <w:pPr>
        <w:rPr>
          <w:bCs/>
          <w:sz w:val="24"/>
        </w:rPr>
      </w:pPr>
      <w:r w:rsidRPr="003A493D">
        <w:rPr>
          <w:bCs/>
          <w:sz w:val="24"/>
        </w:rPr>
        <w:t>60-479</w:t>
      </w:r>
      <w:r w:rsidR="00A80738" w:rsidRPr="0018613E">
        <w:rPr>
          <w:bCs/>
          <w:sz w:val="24"/>
        </w:rPr>
        <w:t xml:space="preserve"> </w:t>
      </w:r>
      <w:r w:rsidRPr="003A493D">
        <w:rPr>
          <w:bCs/>
          <w:sz w:val="24"/>
        </w:rPr>
        <w:t>Poznań</w:t>
      </w:r>
    </w:p>
    <w:p w14:paraId="4B8262A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0EE34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32E3E1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D5CFF95" w14:textId="77777777"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A493D" w:rsidRPr="003A493D">
        <w:rPr>
          <w:b/>
          <w:sz w:val="24"/>
          <w:szCs w:val="24"/>
        </w:rPr>
        <w:t>SZW/DZP/62/2020</w:t>
      </w:r>
      <w:r w:rsidR="00A80738">
        <w:rPr>
          <w:sz w:val="24"/>
        </w:rPr>
        <w:tab/>
        <w:t xml:space="preserve"> </w:t>
      </w:r>
    </w:p>
    <w:p w14:paraId="73C5F6F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9FEA5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EE2DF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669AE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C5143B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49ECAD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AD8AFBD" w14:textId="77777777"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A493D" w:rsidRPr="003A493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05DAB563" w14:textId="77777777" w:rsidR="00CB5EDB" w:rsidRPr="00490DC0" w:rsidRDefault="003A493D" w:rsidP="00CB5EDB">
      <w:pPr>
        <w:pStyle w:val="Tekstpodstawowywcity"/>
        <w:spacing w:before="120" w:after="240"/>
        <w:ind w:firstLine="0"/>
        <w:jc w:val="center"/>
      </w:pPr>
      <w:r w:rsidRPr="003A493D">
        <w:rPr>
          <w:b/>
        </w:rPr>
        <w:t xml:space="preserve">Przeglądy techniczne i naprawy aparatury medycznej, tomografu komputerowego firmy GE Healthcare oraz urządzeń peryferyjnych i </w:t>
      </w:r>
      <w:proofErr w:type="spellStart"/>
      <w:r w:rsidRPr="003A493D">
        <w:rPr>
          <w:b/>
        </w:rPr>
        <w:t>angiografu</w:t>
      </w:r>
      <w:proofErr w:type="spellEnd"/>
      <w:r w:rsidRPr="003A493D">
        <w:rPr>
          <w:b/>
        </w:rPr>
        <w:t xml:space="preserve"> firmy Siemens</w:t>
      </w:r>
    </w:p>
    <w:p w14:paraId="326D54A2" w14:textId="77777777"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3A493D" w:rsidRPr="003A493D">
        <w:rPr>
          <w:sz w:val="24"/>
          <w:szCs w:val="24"/>
        </w:rPr>
        <w:t>(</w:t>
      </w:r>
      <w:proofErr w:type="spellStart"/>
      <w:r w:rsidR="003A493D" w:rsidRPr="003A493D">
        <w:rPr>
          <w:sz w:val="24"/>
          <w:szCs w:val="24"/>
        </w:rPr>
        <w:t>t.j</w:t>
      </w:r>
      <w:proofErr w:type="spellEnd"/>
      <w:r w:rsidR="003A493D" w:rsidRPr="003A493D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14:paraId="27549123" w14:textId="134A9F56"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705498">
        <w:rPr>
          <w:sz w:val="24"/>
          <w:szCs w:val="24"/>
        </w:rPr>
        <w:t>08.12.2020 r.</w:t>
      </w:r>
      <w:r w:rsidRPr="00FF4AB1">
        <w:rPr>
          <w:sz w:val="24"/>
          <w:szCs w:val="24"/>
        </w:rPr>
        <w:t xml:space="preserve"> o godz.</w:t>
      </w:r>
      <w:r w:rsidR="00705498">
        <w:rPr>
          <w:sz w:val="24"/>
          <w:szCs w:val="24"/>
        </w:rPr>
        <w:t xml:space="preserve"> 10:00</w:t>
      </w:r>
    </w:p>
    <w:p w14:paraId="7250ADB9" w14:textId="77777777"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A493D" w:rsidRPr="006646D9" w14:paraId="6893F622" w14:textId="77777777" w:rsidTr="006B2589">
        <w:trPr>
          <w:trHeight w:val="70"/>
        </w:trPr>
        <w:tc>
          <w:tcPr>
            <w:tcW w:w="9214" w:type="dxa"/>
          </w:tcPr>
          <w:p w14:paraId="1C259363" w14:textId="77777777" w:rsidR="003A493D" w:rsidRPr="00A3048A" w:rsidRDefault="003A493D" w:rsidP="006B258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A493D">
              <w:rPr>
                <w:sz w:val="24"/>
                <w:szCs w:val="24"/>
              </w:rPr>
              <w:t>części 1 zamówienia w wysokości 313 200.00 zł brutto;</w:t>
            </w:r>
          </w:p>
        </w:tc>
      </w:tr>
      <w:tr w:rsidR="003A493D" w:rsidRPr="006646D9" w14:paraId="00B6324B" w14:textId="77777777" w:rsidTr="006B2589">
        <w:trPr>
          <w:trHeight w:val="70"/>
        </w:trPr>
        <w:tc>
          <w:tcPr>
            <w:tcW w:w="9214" w:type="dxa"/>
          </w:tcPr>
          <w:p w14:paraId="0F5666E6" w14:textId="77777777" w:rsidR="003A493D" w:rsidRPr="00A3048A" w:rsidRDefault="003A493D" w:rsidP="006B258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A493D">
              <w:rPr>
                <w:sz w:val="24"/>
                <w:szCs w:val="24"/>
              </w:rPr>
              <w:t>części 2 zamówienia w wysokości 12 960.00 zł brutto;</w:t>
            </w:r>
          </w:p>
        </w:tc>
      </w:tr>
      <w:tr w:rsidR="003A493D" w:rsidRPr="006646D9" w14:paraId="5D3901FF" w14:textId="77777777" w:rsidTr="006B2589">
        <w:trPr>
          <w:trHeight w:val="70"/>
        </w:trPr>
        <w:tc>
          <w:tcPr>
            <w:tcW w:w="9214" w:type="dxa"/>
          </w:tcPr>
          <w:p w14:paraId="68B40537" w14:textId="77777777" w:rsidR="003A493D" w:rsidRPr="00A3048A" w:rsidRDefault="003A493D" w:rsidP="006B258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A493D">
              <w:rPr>
                <w:sz w:val="24"/>
                <w:szCs w:val="24"/>
              </w:rPr>
              <w:t>części 3 zamówienia w wysokości 46 440.00 zł brutto;</w:t>
            </w:r>
          </w:p>
        </w:tc>
      </w:tr>
      <w:tr w:rsidR="003A493D" w:rsidRPr="006646D9" w14:paraId="18372B3C" w14:textId="77777777" w:rsidTr="006B2589">
        <w:trPr>
          <w:trHeight w:val="70"/>
        </w:trPr>
        <w:tc>
          <w:tcPr>
            <w:tcW w:w="9214" w:type="dxa"/>
          </w:tcPr>
          <w:p w14:paraId="6F0E71F8" w14:textId="77777777" w:rsidR="003A493D" w:rsidRPr="00A3048A" w:rsidRDefault="003A493D" w:rsidP="006B258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A493D">
              <w:rPr>
                <w:sz w:val="24"/>
                <w:szCs w:val="24"/>
              </w:rPr>
              <w:t>części 4 zamówienia w wysokości 46 440.00 zł brutto;</w:t>
            </w:r>
          </w:p>
        </w:tc>
      </w:tr>
      <w:tr w:rsidR="003A493D" w:rsidRPr="006646D9" w14:paraId="00733AE5" w14:textId="77777777" w:rsidTr="006B2589">
        <w:trPr>
          <w:trHeight w:val="70"/>
        </w:trPr>
        <w:tc>
          <w:tcPr>
            <w:tcW w:w="9214" w:type="dxa"/>
          </w:tcPr>
          <w:p w14:paraId="17826541" w14:textId="77777777" w:rsidR="003A493D" w:rsidRPr="00A3048A" w:rsidRDefault="003A493D" w:rsidP="006B258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A493D">
              <w:rPr>
                <w:sz w:val="24"/>
                <w:szCs w:val="24"/>
              </w:rPr>
              <w:t>części 5 zamówienia w wysokości 174 960.00 zł brutto;</w:t>
            </w:r>
          </w:p>
        </w:tc>
      </w:tr>
      <w:tr w:rsidR="003A493D" w:rsidRPr="006646D9" w14:paraId="279935BF" w14:textId="77777777" w:rsidTr="006B2589">
        <w:trPr>
          <w:trHeight w:val="70"/>
        </w:trPr>
        <w:tc>
          <w:tcPr>
            <w:tcW w:w="9214" w:type="dxa"/>
          </w:tcPr>
          <w:p w14:paraId="5FA71338" w14:textId="77777777" w:rsidR="003A493D" w:rsidRPr="00A3048A" w:rsidRDefault="003A493D" w:rsidP="006B258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A493D">
              <w:rPr>
                <w:sz w:val="24"/>
                <w:szCs w:val="24"/>
              </w:rPr>
              <w:t>części 6 zamówienia w wysokości 324 000.00 zł brutto;</w:t>
            </w:r>
          </w:p>
        </w:tc>
      </w:tr>
    </w:tbl>
    <w:p w14:paraId="3BAF9CA1" w14:textId="77777777"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134"/>
        <w:gridCol w:w="1418"/>
        <w:gridCol w:w="1134"/>
        <w:gridCol w:w="1417"/>
      </w:tblGrid>
      <w:tr w:rsidR="00C94D43" w:rsidRPr="00075CD0" w14:paraId="31B16533" w14:textId="77777777" w:rsidTr="00705498">
        <w:tc>
          <w:tcPr>
            <w:tcW w:w="824" w:type="dxa"/>
            <w:shd w:val="clear" w:color="auto" w:fill="auto"/>
            <w:vAlign w:val="center"/>
          </w:tcPr>
          <w:p w14:paraId="5B18A7D3" w14:textId="77777777"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EB3399" w14:textId="77777777"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14:paraId="69276EA3" w14:textId="77777777"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14:paraId="28CC5F4C" w14:textId="77777777"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14:paraId="4370B8A8" w14:textId="77777777"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9B475A" w14:textId="77777777" w:rsidR="00705498" w:rsidRDefault="00705498" w:rsidP="00075CD0">
            <w:pPr>
              <w:jc w:val="center"/>
            </w:pPr>
            <w:r>
              <w:t>K-1</w:t>
            </w:r>
          </w:p>
          <w:p w14:paraId="5668DAE6" w14:textId="334F707D" w:rsidR="00C94D43" w:rsidRPr="00CB5EDB" w:rsidRDefault="00C94D43" w:rsidP="00075CD0">
            <w:pPr>
              <w:jc w:val="center"/>
            </w:pPr>
            <w:r w:rsidRPr="00CB5EDB">
              <w:t>Cena oferty</w:t>
            </w:r>
            <w:r w:rsidR="00705498">
              <w:t xml:space="preserve"> brutto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4C5CFF9" w14:textId="77777777" w:rsidR="00C94D43" w:rsidRDefault="00705498" w:rsidP="00075CD0">
            <w:pPr>
              <w:jc w:val="center"/>
            </w:pPr>
            <w:r>
              <w:t>K-2</w:t>
            </w:r>
          </w:p>
          <w:p w14:paraId="0FA2898B" w14:textId="38EFB510" w:rsidR="00705498" w:rsidRPr="00CB5EDB" w:rsidRDefault="00705498" w:rsidP="00075CD0">
            <w:pPr>
              <w:jc w:val="center"/>
            </w:pPr>
            <w:r>
              <w:t>Autoryzacja producenta do serwisowania sprzętu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522FB9" w14:textId="77777777" w:rsidR="00705498" w:rsidRDefault="00705498" w:rsidP="00075CD0">
            <w:pPr>
              <w:jc w:val="center"/>
            </w:pPr>
            <w:r>
              <w:t>K-3</w:t>
            </w:r>
          </w:p>
          <w:p w14:paraId="698340C2" w14:textId="38FF704A" w:rsidR="00C94D43" w:rsidRPr="00CB5EDB" w:rsidRDefault="00C94D43" w:rsidP="00075CD0">
            <w:pPr>
              <w:jc w:val="center"/>
            </w:pPr>
            <w:r w:rsidRPr="00CB5EDB">
              <w:t>Okres gwarancji</w:t>
            </w:r>
            <w:r w:rsidR="00705498">
              <w:t xml:space="preserve"> po naprawie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4106DFA" w14:textId="77777777" w:rsidR="00C94D43" w:rsidRDefault="00705498" w:rsidP="00075CD0">
            <w:pPr>
              <w:jc w:val="center"/>
            </w:pPr>
            <w:r>
              <w:t>K-4</w:t>
            </w:r>
          </w:p>
          <w:p w14:paraId="6B583335" w14:textId="2DA95DAC" w:rsidR="00705498" w:rsidRPr="00CB5EDB" w:rsidRDefault="00705498" w:rsidP="00075CD0">
            <w:pPr>
              <w:jc w:val="center"/>
            </w:pPr>
            <w:r>
              <w:t>Czas reakcji Wykonawcy liczony od zgłoszenia naprawy do czasu wykonania diagnostyki uszkodzenia</w:t>
            </w:r>
          </w:p>
        </w:tc>
      </w:tr>
      <w:tr w:rsidR="003A493D" w:rsidRPr="00075CD0" w14:paraId="1DF8567B" w14:textId="77777777" w:rsidTr="00705498">
        <w:tc>
          <w:tcPr>
            <w:tcW w:w="824" w:type="dxa"/>
            <w:shd w:val="clear" w:color="auto" w:fill="auto"/>
            <w:vAlign w:val="center"/>
          </w:tcPr>
          <w:p w14:paraId="7D84338F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BAF394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2</w:t>
            </w:r>
          </w:p>
        </w:tc>
        <w:tc>
          <w:tcPr>
            <w:tcW w:w="2295" w:type="dxa"/>
            <w:shd w:val="clear" w:color="auto" w:fill="auto"/>
          </w:tcPr>
          <w:p w14:paraId="461F4DB5" w14:textId="77777777" w:rsidR="003A493D" w:rsidRPr="00CB5EDB" w:rsidRDefault="003A493D" w:rsidP="006B2589">
            <w:pPr>
              <w:spacing w:before="40"/>
            </w:pPr>
            <w:proofErr w:type="spellStart"/>
            <w:r w:rsidRPr="003A493D">
              <w:t>Aesculap</w:t>
            </w:r>
            <w:proofErr w:type="spellEnd"/>
            <w:r w:rsidRPr="003A493D">
              <w:t xml:space="preserve"> </w:t>
            </w:r>
            <w:proofErr w:type="spellStart"/>
            <w:r w:rsidRPr="003A493D">
              <w:t>Chifa</w:t>
            </w:r>
            <w:proofErr w:type="spellEnd"/>
            <w:r w:rsidRPr="003A493D">
              <w:t xml:space="preserve"> Spółka z ograniczoną odpowiedzialnością</w:t>
            </w:r>
          </w:p>
          <w:p w14:paraId="39F4E388" w14:textId="2EBCAC95" w:rsidR="003A493D" w:rsidRPr="00CB5EDB" w:rsidRDefault="00705498" w:rsidP="006B2589">
            <w:r>
              <w:t xml:space="preserve">ul. </w:t>
            </w:r>
            <w:r w:rsidR="003A493D" w:rsidRPr="003A493D">
              <w:t>Tysiąclecia</w:t>
            </w:r>
            <w:r w:rsidR="003A493D" w:rsidRPr="00CB5EDB">
              <w:t xml:space="preserve"> </w:t>
            </w:r>
            <w:r w:rsidR="003A493D" w:rsidRPr="003A493D">
              <w:t>14</w:t>
            </w:r>
            <w:r w:rsidR="003A493D" w:rsidRPr="00CB5EDB">
              <w:t xml:space="preserve"> </w:t>
            </w:r>
          </w:p>
          <w:p w14:paraId="02C9BCE4" w14:textId="77777777" w:rsidR="003A493D" w:rsidRPr="00CB5EDB" w:rsidRDefault="003A493D" w:rsidP="006B2589">
            <w:pPr>
              <w:spacing w:before="40" w:after="40"/>
              <w:jc w:val="both"/>
            </w:pPr>
            <w:r w:rsidRPr="003A493D">
              <w:t>64-300</w:t>
            </w:r>
            <w:r w:rsidRPr="00CB5EDB">
              <w:t xml:space="preserve"> </w:t>
            </w:r>
            <w:r w:rsidRPr="003A493D">
              <w:t>Nowy Tomyśl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601A33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8 479.08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1D9BFD0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TAK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A082A1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DC01BD4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48 godzin</w:t>
            </w:r>
          </w:p>
        </w:tc>
      </w:tr>
      <w:tr w:rsidR="003A493D" w:rsidRPr="00075CD0" w14:paraId="7845A09D" w14:textId="77777777" w:rsidTr="00705498">
        <w:tc>
          <w:tcPr>
            <w:tcW w:w="824" w:type="dxa"/>
            <w:shd w:val="clear" w:color="auto" w:fill="auto"/>
            <w:vAlign w:val="center"/>
          </w:tcPr>
          <w:p w14:paraId="5B1A6494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lastRenderedPageBreak/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916EF0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3</w:t>
            </w:r>
          </w:p>
        </w:tc>
        <w:tc>
          <w:tcPr>
            <w:tcW w:w="2295" w:type="dxa"/>
            <w:shd w:val="clear" w:color="auto" w:fill="auto"/>
          </w:tcPr>
          <w:p w14:paraId="4C59B99D" w14:textId="77777777" w:rsidR="003A493D" w:rsidRPr="00CB5EDB" w:rsidRDefault="003A493D" w:rsidP="006B2589">
            <w:pPr>
              <w:spacing w:before="40"/>
            </w:pPr>
            <w:proofErr w:type="spellStart"/>
            <w:r w:rsidRPr="003A493D">
              <w:t>Aesculap</w:t>
            </w:r>
            <w:proofErr w:type="spellEnd"/>
            <w:r w:rsidRPr="003A493D">
              <w:t xml:space="preserve"> </w:t>
            </w:r>
            <w:proofErr w:type="spellStart"/>
            <w:r w:rsidRPr="003A493D">
              <w:t>Chifa</w:t>
            </w:r>
            <w:proofErr w:type="spellEnd"/>
            <w:r w:rsidRPr="003A493D">
              <w:t xml:space="preserve"> Spółka z ograniczoną odpowiedzialnością</w:t>
            </w:r>
          </w:p>
          <w:p w14:paraId="2932A05E" w14:textId="2838DCF7" w:rsidR="003A493D" w:rsidRPr="00CB5EDB" w:rsidRDefault="00705498" w:rsidP="006B2589">
            <w:r>
              <w:t xml:space="preserve">ul. </w:t>
            </w:r>
            <w:r w:rsidR="003A493D" w:rsidRPr="003A493D">
              <w:t>Tysiąclecia</w:t>
            </w:r>
            <w:r w:rsidR="003A493D" w:rsidRPr="00CB5EDB">
              <w:t xml:space="preserve"> </w:t>
            </w:r>
            <w:r w:rsidR="003A493D" w:rsidRPr="003A493D">
              <w:t>14</w:t>
            </w:r>
            <w:r w:rsidR="003A493D" w:rsidRPr="00CB5EDB">
              <w:t xml:space="preserve"> </w:t>
            </w:r>
          </w:p>
          <w:p w14:paraId="163EF1F2" w14:textId="77777777" w:rsidR="003A493D" w:rsidRPr="00CB5EDB" w:rsidRDefault="003A493D" w:rsidP="006B2589">
            <w:pPr>
              <w:spacing w:before="40" w:after="40"/>
              <w:jc w:val="both"/>
            </w:pPr>
            <w:r w:rsidRPr="003A493D">
              <w:t>64-300</w:t>
            </w:r>
            <w:r w:rsidRPr="00CB5EDB">
              <w:t xml:space="preserve"> </w:t>
            </w:r>
            <w:r w:rsidRPr="003A493D">
              <w:t>Nowy Tomyśl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D48272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13 655.38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E9D055C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TAK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E3923B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D6DCC5A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48 godzin</w:t>
            </w:r>
          </w:p>
        </w:tc>
      </w:tr>
      <w:tr w:rsidR="003A493D" w:rsidRPr="00075CD0" w14:paraId="19A1816D" w14:textId="77777777" w:rsidTr="00705498">
        <w:tc>
          <w:tcPr>
            <w:tcW w:w="824" w:type="dxa"/>
            <w:shd w:val="clear" w:color="auto" w:fill="auto"/>
            <w:vAlign w:val="center"/>
          </w:tcPr>
          <w:p w14:paraId="222F940F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4FC204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4</w:t>
            </w:r>
          </w:p>
        </w:tc>
        <w:tc>
          <w:tcPr>
            <w:tcW w:w="2295" w:type="dxa"/>
            <w:shd w:val="clear" w:color="auto" w:fill="auto"/>
          </w:tcPr>
          <w:p w14:paraId="0CD2E0A2" w14:textId="77777777" w:rsidR="003A493D" w:rsidRPr="00CB5EDB" w:rsidRDefault="003A493D" w:rsidP="006B2589">
            <w:pPr>
              <w:spacing w:before="40"/>
            </w:pPr>
            <w:proofErr w:type="spellStart"/>
            <w:r w:rsidRPr="003A493D">
              <w:t>Aesculap</w:t>
            </w:r>
            <w:proofErr w:type="spellEnd"/>
            <w:r w:rsidRPr="003A493D">
              <w:t xml:space="preserve"> </w:t>
            </w:r>
            <w:proofErr w:type="spellStart"/>
            <w:r w:rsidRPr="003A493D">
              <w:t>Chifa</w:t>
            </w:r>
            <w:proofErr w:type="spellEnd"/>
            <w:r w:rsidRPr="003A493D">
              <w:t xml:space="preserve"> Spółka z ograniczoną odpowiedzialnością</w:t>
            </w:r>
          </w:p>
          <w:p w14:paraId="11005DC7" w14:textId="075DD330" w:rsidR="003A493D" w:rsidRPr="00CB5EDB" w:rsidRDefault="00705498" w:rsidP="006B2589">
            <w:r>
              <w:t xml:space="preserve">ul. </w:t>
            </w:r>
            <w:r w:rsidR="003A493D" w:rsidRPr="003A493D">
              <w:t>Tysiąclecia</w:t>
            </w:r>
            <w:r w:rsidR="003A493D" w:rsidRPr="00CB5EDB">
              <w:t xml:space="preserve"> </w:t>
            </w:r>
            <w:r w:rsidR="003A493D" w:rsidRPr="003A493D">
              <w:t>14</w:t>
            </w:r>
            <w:r w:rsidR="003A493D" w:rsidRPr="00CB5EDB">
              <w:t xml:space="preserve"> </w:t>
            </w:r>
          </w:p>
          <w:p w14:paraId="561A543D" w14:textId="77777777" w:rsidR="003A493D" w:rsidRPr="00CB5EDB" w:rsidRDefault="003A493D" w:rsidP="006B2589">
            <w:pPr>
              <w:spacing w:before="40" w:after="40"/>
              <w:jc w:val="both"/>
            </w:pPr>
            <w:r w:rsidRPr="003A493D">
              <w:t>64-300</w:t>
            </w:r>
            <w:r w:rsidRPr="00CB5EDB">
              <w:t xml:space="preserve"> </w:t>
            </w:r>
            <w:r w:rsidRPr="003A493D">
              <w:t>Nowy Tomyśl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1E83CC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64 294.42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CB30891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TAK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5C8C40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87D4A8B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48 godzin</w:t>
            </w:r>
          </w:p>
        </w:tc>
      </w:tr>
      <w:tr w:rsidR="003A493D" w:rsidRPr="00075CD0" w14:paraId="700EEFE3" w14:textId="77777777" w:rsidTr="00705498">
        <w:tc>
          <w:tcPr>
            <w:tcW w:w="824" w:type="dxa"/>
            <w:shd w:val="clear" w:color="auto" w:fill="auto"/>
            <w:vAlign w:val="center"/>
          </w:tcPr>
          <w:p w14:paraId="63EEFEA6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AC0E27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5</w:t>
            </w:r>
          </w:p>
        </w:tc>
        <w:tc>
          <w:tcPr>
            <w:tcW w:w="2295" w:type="dxa"/>
            <w:shd w:val="clear" w:color="auto" w:fill="auto"/>
          </w:tcPr>
          <w:p w14:paraId="7DA7E4ED" w14:textId="357B9BA6" w:rsidR="003A493D" w:rsidRPr="00CB5EDB" w:rsidRDefault="003A493D" w:rsidP="006B2589">
            <w:pPr>
              <w:spacing w:before="40"/>
            </w:pPr>
            <w:proofErr w:type="spellStart"/>
            <w:r w:rsidRPr="003A493D">
              <w:t>Althea</w:t>
            </w:r>
            <w:proofErr w:type="spellEnd"/>
            <w:r w:rsidRPr="003A493D">
              <w:t xml:space="preserve"> Polska Sp.</w:t>
            </w:r>
            <w:r w:rsidR="00705498">
              <w:t xml:space="preserve"> </w:t>
            </w:r>
            <w:r w:rsidRPr="003A493D">
              <w:t>z.o.o</w:t>
            </w:r>
          </w:p>
          <w:p w14:paraId="2D06547B" w14:textId="529B79DF" w:rsidR="003A493D" w:rsidRPr="00CB5EDB" w:rsidRDefault="00705498" w:rsidP="006B2589">
            <w:r>
              <w:t xml:space="preserve">ul. </w:t>
            </w:r>
            <w:r w:rsidR="003A493D" w:rsidRPr="003A493D">
              <w:t>Bielska</w:t>
            </w:r>
            <w:r w:rsidR="003A493D" w:rsidRPr="00CB5EDB">
              <w:t xml:space="preserve"> </w:t>
            </w:r>
            <w:r w:rsidR="003A493D" w:rsidRPr="003A493D">
              <w:t>49</w:t>
            </w:r>
            <w:r w:rsidR="003A493D" w:rsidRPr="00CB5EDB">
              <w:t xml:space="preserve"> </w:t>
            </w:r>
          </w:p>
          <w:p w14:paraId="66E3BA3D" w14:textId="77777777" w:rsidR="003A493D" w:rsidRPr="00CB5EDB" w:rsidRDefault="003A493D" w:rsidP="006B2589">
            <w:pPr>
              <w:spacing w:before="40" w:after="40"/>
              <w:jc w:val="both"/>
            </w:pPr>
            <w:r w:rsidRPr="003A493D">
              <w:t>43-190</w:t>
            </w:r>
            <w:r w:rsidRPr="00CB5EDB">
              <w:t xml:space="preserve"> </w:t>
            </w:r>
            <w:r w:rsidRPr="003A493D">
              <w:t>Mikołów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6CA1E8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16 151.40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78C22C3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NIE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1E78BF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0AEC0F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24 godziny</w:t>
            </w:r>
          </w:p>
        </w:tc>
      </w:tr>
      <w:tr w:rsidR="003A493D" w:rsidRPr="00075CD0" w14:paraId="34B95150" w14:textId="77777777" w:rsidTr="00705498">
        <w:tc>
          <w:tcPr>
            <w:tcW w:w="824" w:type="dxa"/>
            <w:shd w:val="clear" w:color="auto" w:fill="auto"/>
            <w:vAlign w:val="center"/>
          </w:tcPr>
          <w:p w14:paraId="0815BBA6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CC7D3C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5</w:t>
            </w:r>
          </w:p>
        </w:tc>
        <w:tc>
          <w:tcPr>
            <w:tcW w:w="2295" w:type="dxa"/>
            <w:shd w:val="clear" w:color="auto" w:fill="auto"/>
          </w:tcPr>
          <w:p w14:paraId="73ED4DE5" w14:textId="77777777" w:rsidR="003A493D" w:rsidRPr="00CB5EDB" w:rsidRDefault="003A493D" w:rsidP="006B2589">
            <w:pPr>
              <w:spacing w:before="40"/>
            </w:pPr>
            <w:r w:rsidRPr="003A493D">
              <w:t xml:space="preserve">GE </w:t>
            </w:r>
            <w:proofErr w:type="spellStart"/>
            <w:r w:rsidRPr="003A493D">
              <w:t>Medical</w:t>
            </w:r>
            <w:proofErr w:type="spellEnd"/>
            <w:r w:rsidRPr="003A493D">
              <w:t xml:space="preserve"> Systems Polska Sp. z o.o.</w:t>
            </w:r>
          </w:p>
          <w:p w14:paraId="71D247FE" w14:textId="19DAC9AF" w:rsidR="003A493D" w:rsidRPr="00CB5EDB" w:rsidRDefault="00705498" w:rsidP="006B2589">
            <w:r>
              <w:t xml:space="preserve">ul. </w:t>
            </w:r>
            <w:r w:rsidR="003A493D" w:rsidRPr="003A493D">
              <w:t>Wołowska</w:t>
            </w:r>
            <w:r w:rsidR="003A493D" w:rsidRPr="00CB5EDB">
              <w:t xml:space="preserve"> </w:t>
            </w:r>
            <w:r w:rsidR="003A493D" w:rsidRPr="003A493D">
              <w:t>9</w:t>
            </w:r>
            <w:r w:rsidR="003A493D" w:rsidRPr="00CB5EDB">
              <w:t xml:space="preserve"> </w:t>
            </w:r>
          </w:p>
          <w:p w14:paraId="2B20DA94" w14:textId="77777777" w:rsidR="003A493D" w:rsidRPr="00CB5EDB" w:rsidRDefault="003A493D" w:rsidP="006B2589">
            <w:pPr>
              <w:spacing w:before="40" w:after="40"/>
              <w:jc w:val="both"/>
            </w:pPr>
            <w:r w:rsidRPr="003A493D">
              <w:t>02-583</w:t>
            </w:r>
            <w:r w:rsidRPr="00CB5EDB">
              <w:t xml:space="preserve"> </w:t>
            </w:r>
            <w:r w:rsidRPr="003A493D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6E2A9F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17 258.40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B65DAD8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TAK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897C71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E77CB26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24 godziny</w:t>
            </w:r>
          </w:p>
        </w:tc>
      </w:tr>
      <w:tr w:rsidR="003A493D" w:rsidRPr="00075CD0" w14:paraId="3295E2F3" w14:textId="77777777" w:rsidTr="00705498">
        <w:tc>
          <w:tcPr>
            <w:tcW w:w="824" w:type="dxa"/>
            <w:shd w:val="clear" w:color="auto" w:fill="auto"/>
            <w:vAlign w:val="center"/>
          </w:tcPr>
          <w:p w14:paraId="4471421A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01C9B2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5</w:t>
            </w:r>
          </w:p>
        </w:tc>
        <w:tc>
          <w:tcPr>
            <w:tcW w:w="2295" w:type="dxa"/>
            <w:shd w:val="clear" w:color="auto" w:fill="auto"/>
          </w:tcPr>
          <w:p w14:paraId="07A37ADF" w14:textId="0B81D7E5" w:rsidR="003A493D" w:rsidRPr="00CB5EDB" w:rsidRDefault="003A493D" w:rsidP="006B2589">
            <w:pPr>
              <w:spacing w:before="40"/>
            </w:pPr>
            <w:proofErr w:type="spellStart"/>
            <w:r w:rsidRPr="003A493D">
              <w:t>Medikol</w:t>
            </w:r>
            <w:proofErr w:type="spellEnd"/>
            <w:r w:rsidRPr="003A493D">
              <w:t xml:space="preserve"> Solution </w:t>
            </w:r>
            <w:r w:rsidR="00705498">
              <w:br/>
            </w:r>
            <w:r w:rsidRPr="003A493D">
              <w:t>Sp. z o.o.</w:t>
            </w:r>
          </w:p>
          <w:p w14:paraId="25AD823F" w14:textId="5861A1C9" w:rsidR="003A493D" w:rsidRPr="00CB5EDB" w:rsidRDefault="00705498" w:rsidP="006B2589">
            <w:r>
              <w:t xml:space="preserve">ul. </w:t>
            </w:r>
            <w:r w:rsidR="003A493D" w:rsidRPr="003A493D">
              <w:t>Polska</w:t>
            </w:r>
            <w:r w:rsidR="003A493D" w:rsidRPr="00CB5EDB">
              <w:t xml:space="preserve"> </w:t>
            </w:r>
            <w:r w:rsidR="003A493D" w:rsidRPr="003A493D">
              <w:t>118</w:t>
            </w:r>
            <w:r w:rsidR="003A493D" w:rsidRPr="00CB5EDB">
              <w:t xml:space="preserve"> </w:t>
            </w:r>
          </w:p>
          <w:p w14:paraId="0C6A7E6F" w14:textId="77777777" w:rsidR="003A493D" w:rsidRPr="00CB5EDB" w:rsidRDefault="003A493D" w:rsidP="006B2589">
            <w:pPr>
              <w:spacing w:before="40" w:after="40"/>
              <w:jc w:val="both"/>
            </w:pPr>
            <w:r w:rsidRPr="003A493D">
              <w:t>60-401</w:t>
            </w:r>
            <w:r w:rsidRPr="00CB5EDB">
              <w:t xml:space="preserve"> </w:t>
            </w:r>
            <w:r w:rsidRPr="003A493D">
              <w:t>Poznań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81301A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4 104.00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31F5619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NIE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36D246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62DB56C" w14:textId="7977FF16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24 godzin</w:t>
            </w:r>
          </w:p>
        </w:tc>
      </w:tr>
      <w:tr w:rsidR="003A493D" w:rsidRPr="00075CD0" w14:paraId="31C2A3AB" w14:textId="77777777" w:rsidTr="00705498">
        <w:tc>
          <w:tcPr>
            <w:tcW w:w="824" w:type="dxa"/>
            <w:shd w:val="clear" w:color="auto" w:fill="auto"/>
            <w:vAlign w:val="center"/>
          </w:tcPr>
          <w:p w14:paraId="3B3061A3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1E907E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6</w:t>
            </w:r>
          </w:p>
        </w:tc>
        <w:tc>
          <w:tcPr>
            <w:tcW w:w="2295" w:type="dxa"/>
            <w:shd w:val="clear" w:color="auto" w:fill="auto"/>
          </w:tcPr>
          <w:p w14:paraId="119A094B" w14:textId="3488782F" w:rsidR="003A493D" w:rsidRPr="00CB5EDB" w:rsidRDefault="003A493D" w:rsidP="006B2589">
            <w:pPr>
              <w:spacing w:before="40"/>
            </w:pPr>
            <w:r w:rsidRPr="003A493D">
              <w:t xml:space="preserve">Siemens Healthcare </w:t>
            </w:r>
            <w:r w:rsidR="00705498">
              <w:br/>
            </w:r>
            <w:r w:rsidRPr="003A493D">
              <w:t>Sp. z o.o.</w:t>
            </w:r>
          </w:p>
          <w:p w14:paraId="5D633BB7" w14:textId="2F7FAFAF" w:rsidR="003A493D" w:rsidRPr="00CB5EDB" w:rsidRDefault="00705498" w:rsidP="006B2589">
            <w:r>
              <w:t xml:space="preserve">ul. </w:t>
            </w:r>
            <w:r w:rsidR="003A493D" w:rsidRPr="003A493D">
              <w:t>Żupnicza</w:t>
            </w:r>
            <w:r w:rsidR="003A493D" w:rsidRPr="00CB5EDB">
              <w:t xml:space="preserve"> </w:t>
            </w:r>
            <w:r w:rsidR="003A493D" w:rsidRPr="003A493D">
              <w:t>11</w:t>
            </w:r>
            <w:r w:rsidR="003A493D" w:rsidRPr="00CB5EDB">
              <w:t xml:space="preserve"> </w:t>
            </w:r>
          </w:p>
          <w:p w14:paraId="42F6C188" w14:textId="77777777" w:rsidR="003A493D" w:rsidRPr="00CB5EDB" w:rsidRDefault="003A493D" w:rsidP="006B2589">
            <w:pPr>
              <w:spacing w:before="40" w:after="40"/>
              <w:jc w:val="both"/>
            </w:pPr>
            <w:r w:rsidRPr="003A493D">
              <w:t>03-821</w:t>
            </w:r>
            <w:r w:rsidRPr="00CB5EDB">
              <w:t xml:space="preserve"> </w:t>
            </w:r>
            <w:r w:rsidRPr="003A493D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6B6762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113 400.00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669E070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TAK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D3E741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A5B75CA" w14:textId="77777777" w:rsidR="003A493D" w:rsidRPr="00CB5EDB" w:rsidRDefault="003A493D" w:rsidP="006B2589">
            <w:pPr>
              <w:spacing w:before="120" w:after="120"/>
              <w:jc w:val="center"/>
            </w:pPr>
            <w:r w:rsidRPr="003A493D">
              <w:t>48 godzin</w:t>
            </w:r>
          </w:p>
        </w:tc>
      </w:tr>
    </w:tbl>
    <w:p w14:paraId="130DB66F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01C759A" w14:textId="16E24B47" w:rsidR="00A80738" w:rsidRDefault="00AD2E3A" w:rsidP="00AD2E3A">
      <w:pPr>
        <w:pStyle w:val="Tekstpodstawowy"/>
        <w:ind w:left="3117" w:firstLine="423"/>
        <w:jc w:val="center"/>
        <w:rPr>
          <w:i/>
        </w:rPr>
      </w:pPr>
      <w:r>
        <w:rPr>
          <w:i/>
        </w:rPr>
        <w:t xml:space="preserve">                           </w:t>
      </w:r>
      <w:r w:rsidR="00A80738">
        <w:rPr>
          <w:i/>
        </w:rPr>
        <w:t>Zamawiający</w:t>
      </w:r>
    </w:p>
    <w:p w14:paraId="39E4DA3B" w14:textId="77777777" w:rsidR="00AD2E3A" w:rsidRPr="00AD2E3A" w:rsidRDefault="00AD2E3A" w:rsidP="00AD2E3A">
      <w:pPr>
        <w:ind w:firstLine="425"/>
        <w:jc w:val="right"/>
        <w:rPr>
          <w:sz w:val="22"/>
          <w:szCs w:val="22"/>
        </w:rPr>
      </w:pPr>
      <w:r w:rsidRPr="00AD2E3A">
        <w:rPr>
          <w:sz w:val="22"/>
          <w:szCs w:val="22"/>
        </w:rPr>
        <w:t xml:space="preserve">/-/ Dyrektor Szpitala Wojewódzkiego </w:t>
      </w:r>
    </w:p>
    <w:p w14:paraId="1B94EDFD" w14:textId="77777777" w:rsidR="00AD2E3A" w:rsidRPr="00AD2E3A" w:rsidRDefault="00AD2E3A" w:rsidP="00AD2E3A">
      <w:pPr>
        <w:ind w:firstLine="425"/>
        <w:jc w:val="center"/>
        <w:rPr>
          <w:sz w:val="22"/>
          <w:szCs w:val="22"/>
        </w:rPr>
      </w:pPr>
      <w:r w:rsidRPr="00AD2E3A"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3B7AD39C" w14:textId="77777777" w:rsidR="00AD2E3A" w:rsidRPr="00AD2E3A" w:rsidRDefault="00AD2E3A" w:rsidP="00AD2E3A">
      <w:pPr>
        <w:ind w:firstLine="425"/>
        <w:rPr>
          <w:sz w:val="24"/>
        </w:rPr>
      </w:pPr>
      <w:r w:rsidRPr="00AD2E3A"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7214D332" w14:textId="77777777" w:rsidR="00AD2E3A" w:rsidRPr="00AD2E3A" w:rsidRDefault="00AD2E3A" w:rsidP="00AD2E3A">
      <w:pPr>
        <w:rPr>
          <w:sz w:val="24"/>
          <w:szCs w:val="24"/>
        </w:rPr>
      </w:pPr>
    </w:p>
    <w:p w14:paraId="68A68E15" w14:textId="77777777" w:rsidR="00AD2E3A" w:rsidRPr="00AD2E3A" w:rsidRDefault="00AD2E3A" w:rsidP="00A80738">
      <w:pPr>
        <w:pStyle w:val="Tekstpodstawowy"/>
        <w:ind w:left="3117" w:firstLine="423"/>
        <w:jc w:val="right"/>
        <w:rPr>
          <w:iCs/>
        </w:rPr>
      </w:pPr>
    </w:p>
    <w:p w14:paraId="2ED84E0B" w14:textId="77777777" w:rsidR="00A80738" w:rsidRDefault="00A80738" w:rsidP="00A80738">
      <w:pPr>
        <w:jc w:val="right"/>
        <w:rPr>
          <w:sz w:val="24"/>
        </w:rPr>
      </w:pPr>
    </w:p>
    <w:p w14:paraId="3B36BF35" w14:textId="5083AA29" w:rsidR="00A80738" w:rsidRDefault="003A493D" w:rsidP="00A80738">
      <w:pPr>
        <w:jc w:val="right"/>
        <w:rPr>
          <w:sz w:val="24"/>
        </w:rPr>
      </w:pPr>
      <w:r w:rsidRPr="003A493D">
        <w:rPr>
          <w:sz w:val="22"/>
        </w:rPr>
        <w:t xml:space="preserve">  </w:t>
      </w:r>
    </w:p>
    <w:p w14:paraId="3E522B79" w14:textId="77777777"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2BEF6E" w14:textId="77777777" w:rsidR="00F70615" w:rsidRDefault="00F70615">
      <w:r>
        <w:separator/>
      </w:r>
    </w:p>
  </w:endnote>
  <w:endnote w:type="continuationSeparator" w:id="0">
    <w:p w14:paraId="5D913B95" w14:textId="77777777" w:rsidR="00F70615" w:rsidRDefault="00F70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2379D7" w14:textId="77777777"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05DE1C" w14:textId="77777777"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573C78" w14:textId="77777777" w:rsidR="00C94D43" w:rsidRDefault="00AD2E3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D214285">
        <v:line id="_x0000_s2049" style="position:absolute;left:0;text-align:left;z-index:251657728" from="-3.85pt,8.7pt" to="455.15pt,8.7pt"/>
      </w:pict>
    </w:r>
  </w:p>
  <w:p w14:paraId="48B7AFD2" w14:textId="77777777"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344A2B" w14:textId="77777777"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0E1AE1" w14:textId="77777777" w:rsidR="00C94D43" w:rsidRDefault="00C94D43">
    <w:pPr>
      <w:pStyle w:val="Stopka"/>
      <w:tabs>
        <w:tab w:val="clear" w:pos="4536"/>
      </w:tabs>
      <w:jc w:val="center"/>
    </w:pPr>
  </w:p>
  <w:p w14:paraId="1B29F99D" w14:textId="77777777"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5A84EA" w14:textId="77777777" w:rsidR="00F70615" w:rsidRDefault="00F70615">
      <w:r>
        <w:separator/>
      </w:r>
    </w:p>
  </w:footnote>
  <w:footnote w:type="continuationSeparator" w:id="0">
    <w:p w14:paraId="6C23EB1F" w14:textId="77777777" w:rsidR="00F70615" w:rsidRDefault="00F706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0350CD" w14:textId="77777777" w:rsidR="003A493D" w:rsidRDefault="003A49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2E32A0" w14:textId="77777777" w:rsidR="003A493D" w:rsidRDefault="003A49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D1AB08" w14:textId="77777777" w:rsidR="003A493D" w:rsidRDefault="003A49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0615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A493D"/>
    <w:rsid w:val="003B044E"/>
    <w:rsid w:val="004C7E9B"/>
    <w:rsid w:val="005028C0"/>
    <w:rsid w:val="00617D11"/>
    <w:rsid w:val="00647371"/>
    <w:rsid w:val="00651764"/>
    <w:rsid w:val="00666480"/>
    <w:rsid w:val="0069085C"/>
    <w:rsid w:val="00705498"/>
    <w:rsid w:val="00861E75"/>
    <w:rsid w:val="00864EE2"/>
    <w:rsid w:val="008B02BA"/>
    <w:rsid w:val="009F189D"/>
    <w:rsid w:val="00A3048A"/>
    <w:rsid w:val="00A80738"/>
    <w:rsid w:val="00AC7F83"/>
    <w:rsid w:val="00AD2E3A"/>
    <w:rsid w:val="00B50940"/>
    <w:rsid w:val="00C236D3"/>
    <w:rsid w:val="00C94D43"/>
    <w:rsid w:val="00CB5EDB"/>
    <w:rsid w:val="00E314E0"/>
    <w:rsid w:val="00EB7963"/>
    <w:rsid w:val="00F273AC"/>
    <w:rsid w:val="00F70615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35C1256"/>
  <w15:chartTrackingRefBased/>
  <w15:docId w15:val="{0DC96FB4-169E-49A4-8701-05CA4193D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D2E3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D2E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356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2</cp:revision>
  <cp:lastPrinted>2020-12-09T06:21:00Z</cp:lastPrinted>
  <dcterms:created xsi:type="dcterms:W3CDTF">2020-12-09T06:23:00Z</dcterms:created>
  <dcterms:modified xsi:type="dcterms:W3CDTF">2020-12-09T06:23:00Z</dcterms:modified>
</cp:coreProperties>
</file>