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B5F13">
      <w:pPr>
        <w:spacing w:line="360" w:lineRule="auto"/>
        <w:rPr>
          <w:b/>
          <w:bCs/>
          <w:color w:val="000000"/>
          <w:sz w:val="24"/>
        </w:rPr>
      </w:pPr>
      <w:r w:rsidRPr="007B5F1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B5F13">
      <w:pPr>
        <w:spacing w:line="360" w:lineRule="auto"/>
        <w:rPr>
          <w:color w:val="000000"/>
          <w:sz w:val="24"/>
        </w:rPr>
      </w:pPr>
      <w:r w:rsidRPr="007B5F1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B5F1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B5F13">
      <w:pPr>
        <w:spacing w:line="360" w:lineRule="auto"/>
        <w:rPr>
          <w:color w:val="000000"/>
          <w:sz w:val="24"/>
        </w:rPr>
      </w:pPr>
      <w:r w:rsidRPr="007B5F1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B5F13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B5F13" w:rsidRPr="007B5F1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B5F13" w:rsidRPr="007B5F1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B5F13" w:rsidRPr="007B5F13">
        <w:rPr>
          <w:b/>
          <w:color w:val="000000"/>
          <w:sz w:val="24"/>
        </w:rPr>
        <w:t>Dostawa dydaktycznego  stanowiska do analizy EOBD pojazdów dla Wydziału Elektrycznego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B5F13" w:rsidTr="001C6A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B5F13" w:rsidRDefault="007B5F13" w:rsidP="001C6A5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B5F13">
              <w:rPr>
                <w:sz w:val="24"/>
              </w:rPr>
              <w:t>Dostawa dydaktycznego  stanowiska do analizy EOBD pojazdów dla Wydziału Elektrycznego Politechniki Częstochowskiej</w:t>
            </w:r>
          </w:p>
          <w:p w:rsidR="007B5F13" w:rsidRDefault="007B5F13" w:rsidP="001C6A5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B5F13">
              <w:rPr>
                <w:b/>
                <w:sz w:val="24"/>
              </w:rPr>
              <w:t>MERAZET S.A</w:t>
            </w:r>
          </w:p>
          <w:p w:rsidR="007B5F13" w:rsidRDefault="007B5F13" w:rsidP="001C6A5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B5F13">
              <w:rPr>
                <w:b/>
                <w:sz w:val="24"/>
              </w:rPr>
              <w:t>60-203</w:t>
            </w:r>
            <w:r>
              <w:rPr>
                <w:b/>
                <w:sz w:val="24"/>
              </w:rPr>
              <w:t xml:space="preserve"> </w:t>
            </w:r>
            <w:r w:rsidRPr="007B5F13">
              <w:rPr>
                <w:b/>
                <w:sz w:val="24"/>
              </w:rPr>
              <w:t>Poznań</w:t>
            </w:r>
          </w:p>
          <w:p w:rsidR="007B5F13" w:rsidRDefault="007B5F13" w:rsidP="001C6A5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B5F13">
              <w:rPr>
                <w:b/>
                <w:sz w:val="24"/>
              </w:rPr>
              <w:t xml:space="preserve">J. </w:t>
            </w:r>
            <w:proofErr w:type="spellStart"/>
            <w:r w:rsidRPr="007B5F13">
              <w:rPr>
                <w:b/>
                <w:sz w:val="24"/>
              </w:rPr>
              <w:t>Krauthofera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7B5F13">
              <w:rPr>
                <w:b/>
                <w:sz w:val="24"/>
              </w:rPr>
              <w:t>36</w:t>
            </w:r>
          </w:p>
          <w:p w:rsidR="007B5F13" w:rsidRDefault="007B5F13" w:rsidP="001C6A5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B5F13">
              <w:rPr>
                <w:b/>
                <w:sz w:val="24"/>
              </w:rPr>
              <w:t>10 570.62 zł</w:t>
            </w:r>
          </w:p>
          <w:p w:rsidR="007B5F13" w:rsidRPr="00253031" w:rsidRDefault="007B5F13" w:rsidP="001C6A5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B5F13" w:rsidRDefault="007B5F13" w:rsidP="001C6A5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B5F13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1798"/>
        <w:gridCol w:w="1843"/>
        <w:gridCol w:w="1417"/>
        <w:gridCol w:w="1560"/>
      </w:tblGrid>
      <w:tr w:rsidR="009D41B9" w:rsidRPr="00C63DA0" w:rsidTr="009D41B9">
        <w:tc>
          <w:tcPr>
            <w:tcW w:w="747" w:type="dxa"/>
            <w:shd w:val="clear" w:color="auto" w:fill="auto"/>
            <w:vAlign w:val="center"/>
          </w:tcPr>
          <w:p w:rsidR="009D41B9" w:rsidRPr="00C63DA0" w:rsidRDefault="009D41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D41B9" w:rsidRPr="00C63DA0" w:rsidRDefault="009D41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D41B9" w:rsidRPr="00C63DA0" w:rsidRDefault="009D41B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9D41B9" w:rsidRPr="00C63DA0" w:rsidRDefault="009D41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D41B9" w:rsidRPr="00C63DA0" w:rsidRDefault="009D41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41B9" w:rsidRPr="00C63DA0" w:rsidRDefault="009D41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41B9" w:rsidRPr="00C63DA0" w:rsidRDefault="009D41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D41B9" w:rsidRPr="00C63DA0" w:rsidTr="009D41B9">
        <w:tc>
          <w:tcPr>
            <w:tcW w:w="747" w:type="dxa"/>
            <w:shd w:val="clear" w:color="auto" w:fill="auto"/>
            <w:vAlign w:val="center"/>
          </w:tcPr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bCs/>
                <w:sz w:val="18"/>
                <w:szCs w:val="18"/>
              </w:rPr>
              <w:t>MERAZET S.A</w:t>
            </w:r>
          </w:p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J. </w:t>
            </w:r>
            <w:proofErr w:type="spellStart"/>
            <w:r w:rsidRPr="007B5F13">
              <w:rPr>
                <w:rFonts w:ascii="Times New Roman" w:hAnsi="Times New Roman" w:cs="Times New Roman"/>
                <w:bCs/>
                <w:sz w:val="18"/>
                <w:szCs w:val="18"/>
              </w:rPr>
              <w:t>Krauthofera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5F13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5F13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B5F1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41B9" w:rsidRPr="00C63DA0" w:rsidRDefault="009D41B9" w:rsidP="001C6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5F13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B5F13">
      <w:pPr>
        <w:pStyle w:val="Nagwek"/>
        <w:tabs>
          <w:tab w:val="clear" w:pos="4536"/>
        </w:tabs>
        <w:jc w:val="both"/>
        <w:rPr>
          <w:sz w:val="24"/>
        </w:rPr>
      </w:pPr>
      <w:r w:rsidRPr="007B5F1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9D41B9">
        <w:rPr>
          <w:sz w:val="24"/>
        </w:rPr>
        <w:t>2020-12-08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F88" w:rsidRDefault="00F25F88">
      <w:r>
        <w:separator/>
      </w:r>
    </w:p>
  </w:endnote>
  <w:endnote w:type="continuationSeparator" w:id="0">
    <w:p w:rsidR="00F25F88" w:rsidRDefault="00F25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F13" w:rsidRDefault="007B5F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D41B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D41B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F13" w:rsidRDefault="007B5F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F88" w:rsidRDefault="00F25F88">
      <w:r>
        <w:separator/>
      </w:r>
    </w:p>
  </w:footnote>
  <w:footnote w:type="continuationSeparator" w:id="0">
    <w:p w:rsidR="00F25F88" w:rsidRDefault="00F25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F13" w:rsidRDefault="007B5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F13" w:rsidRDefault="007B5F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F13" w:rsidRDefault="007B5F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F88"/>
    <w:rsid w:val="00140696"/>
    <w:rsid w:val="00253031"/>
    <w:rsid w:val="00377700"/>
    <w:rsid w:val="005C147E"/>
    <w:rsid w:val="007118AF"/>
    <w:rsid w:val="007124E4"/>
    <w:rsid w:val="00745012"/>
    <w:rsid w:val="007B5F13"/>
    <w:rsid w:val="0087722C"/>
    <w:rsid w:val="00987E41"/>
    <w:rsid w:val="009D41B9"/>
    <w:rsid w:val="00C63DA0"/>
    <w:rsid w:val="00C85A89"/>
    <w:rsid w:val="00D5444F"/>
    <w:rsid w:val="00F25F88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B162C3"/>
  <w15:chartTrackingRefBased/>
  <w15:docId w15:val="{C3BF75C9-5753-4961-AA38-0BB43ECD0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2020-12-07T11:24:00Z</dcterms:created>
  <dcterms:modified xsi:type="dcterms:W3CDTF">2020-12-07T11:24:00Z</dcterms:modified>
</cp:coreProperties>
</file>