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1D7A45" w:rsidP="006A5DF1">
      <w:pPr>
        <w:spacing w:after="240"/>
        <w:jc w:val="right"/>
        <w:rPr>
          <w:sz w:val="22"/>
          <w:szCs w:val="22"/>
        </w:rPr>
      </w:pPr>
      <w:r w:rsidRPr="001D7A45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A647F6">
        <w:rPr>
          <w:sz w:val="22"/>
          <w:szCs w:val="22"/>
        </w:rPr>
        <w:t>2020-12-07</w:t>
      </w:r>
    </w:p>
    <w:p w:rsidR="006A5DF1" w:rsidRPr="00D91931" w:rsidRDefault="001D7A45" w:rsidP="006A5DF1">
      <w:pPr>
        <w:rPr>
          <w:b/>
          <w:bCs/>
          <w:sz w:val="22"/>
          <w:szCs w:val="22"/>
        </w:rPr>
      </w:pPr>
      <w:r w:rsidRPr="001D7A45">
        <w:rPr>
          <w:b/>
          <w:bCs/>
          <w:sz w:val="22"/>
          <w:szCs w:val="22"/>
        </w:rPr>
        <w:t>GMINA NIEPOŁOMICE</w:t>
      </w:r>
    </w:p>
    <w:p w:rsidR="006A5DF1" w:rsidRPr="00BD5546" w:rsidRDefault="001D7A45" w:rsidP="006A5DF1">
      <w:pPr>
        <w:rPr>
          <w:sz w:val="22"/>
          <w:szCs w:val="22"/>
        </w:rPr>
      </w:pPr>
      <w:r w:rsidRPr="001D7A45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1D7A45">
        <w:rPr>
          <w:sz w:val="22"/>
          <w:szCs w:val="22"/>
        </w:rPr>
        <w:t>13</w:t>
      </w:r>
    </w:p>
    <w:p w:rsidR="006A5DF1" w:rsidRPr="00BD5546" w:rsidRDefault="001D7A45" w:rsidP="006A5DF1">
      <w:pPr>
        <w:rPr>
          <w:sz w:val="22"/>
          <w:szCs w:val="22"/>
        </w:rPr>
      </w:pPr>
      <w:r w:rsidRPr="001D7A45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1D7A45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2794">
        <w:rPr>
          <w:bCs/>
          <w:sz w:val="22"/>
          <w:szCs w:val="22"/>
        </w:rPr>
        <w:t>ZP.271.19.2020.39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D7A45" w:rsidRPr="001D7A4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D7A45" w:rsidRPr="001D7A45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D7A45" w:rsidRPr="001D7A45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A45" w:rsidRPr="001D7A45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D7A45" w:rsidRPr="001D7A45">
        <w:rPr>
          <w:sz w:val="22"/>
          <w:szCs w:val="22"/>
        </w:rPr>
        <w:t>(</w:t>
      </w:r>
      <w:proofErr w:type="spellStart"/>
      <w:r w:rsidR="001D7A45" w:rsidRPr="001D7A45">
        <w:rPr>
          <w:sz w:val="22"/>
          <w:szCs w:val="22"/>
        </w:rPr>
        <w:t>t.j</w:t>
      </w:r>
      <w:proofErr w:type="spellEnd"/>
      <w:r w:rsidR="001D7A45" w:rsidRPr="001D7A45">
        <w:rPr>
          <w:sz w:val="22"/>
          <w:szCs w:val="22"/>
        </w:rPr>
        <w:t xml:space="preserve">. </w:t>
      </w:r>
      <w:proofErr w:type="spellStart"/>
      <w:r w:rsidR="001D7A45" w:rsidRPr="001D7A45">
        <w:rPr>
          <w:sz w:val="22"/>
          <w:szCs w:val="22"/>
        </w:rPr>
        <w:t>Dz.U</w:t>
      </w:r>
      <w:proofErr w:type="spellEnd"/>
      <w:r w:rsidR="001D7A45" w:rsidRPr="001D7A45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D7A45" w:rsidRPr="006A5DF1" w:rsidTr="00E614F5">
        <w:tc>
          <w:tcPr>
            <w:tcW w:w="9356" w:type="dxa"/>
            <w:shd w:val="clear" w:color="auto" w:fill="auto"/>
          </w:tcPr>
          <w:p w:rsidR="001D7A45" w:rsidRPr="006A5DF1" w:rsidRDefault="001D7A45" w:rsidP="00E614F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D7A45" w:rsidRPr="001D7A45" w:rsidRDefault="001D7A45" w:rsidP="00E61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7A45">
              <w:rPr>
                <w:sz w:val="22"/>
                <w:szCs w:val="22"/>
              </w:rPr>
              <w:t>Proszę o potwierdzenie przez Zamawiającego możliwość  zastosowania podobnych oprawy oświetleniowych do uwzględnionych w projekcie, o nie gorszych parametrach technicznych.</w:t>
            </w:r>
          </w:p>
          <w:p w:rsidR="001D7A45" w:rsidRPr="001D7A45" w:rsidRDefault="001D7A45" w:rsidP="00E61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7A45">
              <w:rPr>
                <w:sz w:val="22"/>
                <w:szCs w:val="22"/>
              </w:rPr>
              <w:t>Jeżeli zamawiający nie umożliwia wprowadzenia zamienników Oferent wnosi o podanie dokładnych typów i producenta produktu uwzględnionego w karcie technicznej.</w:t>
            </w:r>
          </w:p>
          <w:p w:rsidR="001D7A45" w:rsidRPr="001D7A45" w:rsidRDefault="001D7A45" w:rsidP="00E61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D7A45" w:rsidRPr="006A5DF1" w:rsidRDefault="001D7A45" w:rsidP="00E61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7A45">
              <w:rPr>
                <w:sz w:val="22"/>
                <w:szCs w:val="22"/>
              </w:rPr>
              <w:t>W załączniku zamieszczam kartę nr 10 z postępowania przetargowego</w:t>
            </w:r>
          </w:p>
          <w:p w:rsidR="001D7A45" w:rsidRDefault="001D7A45" w:rsidP="00E614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647F6" w:rsidRPr="00A647F6" w:rsidRDefault="00A647F6" w:rsidP="00A647F6">
            <w:pPr>
              <w:pStyle w:val="Textbody"/>
              <w:widowControl/>
              <w:spacing w:after="0"/>
              <w:rPr>
                <w:rFonts w:cs="Times New Roman"/>
                <w:sz w:val="22"/>
                <w:szCs w:val="22"/>
              </w:rPr>
            </w:pPr>
            <w:r w:rsidRPr="00A647F6">
              <w:rPr>
                <w:rFonts w:cs="Times New Roman"/>
                <w:sz w:val="22"/>
                <w:szCs w:val="22"/>
              </w:rPr>
              <w:t>Na etapie realizacyjnym inwestycji dopuszcza się zastosowanie przez Wykonawcę innych materiałów</w:t>
            </w:r>
          </w:p>
          <w:p w:rsidR="00A647F6" w:rsidRPr="00A647F6" w:rsidRDefault="00A647F6" w:rsidP="00A647F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647F6">
              <w:rPr>
                <w:sz w:val="22"/>
                <w:szCs w:val="22"/>
              </w:rPr>
              <w:t>i urządzeń – równoważnych (pod warunkiem zachowania parametrów technicznych oraz takich samych kolorów i walorów estetycznych) po pisemnym uzgodnieniu z przedstawicielem Inwestora oraz autorami opracowania projektowego</w:t>
            </w:r>
            <w:r>
              <w:rPr>
                <w:sz w:val="22"/>
                <w:szCs w:val="22"/>
              </w:rPr>
              <w:t>.</w:t>
            </w:r>
          </w:p>
          <w:p w:rsidR="001D7A45" w:rsidRPr="001D7A45" w:rsidRDefault="001D7A45" w:rsidP="00E614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E32794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</w:t>
      </w:r>
    </w:p>
    <w:p w:rsidR="00A647F6" w:rsidRDefault="00A647F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A647F6" w:rsidRDefault="00A647F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A647F6" w:rsidRPr="006A5DF1" w:rsidRDefault="00A647F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A647F6">
        <w:rPr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pt;height:640.5pt">
            <v:imagedata r:id="rId7" o:title=""/>
          </v:shape>
        </w:pict>
      </w:r>
    </w:p>
    <w:sectPr w:rsidR="00A647F6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CCB" w:rsidRDefault="00D26CCB">
      <w:r>
        <w:separator/>
      </w:r>
    </w:p>
  </w:endnote>
  <w:endnote w:type="continuationSeparator" w:id="0">
    <w:p w:rsidR="00D26CCB" w:rsidRDefault="00D26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75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3759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647F6" w:rsidRPr="00A647F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CCB" w:rsidRDefault="00D26CCB">
      <w:r>
        <w:separator/>
      </w:r>
    </w:p>
  </w:footnote>
  <w:footnote w:type="continuationSeparator" w:id="0">
    <w:p w:rsidR="00D26CCB" w:rsidRDefault="00D26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45" w:rsidRDefault="001D7A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794" w:rsidRDefault="0023759E" w:rsidP="00E327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E32794" w:rsidRDefault="00E32794" w:rsidP="00E32794">
    <w:pPr>
      <w:pStyle w:val="Nagwek"/>
    </w:pPr>
  </w:p>
  <w:p w:rsidR="001D7A45" w:rsidRDefault="001D7A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45" w:rsidRDefault="001D7A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A45"/>
    <w:rsid w:val="00031374"/>
    <w:rsid w:val="000A1097"/>
    <w:rsid w:val="000E2A8F"/>
    <w:rsid w:val="0012774F"/>
    <w:rsid w:val="00144B7A"/>
    <w:rsid w:val="00180C6E"/>
    <w:rsid w:val="001D7A45"/>
    <w:rsid w:val="0023759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647F6"/>
    <w:rsid w:val="00A905AC"/>
    <w:rsid w:val="00BA6584"/>
    <w:rsid w:val="00BE7BFD"/>
    <w:rsid w:val="00C370F2"/>
    <w:rsid w:val="00C44EEC"/>
    <w:rsid w:val="00D22FFA"/>
    <w:rsid w:val="00D26CCB"/>
    <w:rsid w:val="00D8461B"/>
    <w:rsid w:val="00D915F2"/>
    <w:rsid w:val="00DF32E8"/>
    <w:rsid w:val="00E21B49"/>
    <w:rsid w:val="00E2789F"/>
    <w:rsid w:val="00E3279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759E"/>
  </w:style>
  <w:style w:type="paragraph" w:styleId="Nagwek1">
    <w:name w:val="heading 1"/>
    <w:basedOn w:val="Normalny"/>
    <w:next w:val="Normalny"/>
    <w:qFormat/>
    <w:rsid w:val="002375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759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75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75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759E"/>
  </w:style>
  <w:style w:type="paragraph" w:styleId="Tekstpodstawowywcity">
    <w:name w:val="Body Text Indent"/>
    <w:basedOn w:val="Normalny"/>
    <w:rsid w:val="002375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75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759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3759E"/>
    <w:rPr>
      <w:sz w:val="28"/>
    </w:rPr>
  </w:style>
  <w:style w:type="paragraph" w:styleId="Tekstpodstawowywcity3">
    <w:name w:val="Body Text Indent 3"/>
    <w:basedOn w:val="Normalny"/>
    <w:rsid w:val="0023759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32794"/>
  </w:style>
  <w:style w:type="paragraph" w:customStyle="1" w:styleId="Textbody">
    <w:name w:val="Text body"/>
    <w:basedOn w:val="Normalny"/>
    <w:rsid w:val="00A647F6"/>
    <w:pPr>
      <w:widowControl w:val="0"/>
      <w:suppressAutoHyphens/>
      <w:autoSpaceDN w:val="0"/>
      <w:spacing w:after="12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178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2020-12-07T14:04:00Z</cp:lastPrinted>
  <dcterms:created xsi:type="dcterms:W3CDTF">2020-12-07T14:04:00Z</dcterms:created>
  <dcterms:modified xsi:type="dcterms:W3CDTF">2020-12-07T14:04:00Z</dcterms:modified>
</cp:coreProperties>
</file>