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782567" w:rsidRDefault="004617D9" w:rsidP="006A5DF1">
      <w:pPr>
        <w:spacing w:after="240"/>
        <w:jc w:val="right"/>
      </w:pPr>
      <w:r w:rsidRPr="00782567">
        <w:t>Niepołomice</w:t>
      </w:r>
      <w:r w:rsidR="006A5DF1" w:rsidRPr="00782567">
        <w:t xml:space="preserve"> dnia: </w:t>
      </w:r>
      <w:r w:rsidR="00817EBC" w:rsidRPr="00782567">
        <w:t>2020-12-07</w:t>
      </w:r>
    </w:p>
    <w:p w:rsidR="006A5DF1" w:rsidRPr="00782567" w:rsidRDefault="004617D9" w:rsidP="006A5DF1">
      <w:pPr>
        <w:rPr>
          <w:b/>
          <w:bCs/>
        </w:rPr>
      </w:pPr>
      <w:r w:rsidRPr="00782567">
        <w:rPr>
          <w:b/>
          <w:bCs/>
        </w:rPr>
        <w:t>GMINA NIEPOŁOMICE</w:t>
      </w:r>
    </w:p>
    <w:p w:rsidR="006A5DF1" w:rsidRPr="00782567" w:rsidRDefault="004617D9" w:rsidP="006A5DF1">
      <w:r w:rsidRPr="00782567">
        <w:t>Pl. Zwycięstwa</w:t>
      </w:r>
      <w:r w:rsidR="006A5DF1" w:rsidRPr="00782567">
        <w:t xml:space="preserve"> </w:t>
      </w:r>
      <w:r w:rsidRPr="00782567">
        <w:t>13</w:t>
      </w:r>
    </w:p>
    <w:p w:rsidR="006A5DF1" w:rsidRPr="00782567" w:rsidRDefault="004617D9" w:rsidP="00782567">
      <w:r w:rsidRPr="00782567">
        <w:t>32-005</w:t>
      </w:r>
      <w:r w:rsidR="006A5DF1" w:rsidRPr="00782567">
        <w:t xml:space="preserve"> </w:t>
      </w:r>
      <w:r w:rsidRPr="00782567">
        <w:t>Niepołomice</w:t>
      </w:r>
    </w:p>
    <w:p w:rsidR="006A5DF1" w:rsidRPr="00782567" w:rsidRDefault="006A5DF1" w:rsidP="00782567">
      <w:pPr>
        <w:pStyle w:val="Nagwek"/>
        <w:tabs>
          <w:tab w:val="clear" w:pos="4536"/>
        </w:tabs>
      </w:pPr>
      <w:r w:rsidRPr="00782567">
        <w:t>Pismo:</w:t>
      </w:r>
      <w:r w:rsidRPr="00782567">
        <w:rPr>
          <w:b/>
          <w:bCs/>
        </w:rPr>
        <w:t xml:space="preserve"> </w:t>
      </w:r>
      <w:r w:rsidR="003F6235" w:rsidRPr="00782567">
        <w:rPr>
          <w:bCs/>
        </w:rPr>
        <w:t>ZP.271.19.2020.32</w:t>
      </w:r>
      <w:r w:rsidRPr="00782567">
        <w:tab/>
        <w:t xml:space="preserve"> </w:t>
      </w:r>
    </w:p>
    <w:p w:rsidR="006A5DF1" w:rsidRPr="0078256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782567">
        <w:rPr>
          <w:b/>
        </w:rPr>
        <w:t>WYKONAWCY</w:t>
      </w:r>
    </w:p>
    <w:p w:rsidR="006A5DF1" w:rsidRPr="0078256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782567">
        <w:t>ubiegający się o zamówienie publiczne</w:t>
      </w:r>
    </w:p>
    <w:p w:rsidR="006D4AB3" w:rsidRPr="00782567" w:rsidRDefault="006D4AB3">
      <w:pPr>
        <w:pStyle w:val="Nagwek"/>
        <w:tabs>
          <w:tab w:val="clear" w:pos="4536"/>
          <w:tab w:val="clear" w:pos="9072"/>
        </w:tabs>
      </w:pPr>
    </w:p>
    <w:p w:rsidR="00632C3C" w:rsidRPr="00782567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782567">
        <w:rPr>
          <w:rFonts w:ascii="Times New Roman" w:hAnsi="Times New Roman"/>
          <w:sz w:val="20"/>
        </w:rPr>
        <w:t>WYJAŚNIENI</w:t>
      </w:r>
      <w:r w:rsidR="00520165" w:rsidRPr="00782567">
        <w:rPr>
          <w:rFonts w:ascii="Times New Roman" w:hAnsi="Times New Roman"/>
          <w:sz w:val="20"/>
        </w:rPr>
        <w:t>A</w:t>
      </w:r>
      <w:r w:rsidR="00632C3C" w:rsidRPr="00782567">
        <w:rPr>
          <w:rFonts w:ascii="Times New Roman" w:hAnsi="Times New Roman"/>
          <w:sz w:val="20"/>
        </w:rPr>
        <w:t xml:space="preserve"> TREŚCI</w:t>
      </w:r>
    </w:p>
    <w:p w:rsidR="00BE7BFD" w:rsidRPr="00782567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782567">
        <w:rPr>
          <w:rFonts w:ascii="Times New Roman" w:hAnsi="Times New Roman"/>
          <w:sz w:val="20"/>
        </w:rPr>
        <w:t>SPECYFIKACJI ISTOTNYCH WARUNKÓW ZAMÓWIENIA</w:t>
      </w:r>
    </w:p>
    <w:p w:rsidR="0012774F" w:rsidRPr="00782567" w:rsidRDefault="00632C3C" w:rsidP="00782567">
      <w:pPr>
        <w:spacing w:after="360" w:line="276" w:lineRule="auto"/>
        <w:jc w:val="both"/>
      </w:pPr>
      <w:r w:rsidRPr="00782567">
        <w:t xml:space="preserve">Dotyczy: </w:t>
      </w:r>
      <w:r w:rsidR="006A5DF1" w:rsidRPr="00782567">
        <w:t>p</w:t>
      </w:r>
      <w:r w:rsidRPr="00782567">
        <w:t>ostępowani</w:t>
      </w:r>
      <w:r w:rsidR="006A5DF1" w:rsidRPr="00782567">
        <w:t>a</w:t>
      </w:r>
      <w:r w:rsidRPr="00782567">
        <w:t xml:space="preserve"> o udzielenie zamówienia publicznego, prowadzone</w:t>
      </w:r>
      <w:r w:rsidR="006A5DF1" w:rsidRPr="00782567">
        <w:t>go</w:t>
      </w:r>
      <w:r w:rsidRPr="00782567">
        <w:t xml:space="preserve"> w trybie </w:t>
      </w:r>
      <w:r w:rsidR="004617D9" w:rsidRPr="00782567">
        <w:t>przetarg nieograniczony</w:t>
      </w:r>
      <w:r w:rsidRPr="00782567">
        <w:rPr>
          <w:b/>
        </w:rPr>
        <w:t xml:space="preserve"> </w:t>
      </w:r>
      <w:r w:rsidRPr="00782567">
        <w:rPr>
          <w:bCs/>
        </w:rPr>
        <w:t>na</w:t>
      </w:r>
      <w:r w:rsidRPr="00782567">
        <w:rPr>
          <w:b/>
        </w:rPr>
        <w:t xml:space="preserve"> </w:t>
      </w:r>
      <w:r w:rsidR="00E72428" w:rsidRPr="00782567">
        <w:rPr>
          <w:bCs/>
        </w:rPr>
        <w:t>”</w:t>
      </w:r>
      <w:r w:rsidR="004617D9" w:rsidRPr="00782567">
        <w:rPr>
          <w:b/>
          <w:bCs/>
        </w:rPr>
        <w:t>Utworzenie nowych terenów miejskiej zieleni parkowej na Błoniach w Niepołomicach</w:t>
      </w:r>
      <w:r w:rsidR="00E72428" w:rsidRPr="00782567">
        <w:rPr>
          <w:bCs/>
        </w:rPr>
        <w:t>”</w:t>
      </w:r>
      <w:r w:rsidRPr="00782567">
        <w:rPr>
          <w:b/>
        </w:rPr>
        <w:t xml:space="preserve"> </w:t>
      </w:r>
      <w:r w:rsidRPr="00782567">
        <w:rPr>
          <w:bCs/>
        </w:rPr>
        <w:t>– znak sprawy</w:t>
      </w:r>
      <w:r w:rsidRPr="00782567">
        <w:rPr>
          <w:b/>
        </w:rPr>
        <w:t xml:space="preserve"> </w:t>
      </w:r>
      <w:r w:rsidR="004617D9" w:rsidRPr="00782567">
        <w:rPr>
          <w:b/>
        </w:rPr>
        <w:t>ZP.271.19.2020</w:t>
      </w:r>
      <w:r w:rsidRPr="00782567">
        <w:rPr>
          <w:b/>
        </w:rPr>
        <w:t>.</w:t>
      </w:r>
      <w:r w:rsidR="00520165" w:rsidRPr="00782567">
        <w:t xml:space="preserve">Zamawiający, </w:t>
      </w:r>
      <w:r w:rsidR="004617D9" w:rsidRPr="00782567">
        <w:rPr>
          <w:b/>
        </w:rPr>
        <w:t>GMINA NIEPOŁOMICE</w:t>
      </w:r>
      <w:r w:rsidR="00520165" w:rsidRPr="00782567">
        <w:t xml:space="preserve">, działając na podstawie art. 38 ust. 1 ustawy z dnia 29 stycznia 2004 roku Prawo Zamówień Publicznych </w:t>
      </w:r>
      <w:r w:rsidR="004617D9" w:rsidRPr="00782567">
        <w:t>(</w:t>
      </w:r>
      <w:proofErr w:type="spellStart"/>
      <w:r w:rsidR="004617D9" w:rsidRPr="00782567">
        <w:t>t.j</w:t>
      </w:r>
      <w:proofErr w:type="spellEnd"/>
      <w:r w:rsidR="004617D9" w:rsidRPr="00782567">
        <w:t xml:space="preserve">. </w:t>
      </w:r>
      <w:proofErr w:type="spellStart"/>
      <w:r w:rsidR="004617D9" w:rsidRPr="00782567">
        <w:t>Dz.U</w:t>
      </w:r>
      <w:proofErr w:type="spellEnd"/>
      <w:r w:rsidR="004617D9" w:rsidRPr="00782567">
        <w:t>. z 2019 r. poz. 1843)</w:t>
      </w:r>
      <w:r w:rsidR="00BE7BFD" w:rsidRPr="00782567">
        <w:t>, przedstawia poniżej treść zapytań wraz z wyjaśnieniami do S</w:t>
      </w:r>
      <w:r w:rsidR="0012774F" w:rsidRPr="00782567">
        <w:t>pecyfikacji Istotnych Warunków Zamówienia (</w:t>
      </w:r>
      <w:r w:rsidR="0012774F" w:rsidRPr="00782567">
        <w:rPr>
          <w:lang w:eastAsia="ar-SA"/>
        </w:rPr>
        <w:t>zwanej dalej</w:t>
      </w:r>
      <w:r w:rsidR="0012774F" w:rsidRPr="00782567">
        <w:rPr>
          <w:b/>
          <w:lang w:eastAsia="ar-SA"/>
        </w:rPr>
        <w:t xml:space="preserve"> </w:t>
      </w:r>
      <w:r w:rsidR="0012774F" w:rsidRPr="00782567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617D9" w:rsidRPr="00782567" w:rsidTr="000E5551">
        <w:tc>
          <w:tcPr>
            <w:tcW w:w="9356" w:type="dxa"/>
            <w:shd w:val="clear" w:color="auto" w:fill="auto"/>
          </w:tcPr>
          <w:p w:rsidR="004617D9" w:rsidRPr="00782567" w:rsidRDefault="004617D9" w:rsidP="003F6235">
            <w:pPr>
              <w:ind w:right="-72"/>
              <w:jc w:val="both"/>
            </w:pPr>
            <w:r w:rsidRPr="00782567">
              <w:t>Zwracamy się z prośbą o wyjaśnienia treści SIWZ oraz ich załączników w nawiązaniu do przedmiotowego przetargu nieograniczonego:</w:t>
            </w:r>
          </w:p>
          <w:p w:rsidR="004617D9" w:rsidRPr="00782567" w:rsidRDefault="004617D9" w:rsidP="003F6235">
            <w:pPr>
              <w:ind w:left="30" w:right="-72"/>
              <w:jc w:val="both"/>
            </w:pPr>
            <w:r w:rsidRPr="00782567">
              <w:t xml:space="preserve">1. W </w:t>
            </w:r>
            <w:r w:rsidR="003F6235" w:rsidRPr="00782567">
              <w:t>nawiązaniu</w:t>
            </w:r>
            <w:r w:rsidRPr="00782567">
              <w:t xml:space="preserve"> do odpowiedzi Zamawiającego z dnia 3.12.2020 r. dotyczącej odwodnienia liniowego w nawierzchni mineralno- </w:t>
            </w:r>
            <w:proofErr w:type="spellStart"/>
            <w:r w:rsidRPr="00782567">
              <w:t>eposkydowej</w:t>
            </w:r>
            <w:proofErr w:type="spellEnd"/>
            <w:r w:rsidRPr="00782567">
              <w:t>, prosimy o dołączenia karty technicznej odwodnienia, z podaniem klasy wytrzymałości, typu.</w:t>
            </w:r>
          </w:p>
          <w:p w:rsidR="004617D9" w:rsidRPr="00782567" w:rsidRDefault="004617D9" w:rsidP="003F6235">
            <w:pPr>
              <w:ind w:left="30" w:right="-72"/>
              <w:jc w:val="both"/>
            </w:pPr>
            <w:r w:rsidRPr="00782567">
              <w:t>2. Prosimy o wyjaśnienie w jaki sposób należy wypuścić nadmiar wody z odwodnienia, w jaki sposób woda ma zostać odprowadzona na przyległy teren, w przypadku, gdy nawierzchnia jest na tym samym poziomie terenu co trawnik.</w:t>
            </w:r>
          </w:p>
          <w:p w:rsidR="004617D9" w:rsidRPr="00782567" w:rsidRDefault="004617D9" w:rsidP="000E5551">
            <w:pPr>
              <w:ind w:left="30" w:right="-72"/>
              <w:jc w:val="both"/>
            </w:pPr>
            <w:r w:rsidRPr="00782567">
              <w:t xml:space="preserve">3. Prosimy o </w:t>
            </w:r>
            <w:r w:rsidR="003F6235" w:rsidRPr="00782567">
              <w:t>wyjaśnienie</w:t>
            </w:r>
            <w:r w:rsidRPr="00782567">
              <w:t xml:space="preserve"> klasy drewna, która ma być </w:t>
            </w:r>
            <w:r w:rsidR="003F6235" w:rsidRPr="00782567">
              <w:t>zastosowana</w:t>
            </w:r>
            <w:r w:rsidRPr="00782567">
              <w:t xml:space="preserve"> przy palach. Klasa drewna C - wskazuje na drewno iglaste, a dąb jak wiadomo jest drzewem liściastym, a takie drewno jest wskazane w specyfikacji. Prosimy o weryfikację oznaczenia.</w:t>
            </w:r>
          </w:p>
          <w:p w:rsidR="004617D9" w:rsidRPr="00782567" w:rsidRDefault="003F6235" w:rsidP="000E5551">
            <w:pPr>
              <w:ind w:left="30" w:right="-72"/>
              <w:jc w:val="both"/>
            </w:pPr>
            <w:r w:rsidRPr="00782567">
              <w:t>Jednocześnie</w:t>
            </w:r>
            <w:r w:rsidR="004617D9" w:rsidRPr="00782567">
              <w:t xml:space="preserve"> z uwagi na dużą ilość odpowiedzi, które bezpośrednio mają wpływ na przygotowaną wycenę zwracamy się z prośbą o wydłużenie terminu składania ofert. Obecna sytuacja pandemiczna, zdalne nauczanie, oraz ograniczona ilość pracowników w firmach powoduje znacznie wydłużony okres przygotowania ofert oraz pozyskania ich od Podwykonawców. </w:t>
            </w:r>
          </w:p>
          <w:p w:rsidR="004617D9" w:rsidRPr="00782567" w:rsidRDefault="004617D9" w:rsidP="000E5551">
            <w:pPr>
              <w:ind w:left="30" w:right="-72"/>
              <w:jc w:val="both"/>
            </w:pPr>
            <w:r w:rsidRPr="00782567">
              <w:t xml:space="preserve">Biorąc pod uwagę, że potencjalni Oferenci nie są tylko z rejonu Niepołomic, swoje oferty muszą przesłać do Zamawiającego z odpowiednio wcześniejszą datą nadania, co przy obecnej sytuacji wynosi min. 2 dni robocze. Biorąc pod uwagę to, że Zamawiający w dalszym ciągu udziela odpowiedzi, </w:t>
            </w:r>
            <w:proofErr w:type="spellStart"/>
            <w:r w:rsidRPr="00782567">
              <w:t>ktore</w:t>
            </w:r>
            <w:proofErr w:type="spellEnd"/>
            <w:r w:rsidRPr="00782567">
              <w:t xml:space="preserve"> są bardzo istotne, koniecznym jest, aby wydłużyć termin </w:t>
            </w:r>
            <w:r w:rsidR="003F6235" w:rsidRPr="00782567">
              <w:t>składania</w:t>
            </w:r>
            <w:r w:rsidRPr="00782567">
              <w:t xml:space="preserve"> tak, aby umożliwić wszystkim Wykonawcom złożenie oferty w wyznaczonym terminie.</w:t>
            </w:r>
          </w:p>
          <w:p w:rsidR="004617D9" w:rsidRPr="00782567" w:rsidRDefault="004617D9" w:rsidP="000E5551">
            <w:pPr>
              <w:ind w:left="30" w:right="-72"/>
              <w:jc w:val="both"/>
            </w:pPr>
            <w:r w:rsidRPr="00782567">
              <w:t xml:space="preserve">Prosimy o wyczerpującą odpowiedź na wszystkie zadana przez nas pytania w myśl </w:t>
            </w:r>
            <w:proofErr w:type="spellStart"/>
            <w:r w:rsidRPr="00782567">
              <w:t>art</w:t>
            </w:r>
            <w:proofErr w:type="spellEnd"/>
            <w:r w:rsidRPr="00782567">
              <w:t xml:space="preserve"> 29 ustawy </w:t>
            </w:r>
            <w:proofErr w:type="spellStart"/>
            <w:r w:rsidRPr="00782567">
              <w:t>Pzp</w:t>
            </w:r>
            <w:proofErr w:type="spellEnd"/>
            <w:r w:rsidRPr="00782567"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4617D9" w:rsidRPr="00782567" w:rsidRDefault="004617D9" w:rsidP="000E5551">
            <w:pPr>
              <w:spacing w:after="40"/>
              <w:ind w:left="30" w:right="-72"/>
              <w:rPr>
                <w:b/>
                <w:bCs/>
              </w:rPr>
            </w:pPr>
            <w:r w:rsidRPr="00782567">
              <w:rPr>
                <w:b/>
                <w:bCs/>
              </w:rPr>
              <w:t>Stanowisko (wyjaśnienie) Zamawiającego:</w:t>
            </w:r>
          </w:p>
          <w:p w:rsidR="00817EBC" w:rsidRPr="00782567" w:rsidRDefault="00817EBC" w:rsidP="000E5551">
            <w:pPr>
              <w:spacing w:after="40"/>
              <w:ind w:left="30" w:right="-72"/>
              <w:rPr>
                <w:shd w:val="clear" w:color="auto" w:fill="FFFFFF"/>
              </w:rPr>
            </w:pPr>
            <w:r w:rsidRPr="00782567">
              <w:rPr>
                <w:b/>
                <w:bCs/>
              </w:rPr>
              <w:t xml:space="preserve">Ad.1) </w:t>
            </w:r>
            <w:r w:rsidRPr="00782567">
              <w:rPr>
                <w:shd w:val="clear" w:color="auto" w:fill="FFFFFF"/>
              </w:rPr>
              <w:t>Należy zastosować odwodnienie liniowe żeliwne w kolorze czarnym (szerokość 19,5 cm, wysokość 8 cm, ruszt kratowy) klasy B125.</w:t>
            </w:r>
          </w:p>
          <w:p w:rsidR="00817EBC" w:rsidRPr="00782567" w:rsidRDefault="00817EBC" w:rsidP="000E5551">
            <w:pPr>
              <w:spacing w:after="40"/>
              <w:ind w:left="30" w:right="-72"/>
            </w:pPr>
            <w:r w:rsidRPr="00782567">
              <w:rPr>
                <w:b/>
                <w:bCs/>
              </w:rPr>
              <w:t xml:space="preserve">Ad.2) </w:t>
            </w:r>
            <w:r w:rsidRPr="00782567">
              <w:t xml:space="preserve">Nadmiar wody należy odprowadzić do skrzynek </w:t>
            </w:r>
            <w:proofErr w:type="spellStart"/>
            <w:r w:rsidRPr="00782567">
              <w:t>rozsączających</w:t>
            </w:r>
            <w:proofErr w:type="spellEnd"/>
            <w:r w:rsidRPr="00782567">
              <w:t xml:space="preserve"> zamontowanych w terenie zieleni, o pojemności około 200 litrów.</w:t>
            </w:r>
          </w:p>
          <w:p w:rsidR="00817EBC" w:rsidRPr="00782567" w:rsidRDefault="00817EBC" w:rsidP="000E5551">
            <w:pPr>
              <w:spacing w:after="40"/>
              <w:ind w:left="30" w:right="-72"/>
              <w:rPr>
                <w:b/>
                <w:bCs/>
              </w:rPr>
            </w:pPr>
            <w:r w:rsidRPr="00782567">
              <w:rPr>
                <w:b/>
                <w:bCs/>
              </w:rPr>
              <w:t xml:space="preserve">Ad.3) </w:t>
            </w:r>
            <w:r w:rsidR="00782567" w:rsidRPr="00782567">
              <w:rPr>
                <w:bCs/>
              </w:rPr>
              <w:t>Zamawiający</w:t>
            </w:r>
            <w:r w:rsidR="00782567" w:rsidRPr="00782567">
              <w:rPr>
                <w:b/>
                <w:bCs/>
              </w:rPr>
              <w:t xml:space="preserve"> </w:t>
            </w:r>
            <w:r w:rsidR="00782567" w:rsidRPr="00782567">
              <w:t>weryfikuje  oznaczenie – pale drewniane dębowe – drewno klasy D30.</w:t>
            </w:r>
          </w:p>
          <w:p w:rsidR="004617D9" w:rsidRPr="00782567" w:rsidRDefault="004617D9" w:rsidP="000E5551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782567" w:rsidRDefault="00BE7BFD" w:rsidP="00520165">
      <w:pPr>
        <w:jc w:val="both"/>
      </w:pPr>
    </w:p>
    <w:p w:rsidR="006D4AB3" w:rsidRPr="00782567" w:rsidRDefault="003F6235" w:rsidP="00D8461B">
      <w:pPr>
        <w:spacing w:before="120" w:after="120" w:line="360" w:lineRule="auto"/>
        <w:ind w:left="567"/>
        <w:jc w:val="right"/>
      </w:pPr>
      <w:r w:rsidRPr="00782567">
        <w:t>……………………….</w:t>
      </w:r>
    </w:p>
    <w:sectPr w:rsidR="006D4AB3" w:rsidRPr="00782567" w:rsidSect="00782567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922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106" w:rsidRDefault="00F53106">
      <w:r>
        <w:separator/>
      </w:r>
    </w:p>
  </w:endnote>
  <w:endnote w:type="continuationSeparator" w:id="0">
    <w:p w:rsidR="00F53106" w:rsidRDefault="00F53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863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863D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82567" w:rsidRPr="0078256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106" w:rsidRDefault="00F53106">
      <w:r>
        <w:separator/>
      </w:r>
    </w:p>
  </w:footnote>
  <w:footnote w:type="continuationSeparator" w:id="0">
    <w:p w:rsidR="00F53106" w:rsidRDefault="00F531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235" w:rsidRDefault="00A863DB" w:rsidP="003F623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3F6235" w:rsidRDefault="003F6235" w:rsidP="003F6235">
    <w:pPr>
      <w:pStyle w:val="Nagwek"/>
    </w:pPr>
  </w:p>
  <w:p w:rsidR="003F6235" w:rsidRPr="003F6235" w:rsidRDefault="003F6235" w:rsidP="003F6235"/>
  <w:p w:rsidR="004617D9" w:rsidRDefault="004617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17D9"/>
    <w:rsid w:val="00031374"/>
    <w:rsid w:val="000A1097"/>
    <w:rsid w:val="000E2A8F"/>
    <w:rsid w:val="0012774F"/>
    <w:rsid w:val="00144B7A"/>
    <w:rsid w:val="00180C6E"/>
    <w:rsid w:val="003F6235"/>
    <w:rsid w:val="004617D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2567"/>
    <w:rsid w:val="007D7198"/>
    <w:rsid w:val="00817EBC"/>
    <w:rsid w:val="00870F9F"/>
    <w:rsid w:val="00897AB0"/>
    <w:rsid w:val="008A3553"/>
    <w:rsid w:val="00997388"/>
    <w:rsid w:val="00A863D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5310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7388"/>
  </w:style>
  <w:style w:type="paragraph" w:styleId="Nagwek1">
    <w:name w:val="heading 1"/>
    <w:basedOn w:val="Normalny"/>
    <w:next w:val="Normalny"/>
    <w:qFormat/>
    <w:rsid w:val="0099738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9738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738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738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7388"/>
  </w:style>
  <w:style w:type="paragraph" w:styleId="Tekstpodstawowywcity">
    <w:name w:val="Body Text Indent"/>
    <w:basedOn w:val="Normalny"/>
    <w:rsid w:val="0099738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9738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9738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97388"/>
    <w:rPr>
      <w:sz w:val="28"/>
    </w:rPr>
  </w:style>
  <w:style w:type="paragraph" w:styleId="Tekstpodstawowywcity3">
    <w:name w:val="Body Text Indent 3"/>
    <w:basedOn w:val="Normalny"/>
    <w:rsid w:val="0099738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3F62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431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2020-12-07T14:00:00Z</cp:lastPrinted>
  <dcterms:created xsi:type="dcterms:W3CDTF">2020-12-07T14:01:00Z</dcterms:created>
  <dcterms:modified xsi:type="dcterms:W3CDTF">2020-12-07T14:01:00Z</dcterms:modified>
</cp:coreProperties>
</file>