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  <w:bookmarkStart w:id="0" w:name="_GoBack"/>
      <w:bookmarkEnd w:id="0"/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5B5A9F">
        <w:rPr>
          <w:b/>
          <w:sz w:val="24"/>
        </w:rPr>
        <w:t xml:space="preserve"> </w:t>
      </w:r>
      <w:r w:rsidR="005874EB">
        <w:rPr>
          <w:b/>
          <w:sz w:val="24"/>
        </w:rPr>
        <w:t>1057</w:t>
      </w:r>
      <w:r w:rsidR="00F46352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5E517A" w:rsidRDefault="00EF1037" w:rsidP="00BC47FE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5874EB">
        <w:rPr>
          <w:sz w:val="24"/>
        </w:rPr>
        <w:t>2020-12-07</w:t>
      </w:r>
    </w:p>
    <w:p w:rsidR="00EF1037" w:rsidRPr="004171EA" w:rsidRDefault="00090CD9" w:rsidP="0004128B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76B1E">
        <w:rPr>
          <w:rFonts w:ascii="Times New Roman" w:hAnsi="Times New Roman"/>
        </w:rPr>
        <w:t xml:space="preserve"> </w:t>
      </w:r>
      <w:r w:rsidR="00CA38BC">
        <w:rPr>
          <w:rFonts w:ascii="Times New Roman" w:hAnsi="Times New Roman"/>
        </w:rPr>
        <w:t>oraz Powiadomienie o przedłużeniu terminu składania ofert</w:t>
      </w:r>
    </w:p>
    <w:p w:rsidR="00EF1037" w:rsidRDefault="000B2A0C" w:rsidP="0004128B">
      <w:pPr>
        <w:spacing w:before="360" w:after="24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A76B1E" w:rsidRPr="0004128B" w:rsidRDefault="00546E34" w:rsidP="0004128B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F93E7E">
        <w:rPr>
          <w:b/>
          <w:sz w:val="24"/>
          <w:szCs w:val="24"/>
        </w:rPr>
        <w:t>Produkcja filmów popularnonaukowych i promocyjnych</w:t>
      </w:r>
      <w:r w:rsidR="005B5A9F">
        <w:rPr>
          <w:sz w:val="24"/>
          <w:szCs w:val="24"/>
        </w:rPr>
        <w:t>,</w:t>
      </w:r>
      <w:r w:rsidR="005B5A9F">
        <w:rPr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F93E7E">
        <w:rPr>
          <w:b/>
          <w:sz w:val="24"/>
          <w:szCs w:val="22"/>
        </w:rPr>
        <w:t>ZP/ZO-09</w:t>
      </w:r>
      <w:r w:rsidR="00946436">
        <w:rPr>
          <w:b/>
          <w:sz w:val="24"/>
          <w:szCs w:val="22"/>
        </w:rPr>
        <w:t>/20</w:t>
      </w:r>
    </w:p>
    <w:p w:rsidR="005E517A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1A7C07" w:rsidRDefault="000B2A0C" w:rsidP="00F70F62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</w:t>
      </w:r>
      <w:r w:rsidR="004A08FD" w:rsidRPr="001A7C07">
        <w:rPr>
          <w:b/>
          <w:sz w:val="24"/>
          <w:szCs w:val="24"/>
          <w:u w:val="single"/>
        </w:rPr>
        <w:t xml:space="preserve"> 1</w:t>
      </w:r>
      <w:r w:rsidR="005848CC" w:rsidRPr="001A7C07">
        <w:rPr>
          <w:b/>
          <w:sz w:val="24"/>
          <w:szCs w:val="24"/>
          <w:u w:val="single"/>
        </w:rPr>
        <w:t>.</w:t>
      </w:r>
      <w:r w:rsidR="00444F0F" w:rsidRPr="001A7C07">
        <w:rPr>
          <w:b/>
          <w:sz w:val="24"/>
          <w:szCs w:val="24"/>
          <w:u w:val="single"/>
        </w:rPr>
        <w:t xml:space="preserve"> </w:t>
      </w:r>
    </w:p>
    <w:p w:rsidR="005E517A" w:rsidRPr="001A7C07" w:rsidRDefault="00F93E7E" w:rsidP="00F70F62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Czy mogą Państwo podać szacunkową wartość zamówienia lub kwotę jaką Zamawiający zamierza przeznaczyć na realizację zadań ? </w:t>
      </w:r>
    </w:p>
    <w:p w:rsidR="00090CD9" w:rsidRPr="001A7C07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ODPOWIEDŹ</w:t>
      </w:r>
      <w:r w:rsidR="004A08FD" w:rsidRPr="001A7C07">
        <w:rPr>
          <w:b/>
          <w:sz w:val="24"/>
          <w:szCs w:val="24"/>
          <w:u w:val="single"/>
        </w:rPr>
        <w:t xml:space="preserve"> 1</w:t>
      </w:r>
      <w:r w:rsidR="005848CC" w:rsidRPr="001A7C07">
        <w:rPr>
          <w:b/>
          <w:sz w:val="24"/>
          <w:szCs w:val="24"/>
          <w:u w:val="single"/>
        </w:rPr>
        <w:t xml:space="preserve">. </w:t>
      </w:r>
    </w:p>
    <w:p w:rsidR="005B5A9F" w:rsidRDefault="001A7C07" w:rsidP="0004128B">
      <w:pPr>
        <w:rPr>
          <w:sz w:val="24"/>
          <w:szCs w:val="24"/>
        </w:rPr>
      </w:pPr>
      <w:r>
        <w:rPr>
          <w:sz w:val="24"/>
          <w:szCs w:val="24"/>
        </w:rPr>
        <w:t>Zadanie 1: 38 500,00 zł brutto</w:t>
      </w:r>
    </w:p>
    <w:p w:rsidR="001A7C07" w:rsidRPr="001A7C07" w:rsidRDefault="001A7C07" w:rsidP="0004128B">
      <w:pPr>
        <w:rPr>
          <w:sz w:val="24"/>
          <w:szCs w:val="24"/>
        </w:rPr>
      </w:pPr>
      <w:r>
        <w:rPr>
          <w:sz w:val="24"/>
          <w:szCs w:val="24"/>
        </w:rPr>
        <w:t>Zadanie 2: 32 426,72 zł brutto</w:t>
      </w:r>
    </w:p>
    <w:p w:rsidR="00903D87" w:rsidRPr="001A7C07" w:rsidRDefault="00903D87" w:rsidP="008957C0">
      <w:pPr>
        <w:rPr>
          <w:b/>
          <w:sz w:val="24"/>
          <w:szCs w:val="24"/>
          <w:u w:val="single"/>
        </w:rPr>
      </w:pPr>
    </w:p>
    <w:p w:rsidR="005B5A9F" w:rsidRDefault="005B5A9F" w:rsidP="008957C0">
      <w:pPr>
        <w:rPr>
          <w:b/>
          <w:sz w:val="24"/>
          <w:szCs w:val="24"/>
          <w:u w:val="single"/>
        </w:rPr>
      </w:pPr>
    </w:p>
    <w:p w:rsidR="001A7C07" w:rsidRPr="001A7C07" w:rsidRDefault="001A7C07" w:rsidP="008957C0">
      <w:pPr>
        <w:rPr>
          <w:b/>
          <w:sz w:val="24"/>
          <w:szCs w:val="24"/>
          <w:u w:val="single"/>
        </w:rPr>
      </w:pPr>
    </w:p>
    <w:p w:rsidR="005B5A9F" w:rsidRPr="001A7C07" w:rsidRDefault="005B5A9F" w:rsidP="008957C0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2.</w:t>
      </w:r>
    </w:p>
    <w:p w:rsidR="00F93E7E" w:rsidRPr="001A7C07" w:rsidRDefault="00F93E7E" w:rsidP="008957C0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Każdy z 7  filmów popularno-naukowych oraz 2 wywiadów promujących ma mieć długość od 5 do 10 minut ? </w:t>
      </w:r>
    </w:p>
    <w:p w:rsidR="005B5A9F" w:rsidRPr="001A7C07" w:rsidRDefault="005B5A9F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2.</w:t>
      </w:r>
    </w:p>
    <w:p w:rsidR="001A7C07" w:rsidRDefault="001A7C07" w:rsidP="001A7C07">
      <w:pPr>
        <w:shd w:val="clear" w:color="auto" w:fill="FDFDFD"/>
        <w:rPr>
          <w:sz w:val="24"/>
          <w:szCs w:val="24"/>
        </w:rPr>
      </w:pPr>
      <w:r>
        <w:rPr>
          <w:sz w:val="24"/>
          <w:szCs w:val="24"/>
        </w:rPr>
        <w:t>C</w:t>
      </w:r>
      <w:r w:rsidRPr="00E331A9">
        <w:rPr>
          <w:sz w:val="24"/>
          <w:szCs w:val="24"/>
        </w:rPr>
        <w:t>zas trwania filmów i wywiadów nie jest sztywny. Czasem może być krótszy czasem dłuższy. Ważne żeby łączny czas materiałów filmowych był zbliżony do 90 min</w:t>
      </w:r>
    </w:p>
    <w:p w:rsidR="00F93E7E" w:rsidRPr="001A7C07" w:rsidRDefault="00F93E7E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Default="00F93E7E" w:rsidP="00F93E7E">
      <w:pPr>
        <w:rPr>
          <w:b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3.</w:t>
      </w:r>
    </w:p>
    <w:p w:rsidR="001A7C07" w:rsidRDefault="00F93E7E" w:rsidP="001A7C07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 xml:space="preserve">3 dni zdjęciowe na terenie </w:t>
      </w:r>
      <w:proofErr w:type="spellStart"/>
      <w:r w:rsidRPr="001A7C07">
        <w:rPr>
          <w:color w:val="000000"/>
          <w:sz w:val="24"/>
          <w:szCs w:val="24"/>
          <w:shd w:val="clear" w:color="auto" w:fill="FDFDFD"/>
        </w:rPr>
        <w:t>WIiŚ</w:t>
      </w:r>
      <w:proofErr w:type="spellEnd"/>
      <w:r w:rsidRPr="001A7C07">
        <w:rPr>
          <w:color w:val="000000"/>
          <w:sz w:val="24"/>
          <w:szCs w:val="24"/>
          <w:shd w:val="clear" w:color="auto" w:fill="FDFDFD"/>
        </w:rPr>
        <w:t>, 1 dzień zdjęciowy na terenie  </w:t>
      </w:r>
      <w:r w:rsidRPr="001A7C07">
        <w:rPr>
          <w:rStyle w:val="object"/>
          <w:color w:val="006990"/>
          <w:sz w:val="24"/>
          <w:szCs w:val="24"/>
          <w:shd w:val="clear" w:color="auto" w:fill="FDFDFD"/>
        </w:rPr>
        <w:t>Cz</w:t>
      </w:r>
      <w:r w:rsidRPr="001A7C07">
        <w:rPr>
          <w:color w:val="000000"/>
          <w:sz w:val="24"/>
          <w:szCs w:val="24"/>
          <w:shd w:val="clear" w:color="auto" w:fill="FDFDFD"/>
        </w:rPr>
        <w:t>ęstochowy i w odległości do 80 km, 1-2 dni zdjęciowe w przedsiębiorstwach i instytucjach na terenie całej Polski. Rozumiem, że taka jest szacowana ilość dni na realizację wszystkich filmów do Zadania 1 ?. Czy znane są miejsca z terenu Polski  lub te, które wchodzą w rachubę ?</w:t>
      </w:r>
    </w:p>
    <w:p w:rsidR="00F93E7E" w:rsidRPr="001A7C07" w:rsidRDefault="00F93E7E" w:rsidP="001A7C07">
      <w:pPr>
        <w:rPr>
          <w:b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3.</w:t>
      </w:r>
    </w:p>
    <w:p w:rsidR="001A7C07" w:rsidRDefault="001A7C07" w:rsidP="001A7C07">
      <w:pPr>
        <w:shd w:val="clear" w:color="auto" w:fill="FDFDFD"/>
        <w:rPr>
          <w:color w:val="000000"/>
          <w:sz w:val="24"/>
          <w:szCs w:val="24"/>
        </w:rPr>
      </w:pPr>
      <w:r w:rsidRPr="00E331A9">
        <w:rPr>
          <w:sz w:val="24"/>
          <w:szCs w:val="24"/>
        </w:rPr>
        <w:t>Tak, liczba dni (pełny dzień to 8 godzin) zdjęciowych w zadaniu 1 wynosi 4 ale oczywiście można to modyfikować (2 godz. w jednym dniu itd.). Planujemy wywiad z naszym studentem który pracuje w Poznaniu, drugi jest do ustalenia (mogą pojawić się problemy ze zgodą na wejście na teren zakładu).</w:t>
      </w: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lastRenderedPageBreak/>
        <w:t>PYTANIE 4.</w:t>
      </w: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Jaka jest przewidziana tematyka filmów, czego ma dotyczyć, jakie są Państwa oczekiwania w tym zakresie ?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4.</w:t>
      </w:r>
    </w:p>
    <w:p w:rsidR="001A7C07" w:rsidRPr="00E331A9" w:rsidRDefault="001A7C07" w:rsidP="001A7C07">
      <w:pPr>
        <w:shd w:val="clear" w:color="auto" w:fill="FDFDFD"/>
        <w:rPr>
          <w:color w:val="000000"/>
          <w:sz w:val="24"/>
          <w:szCs w:val="24"/>
        </w:rPr>
      </w:pPr>
      <w:r w:rsidRPr="00E331A9">
        <w:rPr>
          <w:sz w:val="24"/>
          <w:szCs w:val="24"/>
        </w:rPr>
        <w:t xml:space="preserve">Filmy maja mieć charakter popularyzujący kierunki studiów na naszym wydziale, przybliżać aktualne problemy środowiskowe (np. losy </w:t>
      </w:r>
      <w:proofErr w:type="spellStart"/>
      <w:r w:rsidRPr="00E331A9">
        <w:rPr>
          <w:sz w:val="24"/>
          <w:szCs w:val="24"/>
        </w:rPr>
        <w:t>mikroplastiku</w:t>
      </w:r>
      <w:proofErr w:type="spellEnd"/>
      <w:r w:rsidRPr="00E331A9">
        <w:rPr>
          <w:sz w:val="24"/>
          <w:szCs w:val="24"/>
        </w:rPr>
        <w:t xml:space="preserve"> w środowisku)  generalnie zachęcić do studiowania u nas.</w:t>
      </w:r>
    </w:p>
    <w:p w:rsidR="00F93E7E" w:rsidRPr="001A7C07" w:rsidRDefault="00F93E7E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1A7C07" w:rsidRPr="001A7C07" w:rsidRDefault="001A7C07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5.</w:t>
      </w: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Co mają Państwo na myśli pisząc o animacji 3D w połączeniu z ujęciami filmowymi ?. Proszę o przesłanie linku referencyjnego. 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5.</w:t>
      </w:r>
    </w:p>
    <w:p w:rsidR="001A7C07" w:rsidRDefault="001A7C07" w:rsidP="001A7C07">
      <w:pPr>
        <w:shd w:val="clear" w:color="auto" w:fill="FDFDFD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Przykłady:</w:t>
      </w:r>
    </w:p>
    <w:p w:rsidR="001A7C07" w:rsidRPr="00E331A9" w:rsidRDefault="00086A6C" w:rsidP="001A7C07">
      <w:pPr>
        <w:rPr>
          <w:sz w:val="24"/>
          <w:szCs w:val="24"/>
        </w:rPr>
      </w:pPr>
      <w:hyperlink r:id="rId7" w:history="1">
        <w:r w:rsidR="001A7C07" w:rsidRPr="00E331A9">
          <w:rPr>
            <w:color w:val="0000FF"/>
            <w:sz w:val="24"/>
            <w:szCs w:val="24"/>
            <w:u w:val="single"/>
          </w:rPr>
          <w:t>http://wip-studio.pl/fotografia-lotnicza/spot-telewizyjny-budowa-osiedla-wiktoryn-ujecia-lotnicze-lublin/</w:t>
        </w:r>
      </w:hyperlink>
    </w:p>
    <w:p w:rsidR="001A7C07" w:rsidRPr="00E331A9" w:rsidRDefault="00086A6C" w:rsidP="001A7C07">
      <w:pPr>
        <w:rPr>
          <w:sz w:val="24"/>
          <w:szCs w:val="24"/>
        </w:rPr>
      </w:pPr>
      <w:hyperlink r:id="rId8" w:history="1">
        <w:r w:rsidR="001A7C07" w:rsidRPr="00E331A9">
          <w:rPr>
            <w:color w:val="0000FF"/>
            <w:sz w:val="24"/>
            <w:szCs w:val="24"/>
            <w:u w:val="single"/>
          </w:rPr>
          <w:t>http://www.redghost.pl/redghost.pl/web/pl/portfolio/69/fomar_poland</w:t>
        </w:r>
      </w:hyperlink>
    </w:p>
    <w:p w:rsidR="001A7C07" w:rsidRPr="00E331A9" w:rsidRDefault="00086A6C" w:rsidP="001A7C07">
      <w:pPr>
        <w:rPr>
          <w:sz w:val="24"/>
          <w:szCs w:val="24"/>
        </w:rPr>
      </w:pPr>
      <w:hyperlink r:id="rId9" w:history="1">
        <w:r w:rsidR="001A7C07" w:rsidRPr="00E331A9">
          <w:rPr>
            <w:color w:val="0000FF"/>
            <w:sz w:val="24"/>
            <w:szCs w:val="24"/>
            <w:u w:val="single"/>
          </w:rPr>
          <w:t>http://www.prime-property-marketing.pl/prime-animation/</w:t>
        </w:r>
      </w:hyperlink>
    </w:p>
    <w:p w:rsidR="005B5A9F" w:rsidRPr="001A7C07" w:rsidRDefault="005B5A9F" w:rsidP="005B5A9F">
      <w:pPr>
        <w:shd w:val="clear" w:color="auto" w:fill="FDFDFD"/>
        <w:rPr>
          <w:color w:val="000000"/>
          <w:sz w:val="24"/>
          <w:szCs w:val="24"/>
        </w:rPr>
      </w:pPr>
    </w:p>
    <w:p w:rsidR="00F93E7E" w:rsidRPr="001A7C07" w:rsidRDefault="00F93E7E" w:rsidP="005B5A9F">
      <w:pPr>
        <w:shd w:val="clear" w:color="auto" w:fill="FDFDFD"/>
        <w:rPr>
          <w:color w:val="000000"/>
          <w:sz w:val="24"/>
          <w:szCs w:val="24"/>
        </w:rPr>
      </w:pPr>
    </w:p>
    <w:p w:rsidR="001A7C07" w:rsidRPr="001A7C07" w:rsidRDefault="001A7C07" w:rsidP="005B5A9F">
      <w:pPr>
        <w:shd w:val="clear" w:color="auto" w:fill="FDFDFD"/>
        <w:rPr>
          <w:color w:val="000000"/>
          <w:sz w:val="24"/>
          <w:szCs w:val="24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6.</w:t>
      </w: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Czego mają dotyczyć animacje 2D i 3D i jaki należy założyć czas ich trwania ? 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6.</w:t>
      </w:r>
    </w:p>
    <w:p w:rsidR="001A7C07" w:rsidRDefault="001A7C07" w:rsidP="001A7C07">
      <w:pPr>
        <w:shd w:val="clear" w:color="auto" w:fill="FDFDFD"/>
        <w:rPr>
          <w:rStyle w:val="Pogrubienie"/>
          <w:color w:val="000000"/>
          <w:sz w:val="24"/>
          <w:szCs w:val="24"/>
          <w:shd w:val="clear" w:color="auto" w:fill="FDFDFD"/>
        </w:rPr>
      </w:pPr>
      <w:r w:rsidRPr="00E331A9">
        <w:rPr>
          <w:color w:val="000000"/>
          <w:sz w:val="24"/>
          <w:szCs w:val="24"/>
          <w:shd w:val="clear" w:color="auto" w:fill="FDFDFD"/>
        </w:rPr>
        <w:t xml:space="preserve">Animacje 2D i 3D mają dotyczyć przedstawienia niektórych procesów technologicznych wody i ścieków przeprowadzonych w warunkach laboratoryjnych np. proces koagulacji zanieczyszczonej wody lub proces fermentacji osadów ściekowych w bioreaktorach. Czas trwania od </w:t>
      </w:r>
      <w:r w:rsidRPr="00E331A9">
        <w:rPr>
          <w:rStyle w:val="Pogrubienie"/>
          <w:color w:val="000000"/>
          <w:sz w:val="24"/>
          <w:szCs w:val="24"/>
          <w:shd w:val="clear" w:color="auto" w:fill="FDFDFD"/>
        </w:rPr>
        <w:t>5 do 10 min</w:t>
      </w:r>
    </w:p>
    <w:p w:rsidR="00F93E7E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1A7C07" w:rsidRPr="001A7C07" w:rsidRDefault="001A7C07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1A7C07" w:rsidRPr="001A7C07" w:rsidRDefault="001A7C07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7.</w:t>
      </w:r>
    </w:p>
    <w:p w:rsidR="00F93E7E" w:rsidRPr="0004128B" w:rsidRDefault="00F93E7E" w:rsidP="0004128B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Ile dni zdjęciowych należy założyć na realizację drugiego zadania i jaka jest tematyka spotów ? 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7.</w:t>
      </w:r>
    </w:p>
    <w:p w:rsidR="001A7C07" w:rsidRDefault="001A7C07" w:rsidP="001A7C07">
      <w:pPr>
        <w:shd w:val="clear" w:color="auto" w:fill="FDFDFD"/>
        <w:rPr>
          <w:color w:val="000000"/>
          <w:sz w:val="24"/>
          <w:szCs w:val="24"/>
        </w:rPr>
      </w:pPr>
      <w:r w:rsidRPr="00E331A9">
        <w:rPr>
          <w:sz w:val="24"/>
          <w:szCs w:val="24"/>
        </w:rPr>
        <w:t xml:space="preserve">2-3  dni zdjęciowe powinny wystarczyć. Tematyka dotyczy promocji wydziału. Może to być na wycieczka po wydziale prowadzona przez jakąś animowaną postać np. znaną z bajek </w:t>
      </w:r>
      <w:r>
        <w:rPr>
          <w:sz w:val="24"/>
          <w:szCs w:val="24"/>
        </w:rPr>
        <w:t xml:space="preserve">typu </w:t>
      </w:r>
      <w:r w:rsidRPr="00E331A9">
        <w:rPr>
          <w:sz w:val="24"/>
          <w:szCs w:val="24"/>
        </w:rPr>
        <w:t xml:space="preserve"> "Pomysłowy Dobromir", Ufoludek, "Pan ekolog" itp. Oczekujemy pomocy ze strony firmy realizującej zadanie przy uszczegółowianiu tematyki</w:t>
      </w:r>
    </w:p>
    <w:p w:rsidR="00F93E7E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1A7C07" w:rsidRDefault="001A7C07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8.</w:t>
      </w:r>
    </w:p>
    <w:p w:rsidR="00F93E7E" w:rsidRPr="00CA38BC" w:rsidRDefault="00F93E7E" w:rsidP="00CA38BC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Czy udział osób do ujęć i wypowiedzi zapewniają Państwo bezpłatnie ? 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8.</w:t>
      </w:r>
    </w:p>
    <w:p w:rsidR="00B467D4" w:rsidRPr="00E331A9" w:rsidRDefault="00B467D4" w:rsidP="00B467D4">
      <w:pPr>
        <w:rPr>
          <w:sz w:val="24"/>
          <w:szCs w:val="24"/>
        </w:rPr>
      </w:pPr>
      <w:r w:rsidRPr="00E331A9">
        <w:rPr>
          <w:sz w:val="24"/>
          <w:szCs w:val="24"/>
        </w:rPr>
        <w:t>Tak udział pracowników n</w:t>
      </w:r>
      <w:r>
        <w:rPr>
          <w:sz w:val="24"/>
          <w:szCs w:val="24"/>
        </w:rPr>
        <w:t>aszego wydziału, studentów i os</w:t>
      </w:r>
      <w:r w:rsidRPr="00E331A9">
        <w:rPr>
          <w:sz w:val="24"/>
          <w:szCs w:val="24"/>
        </w:rPr>
        <w:t>ób udzielających wywiady jest bezpłatny.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lastRenderedPageBreak/>
        <w:t>PYTANIE 9.</w:t>
      </w:r>
    </w:p>
    <w:p w:rsidR="00F93E7E" w:rsidRPr="00CA38BC" w:rsidRDefault="00F93E7E" w:rsidP="00CA38BC">
      <w:pPr>
        <w:rPr>
          <w:b/>
          <w:sz w:val="24"/>
          <w:szCs w:val="24"/>
          <w:u w:val="single"/>
        </w:rPr>
      </w:pPr>
      <w:r w:rsidRPr="001A7C07">
        <w:rPr>
          <w:color w:val="000000"/>
          <w:sz w:val="24"/>
          <w:szCs w:val="24"/>
          <w:shd w:val="clear" w:color="auto" w:fill="FDFDFD"/>
        </w:rPr>
        <w:t>Ze względu na dużą ilość pytań wnoszę o przesunięcie terminu składania ofert z 08.12 na 10.12. </w:t>
      </w: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9.</w:t>
      </w:r>
    </w:p>
    <w:p w:rsidR="00F93E7E" w:rsidRPr="0004128B" w:rsidRDefault="00B467D4" w:rsidP="00F93E7E">
      <w:pPr>
        <w:shd w:val="clear" w:color="auto" w:fill="FDFDFD"/>
        <w:rPr>
          <w:b/>
          <w:color w:val="000000"/>
          <w:sz w:val="24"/>
          <w:szCs w:val="24"/>
        </w:rPr>
      </w:pPr>
      <w:r w:rsidRPr="0004128B">
        <w:rPr>
          <w:b/>
          <w:color w:val="000000"/>
          <w:sz w:val="24"/>
          <w:szCs w:val="24"/>
        </w:rPr>
        <w:t xml:space="preserve">Zamawiający wydłuża termin składania ofert do dnia </w:t>
      </w:r>
      <w:r w:rsidR="0004128B" w:rsidRPr="0004128B">
        <w:rPr>
          <w:b/>
          <w:color w:val="000000"/>
          <w:sz w:val="24"/>
          <w:szCs w:val="24"/>
        </w:rPr>
        <w:t>14</w:t>
      </w:r>
      <w:r w:rsidRPr="0004128B">
        <w:rPr>
          <w:b/>
          <w:color w:val="000000"/>
          <w:sz w:val="24"/>
          <w:szCs w:val="24"/>
        </w:rPr>
        <w:t>.12.2020 r. godz. 12:00.</w:t>
      </w:r>
    </w:p>
    <w:p w:rsidR="00B467D4" w:rsidRPr="0004128B" w:rsidRDefault="00B467D4" w:rsidP="00F93E7E">
      <w:pPr>
        <w:shd w:val="clear" w:color="auto" w:fill="FDFDFD"/>
        <w:rPr>
          <w:b/>
          <w:color w:val="000000"/>
          <w:sz w:val="24"/>
          <w:szCs w:val="24"/>
        </w:rPr>
      </w:pPr>
      <w:r w:rsidRPr="0004128B">
        <w:rPr>
          <w:b/>
          <w:color w:val="000000"/>
          <w:sz w:val="24"/>
          <w:szCs w:val="24"/>
        </w:rPr>
        <w:t xml:space="preserve">Miejsce składania ofert nie ulega zmianie. </w:t>
      </w:r>
    </w:p>
    <w:p w:rsidR="00B467D4" w:rsidRDefault="00B467D4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04128B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04128B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04128B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10.</w:t>
      </w:r>
    </w:p>
    <w:p w:rsidR="0004128B" w:rsidRPr="0004128B" w:rsidRDefault="0004128B" w:rsidP="00F93E7E">
      <w:pPr>
        <w:shd w:val="clear" w:color="auto" w:fill="FDFDFD"/>
        <w:rPr>
          <w:iCs/>
          <w:color w:val="000000"/>
          <w:sz w:val="24"/>
          <w:szCs w:val="24"/>
          <w:shd w:val="clear" w:color="auto" w:fill="FDFDFD"/>
        </w:rPr>
      </w:pPr>
      <w:r w:rsidRPr="0004128B">
        <w:rPr>
          <w:iCs/>
          <w:color w:val="000000"/>
          <w:sz w:val="24"/>
          <w:szCs w:val="24"/>
          <w:shd w:val="clear" w:color="auto" w:fill="FDFDFD"/>
        </w:rPr>
        <w:t>Dla ilu materiałów filmowych z pkt 1 wykonawca przygotuje wersje zawierające napisy i/lub w językach ukraińskim i rosyjskim?</w:t>
      </w:r>
    </w:p>
    <w:p w:rsidR="0004128B" w:rsidRPr="0004128B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04128B">
        <w:rPr>
          <w:b/>
          <w:iCs/>
          <w:color w:val="000000"/>
          <w:sz w:val="24"/>
          <w:szCs w:val="24"/>
          <w:u w:val="single"/>
          <w:shd w:val="clear" w:color="auto" w:fill="FDFDFD"/>
        </w:rPr>
        <w:t>ODPOWIEDŹ 10.</w:t>
      </w:r>
    </w:p>
    <w:p w:rsidR="00F93E7E" w:rsidRPr="0004128B" w:rsidRDefault="0004128B" w:rsidP="00F93E7E">
      <w:pPr>
        <w:shd w:val="clear" w:color="auto" w:fill="FDFDFD"/>
        <w:rPr>
          <w:color w:val="000000"/>
          <w:sz w:val="24"/>
          <w:szCs w:val="24"/>
        </w:rPr>
      </w:pPr>
      <w:r w:rsidRPr="0004128B">
        <w:rPr>
          <w:color w:val="000000"/>
          <w:sz w:val="24"/>
          <w:szCs w:val="24"/>
        </w:rPr>
        <w:t>Dla dwóch.</w:t>
      </w:r>
    </w:p>
    <w:p w:rsidR="00F93E7E" w:rsidRPr="005B5A9F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04128B" w:rsidRPr="005B5A9F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11.</w:t>
      </w:r>
    </w:p>
    <w:p w:rsidR="0004128B" w:rsidRPr="0004128B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04128B">
        <w:rPr>
          <w:iCs/>
          <w:color w:val="000000"/>
          <w:sz w:val="24"/>
          <w:szCs w:val="24"/>
          <w:shd w:val="clear" w:color="auto" w:fill="FDFDFD"/>
        </w:rPr>
        <w:t>Dla ilu materiałów filmowych z pkt 2 wykonawca przygotuje wersje zawierające napisy i/lub w językach ukraińskim i rosyjskim?</w:t>
      </w:r>
    </w:p>
    <w:p w:rsidR="0004128B" w:rsidRPr="005B5A9F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ODPOWIEDŹ 11.</w:t>
      </w:r>
    </w:p>
    <w:p w:rsidR="00C95B86" w:rsidRPr="0004128B" w:rsidRDefault="0004128B" w:rsidP="0004128B">
      <w:pPr>
        <w:rPr>
          <w:b/>
          <w:sz w:val="24"/>
          <w:szCs w:val="24"/>
        </w:rPr>
      </w:pPr>
      <w:r w:rsidRPr="0004128B">
        <w:rPr>
          <w:color w:val="000000"/>
          <w:sz w:val="24"/>
          <w:szCs w:val="24"/>
          <w:shd w:val="clear" w:color="auto" w:fill="FDFDFD"/>
        </w:rPr>
        <w:t>Łącznie dla dwóch krótkich ujęć (2 X 15 s) – dla jednego ujęcia (ok. 15 s) wydzielonego z każdego spotu reklamowego, które </w:t>
      </w:r>
      <w:r w:rsidRPr="0004128B">
        <w:rPr>
          <w:color w:val="0E0F0C"/>
          <w:sz w:val="24"/>
          <w:szCs w:val="24"/>
          <w:shd w:val="clear" w:color="auto" w:fill="FDFDFD"/>
        </w:rPr>
        <w:t>może zostać wykorzystane jako samodzielny materiał reklamowy</w:t>
      </w:r>
    </w:p>
    <w:p w:rsidR="008B454E" w:rsidRDefault="008B454E" w:rsidP="008B454E">
      <w:pPr>
        <w:spacing w:line="276" w:lineRule="auto"/>
        <w:rPr>
          <w:sz w:val="24"/>
          <w:szCs w:val="24"/>
        </w:rPr>
      </w:pPr>
    </w:p>
    <w:p w:rsidR="0004128B" w:rsidRPr="008B454E" w:rsidRDefault="0004128B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F93E7E" w:rsidRDefault="00F93E7E" w:rsidP="005B5A9F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DZIEKAN WYDZIAŁU</w:t>
      </w:r>
    </w:p>
    <w:p w:rsidR="00F93E7E" w:rsidRDefault="00F93E7E" w:rsidP="005B5A9F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INFRASTRUKTURY I ŚRODOWISKA </w:t>
      </w:r>
    </w:p>
    <w:p w:rsidR="008B454E" w:rsidRPr="009B60CB" w:rsidRDefault="00F93E7E" w:rsidP="005B5A9F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prof. dr hab. inż. Izabela Majchrzak-</w:t>
      </w:r>
      <w:proofErr w:type="spellStart"/>
      <w:r>
        <w:rPr>
          <w:sz w:val="24"/>
          <w:szCs w:val="24"/>
        </w:rPr>
        <w:t>Kucęba</w:t>
      </w:r>
      <w:proofErr w:type="spellEnd"/>
      <w:r>
        <w:rPr>
          <w:sz w:val="24"/>
          <w:szCs w:val="24"/>
        </w:rPr>
        <w:t xml:space="preserve"> </w:t>
      </w:r>
      <w:r w:rsidR="00946436">
        <w:rPr>
          <w:sz w:val="24"/>
          <w:szCs w:val="24"/>
        </w:rPr>
        <w:t xml:space="preserve"> </w:t>
      </w:r>
    </w:p>
    <w:sectPr w:rsidR="008B454E" w:rsidRPr="009B60CB" w:rsidSect="00F61C24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6C" w:rsidRDefault="00086A6C">
      <w:r>
        <w:separator/>
      </w:r>
    </w:p>
  </w:endnote>
  <w:endnote w:type="continuationSeparator" w:id="0">
    <w:p w:rsidR="00086A6C" w:rsidRDefault="0008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6C" w:rsidRDefault="00086A6C">
      <w:r>
        <w:separator/>
      </w:r>
    </w:p>
  </w:footnote>
  <w:footnote w:type="continuationSeparator" w:id="0">
    <w:p w:rsidR="00086A6C" w:rsidRDefault="00086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5225E"/>
    <w:multiLevelType w:val="multilevel"/>
    <w:tmpl w:val="54A26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4128B"/>
    <w:rsid w:val="000613E0"/>
    <w:rsid w:val="00061FEE"/>
    <w:rsid w:val="00086A6C"/>
    <w:rsid w:val="00090CD9"/>
    <w:rsid w:val="0009183B"/>
    <w:rsid w:val="000966CB"/>
    <w:rsid w:val="000B2A0C"/>
    <w:rsid w:val="000C3A68"/>
    <w:rsid w:val="000E30DA"/>
    <w:rsid w:val="000E4DD7"/>
    <w:rsid w:val="00100B34"/>
    <w:rsid w:val="001072B5"/>
    <w:rsid w:val="0011659A"/>
    <w:rsid w:val="00124A14"/>
    <w:rsid w:val="001A571A"/>
    <w:rsid w:val="001A7C07"/>
    <w:rsid w:val="001D3DF4"/>
    <w:rsid w:val="001F01C1"/>
    <w:rsid w:val="001F4B6A"/>
    <w:rsid w:val="001F76D9"/>
    <w:rsid w:val="002113D2"/>
    <w:rsid w:val="0023576D"/>
    <w:rsid w:val="00270B45"/>
    <w:rsid w:val="002B0269"/>
    <w:rsid w:val="002B1C74"/>
    <w:rsid w:val="002F508A"/>
    <w:rsid w:val="00321E82"/>
    <w:rsid w:val="00326425"/>
    <w:rsid w:val="0035187B"/>
    <w:rsid w:val="00352C3D"/>
    <w:rsid w:val="0037655D"/>
    <w:rsid w:val="00384EFD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37AB"/>
    <w:rsid w:val="00475229"/>
    <w:rsid w:val="0048329A"/>
    <w:rsid w:val="004A08FD"/>
    <w:rsid w:val="004B0DAD"/>
    <w:rsid w:val="004B5F9D"/>
    <w:rsid w:val="004E4053"/>
    <w:rsid w:val="005031B1"/>
    <w:rsid w:val="00506AFD"/>
    <w:rsid w:val="005079A4"/>
    <w:rsid w:val="00531E92"/>
    <w:rsid w:val="0053405A"/>
    <w:rsid w:val="00546E34"/>
    <w:rsid w:val="0055546F"/>
    <w:rsid w:val="00560398"/>
    <w:rsid w:val="005848CC"/>
    <w:rsid w:val="00585962"/>
    <w:rsid w:val="005874EB"/>
    <w:rsid w:val="005B0814"/>
    <w:rsid w:val="005B5A9F"/>
    <w:rsid w:val="005E517A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22D6"/>
    <w:rsid w:val="00685049"/>
    <w:rsid w:val="006A579F"/>
    <w:rsid w:val="006C27BC"/>
    <w:rsid w:val="006C6675"/>
    <w:rsid w:val="006C730C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14CD2"/>
    <w:rsid w:val="00945CCD"/>
    <w:rsid w:val="00946436"/>
    <w:rsid w:val="00950F0A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10241"/>
    <w:rsid w:val="00A34BD2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467D4"/>
    <w:rsid w:val="00B53413"/>
    <w:rsid w:val="00B6597E"/>
    <w:rsid w:val="00B80984"/>
    <w:rsid w:val="00B96004"/>
    <w:rsid w:val="00BB0820"/>
    <w:rsid w:val="00BB21E3"/>
    <w:rsid w:val="00BC47FE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A38BC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46352"/>
    <w:rsid w:val="00F540ED"/>
    <w:rsid w:val="00F61C24"/>
    <w:rsid w:val="00F63B2A"/>
    <w:rsid w:val="00F70F62"/>
    <w:rsid w:val="00F93E7E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3F0E00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A1024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10241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A7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dghost.pl/redghost.pl/web/pl/portfolio/69/fomar_polan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p-studio.pl/fotografia-lotnicza/spot-telewizyjny-budowa-osiedla-wiktoryn-ujecia-lotnicze-lublin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e-property-marketing.pl/prime-animation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2020-02-17T11:17:00Z</cp:lastPrinted>
  <dcterms:created xsi:type="dcterms:W3CDTF">2020-12-04T12:54:00Z</dcterms:created>
  <dcterms:modified xsi:type="dcterms:W3CDTF">2020-12-07T14:16:00Z</dcterms:modified>
</cp:coreProperties>
</file>