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28E14" w14:textId="77777777" w:rsidR="001A443E" w:rsidRDefault="009229C8" w:rsidP="001A443E">
      <w:pPr>
        <w:jc w:val="right"/>
        <w:rPr>
          <w:b/>
          <w:bCs/>
          <w:sz w:val="24"/>
        </w:rPr>
      </w:pPr>
      <w:r w:rsidRPr="009229C8">
        <w:rPr>
          <w:sz w:val="24"/>
        </w:rPr>
        <w:t>Poznań</w:t>
      </w:r>
      <w:r w:rsidR="001A443E">
        <w:rPr>
          <w:sz w:val="24"/>
        </w:rPr>
        <w:t xml:space="preserve"> dnia: </w:t>
      </w:r>
      <w:r w:rsidRPr="009229C8">
        <w:rPr>
          <w:sz w:val="24"/>
        </w:rPr>
        <w:t>2020-12-07</w:t>
      </w:r>
    </w:p>
    <w:p w14:paraId="66918CB3" w14:textId="77777777" w:rsidR="001A443E" w:rsidRDefault="001A443E" w:rsidP="00A80738">
      <w:pPr>
        <w:rPr>
          <w:b/>
          <w:bCs/>
          <w:sz w:val="24"/>
        </w:rPr>
      </w:pPr>
    </w:p>
    <w:p w14:paraId="78CF9D8B" w14:textId="77777777" w:rsidR="001A443E" w:rsidRDefault="001A443E" w:rsidP="00A80738">
      <w:pPr>
        <w:rPr>
          <w:b/>
          <w:bCs/>
          <w:sz w:val="24"/>
        </w:rPr>
      </w:pPr>
    </w:p>
    <w:p w14:paraId="4FDBDAA0" w14:textId="77777777" w:rsidR="009229C8" w:rsidRPr="009229C8" w:rsidRDefault="009229C8" w:rsidP="0018613E">
      <w:pPr>
        <w:spacing w:after="40"/>
        <w:rPr>
          <w:b/>
          <w:bCs/>
          <w:sz w:val="24"/>
        </w:rPr>
      </w:pPr>
      <w:r w:rsidRPr="009229C8">
        <w:rPr>
          <w:b/>
          <w:bCs/>
          <w:sz w:val="24"/>
        </w:rPr>
        <w:t>Szpital Wojewódzki w Poznaniu</w:t>
      </w:r>
    </w:p>
    <w:p w14:paraId="405F1327" w14:textId="77777777" w:rsidR="00A80738" w:rsidRDefault="009229C8" w:rsidP="0018613E">
      <w:pPr>
        <w:spacing w:after="40"/>
        <w:rPr>
          <w:b/>
          <w:bCs/>
          <w:sz w:val="24"/>
        </w:rPr>
      </w:pPr>
      <w:r w:rsidRPr="009229C8">
        <w:rPr>
          <w:b/>
          <w:bCs/>
          <w:sz w:val="24"/>
        </w:rPr>
        <w:t>Dział Zamówień Publicznych</w:t>
      </w:r>
    </w:p>
    <w:p w14:paraId="1A6E8FA5" w14:textId="1D7AF371" w:rsidR="00A80738" w:rsidRPr="0018613E" w:rsidRDefault="00A80E49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9229C8" w:rsidRPr="009229C8">
        <w:rPr>
          <w:bCs/>
          <w:sz w:val="24"/>
        </w:rPr>
        <w:t>Juraszów</w:t>
      </w:r>
      <w:r w:rsidR="00A80738" w:rsidRPr="0018613E">
        <w:rPr>
          <w:bCs/>
          <w:sz w:val="24"/>
        </w:rPr>
        <w:t xml:space="preserve"> </w:t>
      </w:r>
      <w:r w:rsidR="009229C8" w:rsidRPr="009229C8">
        <w:rPr>
          <w:bCs/>
          <w:sz w:val="24"/>
        </w:rPr>
        <w:t>7/19</w:t>
      </w:r>
    </w:p>
    <w:p w14:paraId="1E896391" w14:textId="77777777" w:rsidR="00A80738" w:rsidRPr="0018613E" w:rsidRDefault="009229C8" w:rsidP="00A80738">
      <w:pPr>
        <w:rPr>
          <w:bCs/>
          <w:sz w:val="24"/>
        </w:rPr>
      </w:pPr>
      <w:r w:rsidRPr="009229C8">
        <w:rPr>
          <w:bCs/>
          <w:sz w:val="24"/>
        </w:rPr>
        <w:t>60-479</w:t>
      </w:r>
      <w:r w:rsidR="00A80738" w:rsidRPr="0018613E">
        <w:rPr>
          <w:bCs/>
          <w:sz w:val="24"/>
        </w:rPr>
        <w:t xml:space="preserve"> </w:t>
      </w:r>
      <w:r w:rsidRPr="009229C8">
        <w:rPr>
          <w:bCs/>
          <w:sz w:val="24"/>
        </w:rPr>
        <w:t>Poznań</w:t>
      </w:r>
    </w:p>
    <w:p w14:paraId="17BD75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429F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8A688D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229C8" w:rsidRPr="009229C8">
        <w:rPr>
          <w:b/>
          <w:sz w:val="24"/>
          <w:szCs w:val="24"/>
        </w:rPr>
        <w:t>SZW/DZP/64/2020</w:t>
      </w:r>
      <w:r w:rsidR="00A80738">
        <w:rPr>
          <w:sz w:val="24"/>
        </w:rPr>
        <w:tab/>
        <w:t xml:space="preserve"> </w:t>
      </w:r>
    </w:p>
    <w:p w14:paraId="19D9C6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0879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3B633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25A7CE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36DB23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229C8" w:rsidRPr="009229C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4981CFB7" w14:textId="77777777" w:rsidR="00CB5EDB" w:rsidRPr="00490DC0" w:rsidRDefault="009229C8" w:rsidP="00CB5EDB">
      <w:pPr>
        <w:pStyle w:val="Tekstpodstawowywcity"/>
        <w:spacing w:before="120" w:after="240"/>
        <w:ind w:firstLine="0"/>
        <w:jc w:val="center"/>
      </w:pPr>
      <w:r w:rsidRPr="009229C8">
        <w:rPr>
          <w:b/>
        </w:rPr>
        <w:t>Dostawa gazów medycznych i technicznych wraz z dzierżawą butli i zbiornika na tlen ciekły medyczny do Szpitala Wojewódzkiego w Poznaniu</w:t>
      </w:r>
    </w:p>
    <w:p w14:paraId="140A7F04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229C8" w:rsidRPr="009229C8">
        <w:rPr>
          <w:sz w:val="24"/>
          <w:szCs w:val="24"/>
        </w:rPr>
        <w:t>(</w:t>
      </w:r>
      <w:proofErr w:type="spellStart"/>
      <w:r w:rsidR="009229C8" w:rsidRPr="009229C8">
        <w:rPr>
          <w:sz w:val="24"/>
          <w:szCs w:val="24"/>
        </w:rPr>
        <w:t>t.j</w:t>
      </w:r>
      <w:proofErr w:type="spellEnd"/>
      <w:r w:rsidR="009229C8" w:rsidRPr="009229C8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71B786A1" w14:textId="5F02D52F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Otwarcie ofert odbyło się w dniu</w:t>
      </w:r>
      <w:r w:rsidR="00A80E49">
        <w:rPr>
          <w:sz w:val="24"/>
          <w:szCs w:val="24"/>
        </w:rPr>
        <w:t xml:space="preserve"> 07.12.2020 r. </w:t>
      </w:r>
      <w:r w:rsidRPr="00FF4AB1">
        <w:rPr>
          <w:sz w:val="24"/>
          <w:szCs w:val="24"/>
        </w:rPr>
        <w:t xml:space="preserve">o godz. </w:t>
      </w:r>
      <w:r w:rsidR="00A80E49">
        <w:rPr>
          <w:sz w:val="24"/>
          <w:szCs w:val="24"/>
        </w:rPr>
        <w:t>10:00</w:t>
      </w:r>
    </w:p>
    <w:p w14:paraId="28B4C7F3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229C8" w:rsidRPr="006646D9" w14:paraId="2EB4288F" w14:textId="77777777" w:rsidTr="005F5828">
        <w:trPr>
          <w:trHeight w:val="70"/>
        </w:trPr>
        <w:tc>
          <w:tcPr>
            <w:tcW w:w="9214" w:type="dxa"/>
          </w:tcPr>
          <w:p w14:paraId="3A6779B0" w14:textId="77777777" w:rsidR="009229C8" w:rsidRPr="00A3048A" w:rsidRDefault="009229C8" w:rsidP="005F58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29C8">
              <w:rPr>
                <w:sz w:val="24"/>
                <w:szCs w:val="24"/>
              </w:rPr>
              <w:t>części 1 zamówienia w wysokości 486 000.00 zł brutto;</w:t>
            </w:r>
          </w:p>
        </w:tc>
      </w:tr>
      <w:tr w:rsidR="009229C8" w:rsidRPr="006646D9" w14:paraId="107ADD33" w14:textId="77777777" w:rsidTr="005F5828">
        <w:trPr>
          <w:trHeight w:val="70"/>
        </w:trPr>
        <w:tc>
          <w:tcPr>
            <w:tcW w:w="9214" w:type="dxa"/>
          </w:tcPr>
          <w:p w14:paraId="5084C4B3" w14:textId="77777777" w:rsidR="009229C8" w:rsidRPr="00A3048A" w:rsidRDefault="009229C8" w:rsidP="005F58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29C8">
              <w:rPr>
                <w:sz w:val="24"/>
                <w:szCs w:val="24"/>
              </w:rPr>
              <w:t>części 2 zamówienia w wysokości 108 750.00 zł brutto;</w:t>
            </w:r>
          </w:p>
        </w:tc>
      </w:tr>
      <w:tr w:rsidR="009229C8" w:rsidRPr="006646D9" w14:paraId="7E7ABC88" w14:textId="77777777" w:rsidTr="005F5828">
        <w:trPr>
          <w:trHeight w:val="70"/>
        </w:trPr>
        <w:tc>
          <w:tcPr>
            <w:tcW w:w="9214" w:type="dxa"/>
          </w:tcPr>
          <w:p w14:paraId="54849CA8" w14:textId="77777777" w:rsidR="009229C8" w:rsidRPr="00A3048A" w:rsidRDefault="009229C8" w:rsidP="005F58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29C8">
              <w:rPr>
                <w:sz w:val="24"/>
                <w:szCs w:val="24"/>
              </w:rPr>
              <w:t>części 3 zamówienia w wysokości 54 750.00 zł brutto;</w:t>
            </w:r>
          </w:p>
        </w:tc>
      </w:tr>
      <w:tr w:rsidR="009229C8" w:rsidRPr="006646D9" w14:paraId="1B15FCF0" w14:textId="77777777" w:rsidTr="005F5828">
        <w:trPr>
          <w:trHeight w:val="70"/>
        </w:trPr>
        <w:tc>
          <w:tcPr>
            <w:tcW w:w="9214" w:type="dxa"/>
          </w:tcPr>
          <w:p w14:paraId="459FB600" w14:textId="77777777" w:rsidR="009229C8" w:rsidRPr="00A3048A" w:rsidRDefault="009229C8" w:rsidP="005F58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29C8">
              <w:rPr>
                <w:sz w:val="24"/>
                <w:szCs w:val="24"/>
              </w:rPr>
              <w:t>części 4 zamówienia w wysokości 25 290.00 zł brutto;</w:t>
            </w:r>
          </w:p>
        </w:tc>
      </w:tr>
      <w:tr w:rsidR="009229C8" w:rsidRPr="006646D9" w14:paraId="392B0040" w14:textId="77777777" w:rsidTr="005F5828">
        <w:trPr>
          <w:trHeight w:val="70"/>
        </w:trPr>
        <w:tc>
          <w:tcPr>
            <w:tcW w:w="9214" w:type="dxa"/>
          </w:tcPr>
          <w:p w14:paraId="35953BFC" w14:textId="77777777" w:rsidR="009229C8" w:rsidRPr="00A3048A" w:rsidRDefault="009229C8" w:rsidP="005F58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29C8">
              <w:rPr>
                <w:sz w:val="24"/>
                <w:szCs w:val="24"/>
              </w:rPr>
              <w:t>części 5 zamówienia w wysokości 2 190.00 zł brutto;</w:t>
            </w:r>
          </w:p>
        </w:tc>
      </w:tr>
      <w:tr w:rsidR="009229C8" w:rsidRPr="006646D9" w14:paraId="65145B51" w14:textId="77777777" w:rsidTr="005F5828">
        <w:trPr>
          <w:trHeight w:val="70"/>
        </w:trPr>
        <w:tc>
          <w:tcPr>
            <w:tcW w:w="9214" w:type="dxa"/>
          </w:tcPr>
          <w:p w14:paraId="41B55896" w14:textId="77777777" w:rsidR="009229C8" w:rsidRPr="00A3048A" w:rsidRDefault="009229C8" w:rsidP="005F58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29C8">
              <w:rPr>
                <w:sz w:val="24"/>
                <w:szCs w:val="24"/>
              </w:rPr>
              <w:t>części 6 zamówienia w wysokości 24 600.00 zł brutto;</w:t>
            </w:r>
          </w:p>
        </w:tc>
      </w:tr>
      <w:tr w:rsidR="009229C8" w:rsidRPr="006646D9" w14:paraId="728CF6BE" w14:textId="77777777" w:rsidTr="005F5828">
        <w:trPr>
          <w:trHeight w:val="70"/>
        </w:trPr>
        <w:tc>
          <w:tcPr>
            <w:tcW w:w="9214" w:type="dxa"/>
          </w:tcPr>
          <w:p w14:paraId="590010AF" w14:textId="77777777" w:rsidR="009229C8" w:rsidRPr="00A3048A" w:rsidRDefault="009229C8" w:rsidP="005F58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29C8">
              <w:rPr>
                <w:sz w:val="24"/>
                <w:szCs w:val="24"/>
              </w:rPr>
              <w:t>części 7 zamówienia w wysokości 345 900.00 zł brutto;</w:t>
            </w:r>
          </w:p>
        </w:tc>
      </w:tr>
      <w:tr w:rsidR="009229C8" w:rsidRPr="006646D9" w14:paraId="2B6514E5" w14:textId="77777777" w:rsidTr="005F5828">
        <w:trPr>
          <w:trHeight w:val="70"/>
        </w:trPr>
        <w:tc>
          <w:tcPr>
            <w:tcW w:w="9214" w:type="dxa"/>
          </w:tcPr>
          <w:p w14:paraId="24E2C9D1" w14:textId="77777777" w:rsidR="009229C8" w:rsidRPr="00A3048A" w:rsidRDefault="009229C8" w:rsidP="005F58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29C8">
              <w:rPr>
                <w:sz w:val="24"/>
                <w:szCs w:val="24"/>
              </w:rPr>
              <w:t>części 8 zamówienia w wysokości 32 400.00 zł brutto;</w:t>
            </w:r>
          </w:p>
        </w:tc>
      </w:tr>
      <w:tr w:rsidR="009229C8" w:rsidRPr="006646D9" w14:paraId="1532AB71" w14:textId="77777777" w:rsidTr="005F5828">
        <w:trPr>
          <w:trHeight w:val="70"/>
        </w:trPr>
        <w:tc>
          <w:tcPr>
            <w:tcW w:w="9214" w:type="dxa"/>
          </w:tcPr>
          <w:p w14:paraId="5FDF50FC" w14:textId="77777777" w:rsidR="009229C8" w:rsidRPr="00A3048A" w:rsidRDefault="009229C8" w:rsidP="005F58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29C8">
              <w:rPr>
                <w:sz w:val="24"/>
                <w:szCs w:val="24"/>
              </w:rPr>
              <w:t>części 9 zamówienia w wysokości 67 260.00 zł brutto;</w:t>
            </w:r>
          </w:p>
        </w:tc>
      </w:tr>
      <w:tr w:rsidR="009229C8" w:rsidRPr="006646D9" w14:paraId="7D570572" w14:textId="77777777" w:rsidTr="005F5828">
        <w:trPr>
          <w:trHeight w:val="70"/>
        </w:trPr>
        <w:tc>
          <w:tcPr>
            <w:tcW w:w="9214" w:type="dxa"/>
          </w:tcPr>
          <w:p w14:paraId="53E7C400" w14:textId="77777777" w:rsidR="009229C8" w:rsidRPr="00A3048A" w:rsidRDefault="009229C8" w:rsidP="005F58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229C8">
              <w:rPr>
                <w:sz w:val="24"/>
                <w:szCs w:val="24"/>
              </w:rPr>
              <w:t>części 10 zamówienia w wysokości 12 300.00 zł brutto;</w:t>
            </w:r>
          </w:p>
        </w:tc>
      </w:tr>
    </w:tbl>
    <w:p w14:paraId="70219056" w14:textId="77777777" w:rsidR="00BA1063" w:rsidRDefault="00BA1063" w:rsidP="00342653">
      <w:pPr>
        <w:spacing w:before="120" w:after="60"/>
        <w:jc w:val="both"/>
        <w:rPr>
          <w:sz w:val="24"/>
        </w:rPr>
      </w:pPr>
    </w:p>
    <w:p w14:paraId="0C321621" w14:textId="77777777" w:rsidR="00BA1063" w:rsidRDefault="00BA1063" w:rsidP="00342653">
      <w:pPr>
        <w:spacing w:before="120" w:after="60"/>
        <w:jc w:val="both"/>
        <w:rPr>
          <w:sz w:val="24"/>
        </w:rPr>
      </w:pPr>
    </w:p>
    <w:p w14:paraId="0E78D144" w14:textId="52AB2EE0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417"/>
      </w:tblGrid>
      <w:tr w:rsidR="00A80E49" w:rsidRPr="00075CD0" w14:paraId="127F5DD8" w14:textId="77777777" w:rsidTr="00A80E49">
        <w:tc>
          <w:tcPr>
            <w:tcW w:w="824" w:type="dxa"/>
            <w:shd w:val="clear" w:color="auto" w:fill="auto"/>
            <w:vAlign w:val="center"/>
          </w:tcPr>
          <w:p w14:paraId="4C00D214" w14:textId="77777777" w:rsidR="00A80E49" w:rsidRPr="00CB5EDB" w:rsidRDefault="00A80E49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8821D4" w14:textId="77777777" w:rsidR="00A80E49" w:rsidRPr="00CB5EDB" w:rsidRDefault="00A80E49" w:rsidP="00075CD0">
            <w:pPr>
              <w:jc w:val="center"/>
            </w:pPr>
            <w:r w:rsidRPr="00CB5EDB">
              <w:t>Nr</w:t>
            </w:r>
          </w:p>
          <w:p w14:paraId="3F86B6AE" w14:textId="77777777" w:rsidR="00A80E49" w:rsidRPr="00CB5EDB" w:rsidRDefault="00A80E49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2E1B03EF" w14:textId="77777777" w:rsidR="00A80E49" w:rsidRDefault="00A80E49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5D72AFAE" w14:textId="77777777" w:rsidR="00A80E49" w:rsidRPr="00CB5EDB" w:rsidRDefault="00A80E49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CA8779" w14:textId="163ABB25" w:rsidR="00A80E49" w:rsidRPr="00CB5EDB" w:rsidRDefault="00A80E49" w:rsidP="00075CD0">
            <w:pPr>
              <w:jc w:val="center"/>
            </w:pPr>
            <w:r w:rsidRPr="00CB5EDB">
              <w:t>Cena oferty</w:t>
            </w:r>
            <w:r>
              <w:t xml:space="preserve"> brutto (60%)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BBD797" w14:textId="0883BA47" w:rsidR="00A80E49" w:rsidRPr="00CB5EDB" w:rsidRDefault="00A80E49" w:rsidP="00075CD0">
            <w:pPr>
              <w:jc w:val="center"/>
            </w:pPr>
            <w:r>
              <w:t>Czas reakcji Wykonawcy liczony od zgłoszenia (40%)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65E7ED" w14:textId="77777777" w:rsidR="00A80E49" w:rsidRPr="00CB5EDB" w:rsidRDefault="00A80E49" w:rsidP="00075CD0">
            <w:pPr>
              <w:jc w:val="center"/>
            </w:pPr>
            <w:r w:rsidRPr="00CB5EDB">
              <w:t>Warunki płatności</w:t>
            </w:r>
          </w:p>
        </w:tc>
      </w:tr>
      <w:tr w:rsidR="00A80E49" w:rsidRPr="00075CD0" w14:paraId="5C8A0610" w14:textId="77777777" w:rsidTr="00A80E49">
        <w:tc>
          <w:tcPr>
            <w:tcW w:w="824" w:type="dxa"/>
            <w:shd w:val="clear" w:color="auto" w:fill="auto"/>
            <w:vAlign w:val="center"/>
          </w:tcPr>
          <w:p w14:paraId="3B3FECC7" w14:textId="77777777" w:rsidR="00A80E49" w:rsidRPr="00CB5EDB" w:rsidRDefault="00A80E49" w:rsidP="005F5828">
            <w:pPr>
              <w:spacing w:before="120" w:after="120"/>
              <w:jc w:val="center"/>
            </w:pPr>
            <w:r w:rsidRPr="009229C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6B68CF" w14:textId="77777777" w:rsidR="00A80E49" w:rsidRPr="00CB5EDB" w:rsidRDefault="00A80E49" w:rsidP="005F5828">
            <w:pPr>
              <w:spacing w:before="120" w:after="120"/>
              <w:jc w:val="center"/>
            </w:pPr>
            <w:r w:rsidRPr="009229C8">
              <w:t>10</w:t>
            </w:r>
          </w:p>
        </w:tc>
        <w:tc>
          <w:tcPr>
            <w:tcW w:w="2295" w:type="dxa"/>
            <w:shd w:val="clear" w:color="auto" w:fill="auto"/>
          </w:tcPr>
          <w:p w14:paraId="19A090DD" w14:textId="77777777" w:rsidR="00A80E49" w:rsidRPr="00CB5EDB" w:rsidRDefault="00A80E49" w:rsidP="005F5828">
            <w:pPr>
              <w:spacing w:before="40"/>
            </w:pPr>
            <w:r w:rsidRPr="009229C8">
              <w:t>GOMI Mirosław Opiela</w:t>
            </w:r>
          </w:p>
          <w:p w14:paraId="3FE22296" w14:textId="6D2B61E6" w:rsidR="00A80E49" w:rsidRPr="00CB5EDB" w:rsidRDefault="00A80E49" w:rsidP="005F5828">
            <w:r>
              <w:t xml:space="preserve">ul. </w:t>
            </w:r>
            <w:proofErr w:type="spellStart"/>
            <w:r w:rsidRPr="009229C8">
              <w:t>Jabłoniecka</w:t>
            </w:r>
            <w:proofErr w:type="spellEnd"/>
            <w:r w:rsidRPr="00CB5EDB">
              <w:t xml:space="preserve"> </w:t>
            </w:r>
            <w:r w:rsidRPr="009229C8">
              <w:t>10</w:t>
            </w:r>
            <w:r w:rsidRPr="00CB5EDB">
              <w:t xml:space="preserve"> </w:t>
            </w:r>
          </w:p>
          <w:p w14:paraId="6155A616" w14:textId="77777777" w:rsidR="00A80E49" w:rsidRPr="00CB5EDB" w:rsidRDefault="00A80E49" w:rsidP="005F5828">
            <w:pPr>
              <w:spacing w:before="40" w:after="40"/>
              <w:jc w:val="both"/>
            </w:pPr>
            <w:r w:rsidRPr="009229C8">
              <w:t>34-600</w:t>
            </w:r>
            <w:r w:rsidRPr="00CB5EDB">
              <w:t xml:space="preserve"> </w:t>
            </w:r>
            <w:r w:rsidRPr="009229C8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D192C7" w14:textId="77777777" w:rsidR="00A80E49" w:rsidRPr="00CB5EDB" w:rsidRDefault="00A80E49" w:rsidP="005F5828">
            <w:pPr>
              <w:spacing w:before="120" w:after="120"/>
              <w:jc w:val="center"/>
            </w:pPr>
            <w:r w:rsidRPr="009229C8">
              <w:t>54 853.85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F8AEA3" w14:textId="662A4093" w:rsidR="00A80E49" w:rsidRPr="00CB5EDB" w:rsidRDefault="00A80E49" w:rsidP="005F5828">
            <w:pPr>
              <w:spacing w:before="120" w:after="120"/>
              <w:jc w:val="center"/>
            </w:pPr>
            <w:r w:rsidRPr="009229C8">
              <w:t xml:space="preserve">krócej niż 24 godzin </w:t>
            </w:r>
            <w:r>
              <w:br/>
            </w:r>
            <w:r w:rsidRPr="009229C8">
              <w:t>tj. (1 dzień roboczy)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6F4A81" w14:textId="77777777" w:rsidR="00A80E49" w:rsidRPr="00CB5EDB" w:rsidRDefault="00A80E49" w:rsidP="005F5828">
            <w:pPr>
              <w:spacing w:before="120" w:after="120"/>
              <w:jc w:val="center"/>
            </w:pPr>
            <w:r w:rsidRPr="009229C8">
              <w:t>60 dni</w:t>
            </w:r>
          </w:p>
        </w:tc>
      </w:tr>
    </w:tbl>
    <w:p w14:paraId="61F3B252" w14:textId="69D405D0" w:rsidR="00A80738" w:rsidRDefault="00BA1063" w:rsidP="00BA1063">
      <w:pPr>
        <w:pStyle w:val="Tekstpodstawowy"/>
        <w:ind w:left="3117" w:firstLine="423"/>
        <w:jc w:val="center"/>
        <w:rPr>
          <w:i/>
        </w:rPr>
      </w:pPr>
      <w:r>
        <w:rPr>
          <w:i/>
        </w:rPr>
        <w:lastRenderedPageBreak/>
        <w:t xml:space="preserve">                                     </w:t>
      </w:r>
      <w:r w:rsidR="00A80738">
        <w:rPr>
          <w:i/>
        </w:rPr>
        <w:t>Zamawiający</w:t>
      </w:r>
    </w:p>
    <w:p w14:paraId="7E7F6C25" w14:textId="77777777" w:rsidR="00BA1063" w:rsidRDefault="00BA1063" w:rsidP="00BA1063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964CA0A" w14:textId="77777777" w:rsidR="00BA1063" w:rsidRDefault="00BA1063" w:rsidP="00BA10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AA7D28D" w14:textId="77777777" w:rsidR="00BA1063" w:rsidRDefault="00BA1063" w:rsidP="00BA1063">
      <w:pPr>
        <w:ind w:firstLine="425"/>
        <w:jc w:val="both"/>
      </w:pPr>
      <w:r>
        <w:rPr>
          <w:sz w:val="22"/>
          <w:szCs w:val="22"/>
        </w:rPr>
        <w:t xml:space="preserve">                                                                                                            Piotr Nowicki</w:t>
      </w:r>
    </w:p>
    <w:p w14:paraId="74E7141C" w14:textId="77777777" w:rsidR="00BA1063" w:rsidRDefault="00BA1063" w:rsidP="00A80E49">
      <w:pPr>
        <w:pStyle w:val="Tekstpodstawowy"/>
        <w:ind w:left="3117" w:firstLine="423"/>
        <w:jc w:val="right"/>
      </w:pPr>
    </w:p>
    <w:sectPr w:rsidR="00BA106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E78185" w14:textId="77777777" w:rsidR="00435A80" w:rsidRDefault="00435A80">
      <w:r>
        <w:separator/>
      </w:r>
    </w:p>
  </w:endnote>
  <w:endnote w:type="continuationSeparator" w:id="0">
    <w:p w14:paraId="060F81DF" w14:textId="77777777" w:rsidR="00435A80" w:rsidRDefault="00435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03D9F4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CD0FF9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BF4C5" w14:textId="77777777" w:rsidR="00C94D43" w:rsidRDefault="00BA10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9636D8">
        <v:line id="_x0000_s2049" style="position:absolute;left:0;text-align:left;z-index:251657728" from="-3.85pt,8.7pt" to="455.15pt,8.7pt"/>
      </w:pict>
    </w:r>
  </w:p>
  <w:p w14:paraId="5929F073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0B1653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643CD3" w14:textId="77777777" w:rsidR="00C94D43" w:rsidRDefault="00C94D43">
    <w:pPr>
      <w:pStyle w:val="Stopka"/>
      <w:tabs>
        <w:tab w:val="clear" w:pos="4536"/>
      </w:tabs>
      <w:jc w:val="center"/>
    </w:pPr>
  </w:p>
  <w:p w14:paraId="737E6036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97A1BE" w14:textId="77777777" w:rsidR="00435A80" w:rsidRDefault="00435A80">
      <w:r>
        <w:separator/>
      </w:r>
    </w:p>
  </w:footnote>
  <w:footnote w:type="continuationSeparator" w:id="0">
    <w:p w14:paraId="1C1619A6" w14:textId="77777777" w:rsidR="00435A80" w:rsidRDefault="00435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08CFBD" w14:textId="77777777" w:rsidR="009229C8" w:rsidRDefault="009229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C2E39" w14:textId="77777777" w:rsidR="009229C8" w:rsidRDefault="009229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565B31" w14:textId="77777777" w:rsidR="009229C8" w:rsidRDefault="009229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5A80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35A80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229C8"/>
    <w:rsid w:val="009F189D"/>
    <w:rsid w:val="00A3048A"/>
    <w:rsid w:val="00A80738"/>
    <w:rsid w:val="00A80E49"/>
    <w:rsid w:val="00AC7F83"/>
    <w:rsid w:val="00B50940"/>
    <w:rsid w:val="00BA1063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EBC09C"/>
  <w15:chartTrackingRefBased/>
  <w15:docId w15:val="{BC5CE9B4-EFFF-4B3C-82AF-2285F41C9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dcterms:created xsi:type="dcterms:W3CDTF">2020-12-07T11:05:00Z</dcterms:created>
  <dcterms:modified xsi:type="dcterms:W3CDTF">2020-12-07T11:05:00Z</dcterms:modified>
</cp:coreProperties>
</file>