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44868">
      <w:pPr>
        <w:spacing w:line="360" w:lineRule="auto"/>
        <w:rPr>
          <w:b/>
          <w:bCs/>
          <w:color w:val="000000"/>
          <w:sz w:val="24"/>
        </w:rPr>
      </w:pPr>
      <w:r w:rsidRPr="0054486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44868">
      <w:pPr>
        <w:spacing w:line="360" w:lineRule="auto"/>
        <w:rPr>
          <w:color w:val="000000"/>
          <w:sz w:val="24"/>
        </w:rPr>
      </w:pPr>
      <w:r w:rsidRPr="0054486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4486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44868">
      <w:pPr>
        <w:spacing w:line="360" w:lineRule="auto"/>
        <w:rPr>
          <w:color w:val="000000"/>
          <w:sz w:val="24"/>
        </w:rPr>
      </w:pPr>
      <w:r w:rsidRPr="0054486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44868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44868" w:rsidRPr="0054486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44868" w:rsidRPr="0054486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44868" w:rsidRPr="00544868">
        <w:rPr>
          <w:b/>
          <w:color w:val="000000"/>
          <w:sz w:val="24"/>
        </w:rPr>
        <w:t>Dostawa  stanowiska do analizy właściwości magnetycznych materiałów magnetycznie miękkich dla Wydziału Elektrycznego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44868" w:rsidTr="00495E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44868" w:rsidRDefault="00544868" w:rsidP="00495E2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544868">
              <w:rPr>
                <w:sz w:val="24"/>
              </w:rPr>
              <w:t>Dostawa  stanowiska do analizy właściwości magnetycznych materiałów magnetycznie miękkich dla Wydziału Elektrycznego Politechniki Częstochowskiej</w:t>
            </w:r>
          </w:p>
          <w:p w:rsidR="00544868" w:rsidRDefault="00544868" w:rsidP="00495E2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4868">
              <w:rPr>
                <w:b/>
                <w:sz w:val="24"/>
              </w:rPr>
              <w:t>DR. BROCKHAUS MESSTECHNIK GMBH &amp; CO KG</w:t>
            </w:r>
          </w:p>
          <w:p w:rsidR="00544868" w:rsidRDefault="00544868" w:rsidP="00495E2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4868">
              <w:rPr>
                <w:b/>
                <w:sz w:val="24"/>
              </w:rPr>
              <w:t>D-5850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544868">
              <w:rPr>
                <w:b/>
                <w:sz w:val="24"/>
              </w:rPr>
              <w:t>Ludenscheid</w:t>
            </w:r>
            <w:proofErr w:type="spellEnd"/>
          </w:p>
          <w:p w:rsidR="00544868" w:rsidRDefault="00544868" w:rsidP="00495E2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4868">
              <w:rPr>
                <w:b/>
                <w:sz w:val="24"/>
              </w:rPr>
              <w:t>Gustav Adolf Strasse</w:t>
            </w:r>
            <w:r>
              <w:rPr>
                <w:b/>
                <w:sz w:val="24"/>
              </w:rPr>
              <w:t xml:space="preserve"> </w:t>
            </w:r>
            <w:r w:rsidRPr="00544868">
              <w:rPr>
                <w:b/>
                <w:sz w:val="24"/>
              </w:rPr>
              <w:t>4</w:t>
            </w:r>
          </w:p>
          <w:p w:rsidR="00544868" w:rsidRDefault="00544868" w:rsidP="00495E2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44868">
              <w:rPr>
                <w:b/>
                <w:sz w:val="24"/>
              </w:rPr>
              <w:t>156 948.00 zł</w:t>
            </w:r>
          </w:p>
          <w:p w:rsidR="00544868" w:rsidRPr="00253031" w:rsidRDefault="00544868" w:rsidP="00495E2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44868" w:rsidRDefault="00544868" w:rsidP="00495E2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44868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70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042"/>
        <w:gridCol w:w="993"/>
        <w:gridCol w:w="1275"/>
        <w:gridCol w:w="1418"/>
        <w:gridCol w:w="1276"/>
        <w:gridCol w:w="1134"/>
      </w:tblGrid>
      <w:tr w:rsidR="00E8450C" w:rsidRPr="00C63DA0" w:rsidTr="00E8450C">
        <w:tc>
          <w:tcPr>
            <w:tcW w:w="540" w:type="dxa"/>
            <w:shd w:val="clear" w:color="auto" w:fill="auto"/>
            <w:vAlign w:val="center"/>
          </w:tcPr>
          <w:p w:rsidR="00E8450C" w:rsidRPr="00C63DA0" w:rsidRDefault="00E84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042" w:type="dxa"/>
            <w:shd w:val="clear" w:color="auto" w:fill="auto"/>
            <w:vAlign w:val="center"/>
          </w:tcPr>
          <w:p w:rsidR="00E8450C" w:rsidRPr="00C63DA0" w:rsidRDefault="00E84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8450C" w:rsidRPr="00C63DA0" w:rsidRDefault="00E8450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450C" w:rsidRPr="00C63DA0" w:rsidRDefault="00E84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450C" w:rsidRPr="00C63DA0" w:rsidRDefault="00E84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450C" w:rsidRPr="00C63DA0" w:rsidRDefault="00E84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>Zakres zmian naprężenia rozciągającego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450C" w:rsidRPr="00C63DA0" w:rsidRDefault="00E84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>Zakres zmian naprężenia ściskającego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450C" w:rsidRPr="00C63DA0" w:rsidRDefault="00E8450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8450C" w:rsidRPr="00C63DA0" w:rsidTr="00E8450C">
        <w:tc>
          <w:tcPr>
            <w:tcW w:w="540" w:type="dxa"/>
            <w:shd w:val="clear" w:color="auto" w:fill="auto"/>
            <w:vAlign w:val="center"/>
          </w:tcPr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bCs/>
                <w:sz w:val="18"/>
                <w:szCs w:val="18"/>
              </w:rPr>
              <w:t>DR. BROCKHAUS MESSTECHNIK GMBH &amp; CO KG</w:t>
            </w:r>
          </w:p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bCs/>
                <w:sz w:val="18"/>
                <w:szCs w:val="18"/>
              </w:rPr>
              <w:t>Gustav Adolf Strasse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486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bCs/>
                <w:sz w:val="18"/>
                <w:szCs w:val="18"/>
              </w:rPr>
              <w:t>D-5850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44868">
              <w:rPr>
                <w:rFonts w:ascii="Times New Roman" w:hAnsi="Times New Roman" w:cs="Times New Roman"/>
                <w:bCs/>
                <w:sz w:val="18"/>
                <w:szCs w:val="18"/>
              </w:rPr>
              <w:t>Ludenscheid</w:t>
            </w:r>
            <w:proofErr w:type="spellEnd"/>
          </w:p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486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450C" w:rsidRPr="00C63DA0" w:rsidRDefault="00E8450C" w:rsidP="00495E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4868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44868">
      <w:pPr>
        <w:pStyle w:val="Nagwek"/>
        <w:tabs>
          <w:tab w:val="clear" w:pos="4536"/>
        </w:tabs>
        <w:jc w:val="both"/>
        <w:rPr>
          <w:sz w:val="24"/>
        </w:rPr>
      </w:pPr>
      <w:r w:rsidRPr="0054486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44868">
        <w:rPr>
          <w:sz w:val="24"/>
        </w:rPr>
        <w:t>2020-12-04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C79" w:rsidRDefault="003D1C79">
      <w:r>
        <w:separator/>
      </w:r>
    </w:p>
  </w:endnote>
  <w:endnote w:type="continuationSeparator" w:id="0">
    <w:p w:rsidR="003D1C79" w:rsidRDefault="003D1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868" w:rsidRDefault="005448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845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845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868" w:rsidRDefault="005448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C79" w:rsidRDefault="003D1C79">
      <w:r>
        <w:separator/>
      </w:r>
    </w:p>
  </w:footnote>
  <w:footnote w:type="continuationSeparator" w:id="0">
    <w:p w:rsidR="003D1C79" w:rsidRDefault="003D1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868" w:rsidRDefault="00544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868" w:rsidRDefault="00544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868" w:rsidRDefault="005448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C79"/>
    <w:rsid w:val="00140696"/>
    <w:rsid w:val="00253031"/>
    <w:rsid w:val="00377700"/>
    <w:rsid w:val="003D1C79"/>
    <w:rsid w:val="00544868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8450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93292A"/>
  <w15:chartTrackingRefBased/>
  <w15:docId w15:val="{BB1149B7-8EEE-4353-8588-175AE884E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845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4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2020-12-04T08:25:00Z</cp:lastPrinted>
  <dcterms:created xsi:type="dcterms:W3CDTF">2020-12-04T08:25:00Z</dcterms:created>
  <dcterms:modified xsi:type="dcterms:W3CDTF">2020-12-04T08:25:00Z</dcterms:modified>
</cp:coreProperties>
</file>