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82034B" w:rsidRPr="0082034B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82034B" w:rsidRPr="0082034B">
        <w:rPr>
          <w:rFonts w:ascii="Times New Roman" w:hAnsi="Times New Roman"/>
          <w:b/>
        </w:rPr>
        <w:t>ZP/D-22/20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2034B" w:rsidRPr="0082034B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2034B" w:rsidRPr="0082034B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82034B" w:rsidRPr="0082034B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2034B" w:rsidRPr="0082034B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82034B" w:rsidRPr="0082034B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82034B" w:rsidRPr="0082034B">
        <w:rPr>
          <w:rFonts w:ascii="Times New Roman" w:hAnsi="Times New Roman"/>
        </w:rPr>
        <w:t>(</w:t>
      </w:r>
      <w:proofErr w:type="spellStart"/>
      <w:r w:rsidR="0082034B" w:rsidRPr="0082034B">
        <w:rPr>
          <w:rFonts w:ascii="Times New Roman" w:hAnsi="Times New Roman"/>
        </w:rPr>
        <w:t>t.j</w:t>
      </w:r>
      <w:proofErr w:type="spellEnd"/>
      <w:r w:rsidR="0082034B" w:rsidRPr="0082034B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82034B" w:rsidRPr="0082034B">
        <w:rPr>
          <w:rFonts w:ascii="Times New Roman" w:hAnsi="Times New Roman"/>
          <w:b/>
        </w:rPr>
        <w:t>Dostawa i montaż mebli dla jednostek organizacyjnych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82034B" w:rsidRPr="0082034B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0D5972" w:rsidRPr="000247FF" w:rsidRDefault="000D5972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  <w:bookmarkStart w:id="0" w:name="_GoBack"/>
      <w:bookmarkEnd w:id="0"/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0D5972" w:rsidRDefault="000D5972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0D5972" w:rsidRDefault="000D5972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0D5972" w:rsidRDefault="000D5972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0D5972" w:rsidRDefault="000D5972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1699" w:rsidRDefault="00E71699" w:rsidP="0038231F">
      <w:pPr>
        <w:spacing w:after="0" w:line="240" w:lineRule="auto"/>
      </w:pPr>
      <w:r>
        <w:separator/>
      </w:r>
    </w:p>
  </w:endnote>
  <w:endnote w:type="continuationSeparator" w:id="0">
    <w:p w:rsidR="00E71699" w:rsidRDefault="00E7169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034B" w:rsidRDefault="008203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D5972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D597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034B" w:rsidRDefault="008203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1699" w:rsidRDefault="00E71699" w:rsidP="0038231F">
      <w:pPr>
        <w:spacing w:after="0" w:line="240" w:lineRule="auto"/>
      </w:pPr>
      <w:r>
        <w:separator/>
      </w:r>
    </w:p>
  </w:footnote>
  <w:footnote w:type="continuationSeparator" w:id="0">
    <w:p w:rsidR="00E71699" w:rsidRDefault="00E7169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034B" w:rsidRDefault="008203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034B" w:rsidRDefault="008203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034B" w:rsidRDefault="008203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71699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5972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034B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1699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56C1155"/>
  <w15:docId w15:val="{98FF94EA-B59E-4A21-882B-5B553DCBB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BB0BEB-5178-4359-AA46-464B96DE78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353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2020-11-30T16:44:00Z</dcterms:created>
  <dcterms:modified xsi:type="dcterms:W3CDTF">2020-11-30T16:44:00Z</dcterms:modified>
</cp:coreProperties>
</file>