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60E97">
      <w:pPr>
        <w:spacing w:line="360" w:lineRule="auto"/>
        <w:rPr>
          <w:b/>
          <w:bCs/>
          <w:color w:val="000000"/>
          <w:sz w:val="24"/>
        </w:rPr>
      </w:pPr>
      <w:r w:rsidRPr="00860E9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60E97">
      <w:pPr>
        <w:spacing w:line="360" w:lineRule="auto"/>
        <w:rPr>
          <w:color w:val="000000"/>
          <w:sz w:val="24"/>
        </w:rPr>
      </w:pPr>
      <w:r w:rsidRPr="00860E9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60E9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60E97">
      <w:pPr>
        <w:spacing w:line="360" w:lineRule="auto"/>
        <w:rPr>
          <w:color w:val="000000"/>
          <w:sz w:val="24"/>
        </w:rPr>
      </w:pPr>
      <w:r w:rsidRPr="00860E9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60E9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60E9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60E97" w:rsidRPr="00860E9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60E97" w:rsidRPr="00860E9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60E97" w:rsidRPr="00860E97">
        <w:rPr>
          <w:b/>
          <w:color w:val="000000"/>
          <w:sz w:val="24"/>
        </w:rPr>
        <w:t>Dostawa drukarki 3D w technologii LFS (do druku z płynnej żywicy) z oprzyrządowaniem dla Wydziału Inżynierii Mechanicznej i Informatyki Politechniki Częstochowskiej</w:t>
      </w:r>
      <w:r w:rsidR="00A90AB8">
        <w:rPr>
          <w:color w:val="000000"/>
          <w:sz w:val="24"/>
        </w:rPr>
        <w:t xml:space="preserve">, </w:t>
      </w:r>
      <w:proofErr w:type="spellStart"/>
      <w:r w:rsidR="00A90AB8">
        <w:rPr>
          <w:color w:val="000000"/>
          <w:sz w:val="24"/>
        </w:rPr>
        <w:t>spr</w:t>
      </w:r>
      <w:proofErr w:type="spellEnd"/>
      <w:r w:rsidR="00A90AB8">
        <w:rPr>
          <w:color w:val="000000"/>
          <w:sz w:val="24"/>
        </w:rPr>
        <w:t xml:space="preserve">. nr rej. </w:t>
      </w:r>
      <w:bookmarkStart w:id="0" w:name="_GoBack"/>
      <w:r w:rsidR="00A90AB8" w:rsidRPr="00A90AB8">
        <w:rPr>
          <w:b/>
          <w:color w:val="000000"/>
          <w:sz w:val="24"/>
        </w:rPr>
        <w:t>ZP/D-64/A/20</w:t>
      </w:r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60E97" w:rsidTr="003B15C9">
        <w:trPr>
          <w:cantSplit/>
        </w:trPr>
        <w:tc>
          <w:tcPr>
            <w:tcW w:w="9640" w:type="dxa"/>
          </w:tcPr>
          <w:p w:rsidR="00860E97" w:rsidRDefault="00860E97" w:rsidP="003B15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0E97">
              <w:rPr>
                <w:b/>
                <w:sz w:val="24"/>
              </w:rPr>
              <w:t>CADXPERT P.Gurga M.Dukat Spółka Jawna</w:t>
            </w:r>
          </w:p>
          <w:p w:rsidR="00860E97" w:rsidRDefault="00860E97" w:rsidP="003B15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0E97">
              <w:rPr>
                <w:b/>
                <w:sz w:val="24"/>
              </w:rPr>
              <w:t>31-574</w:t>
            </w:r>
            <w:r>
              <w:rPr>
                <w:b/>
                <w:sz w:val="24"/>
              </w:rPr>
              <w:t xml:space="preserve"> </w:t>
            </w:r>
            <w:r w:rsidRPr="00860E97">
              <w:rPr>
                <w:b/>
                <w:sz w:val="24"/>
              </w:rPr>
              <w:t>Kraków</w:t>
            </w:r>
          </w:p>
          <w:p w:rsidR="00860E97" w:rsidRDefault="00860E97" w:rsidP="003B15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0E97">
              <w:rPr>
                <w:b/>
                <w:sz w:val="24"/>
              </w:rPr>
              <w:t>Ciepłownicza</w:t>
            </w:r>
            <w:r>
              <w:rPr>
                <w:b/>
                <w:sz w:val="24"/>
              </w:rPr>
              <w:t xml:space="preserve"> </w:t>
            </w:r>
            <w:r w:rsidRPr="00860E97">
              <w:rPr>
                <w:b/>
                <w:sz w:val="24"/>
              </w:rPr>
              <w:t>23</w:t>
            </w:r>
          </w:p>
          <w:p w:rsidR="00860E97" w:rsidRDefault="00860E97" w:rsidP="003B15C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60E97">
              <w:rPr>
                <w:b/>
                <w:sz w:val="24"/>
              </w:rPr>
              <w:t>26 445.00 zł</w:t>
            </w:r>
          </w:p>
          <w:p w:rsidR="00860E97" w:rsidRPr="00253031" w:rsidRDefault="00860E97" w:rsidP="003B15C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60E97" w:rsidRDefault="00860E97" w:rsidP="003B15C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60E97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</w:t>
            </w:r>
            <w:r w:rsidR="002E170B">
              <w:rPr>
                <w:sz w:val="24"/>
              </w:rPr>
              <w:t>wcy otrzymała liczbę punktów - 10</w:t>
            </w:r>
            <w:r w:rsidRPr="00860E97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5528"/>
        <w:gridCol w:w="1843"/>
        <w:gridCol w:w="1418"/>
      </w:tblGrid>
      <w:tr w:rsidR="002E170B" w:rsidRPr="00C63DA0" w:rsidTr="002E170B">
        <w:tc>
          <w:tcPr>
            <w:tcW w:w="889" w:type="dxa"/>
            <w:shd w:val="clear" w:color="auto" w:fill="auto"/>
            <w:vAlign w:val="center"/>
          </w:tcPr>
          <w:p w:rsidR="002E170B" w:rsidRPr="00C63DA0" w:rsidRDefault="002E170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170B" w:rsidRPr="00C63DA0" w:rsidRDefault="002E170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E170B" w:rsidRPr="00C63DA0" w:rsidRDefault="002E170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170B" w:rsidRPr="00C63DA0" w:rsidRDefault="002E170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170B" w:rsidRPr="00C63DA0" w:rsidRDefault="002E170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E170B" w:rsidRPr="00C63DA0" w:rsidTr="002E170B">
        <w:tc>
          <w:tcPr>
            <w:tcW w:w="889" w:type="dxa"/>
            <w:shd w:val="clear" w:color="auto" w:fill="auto"/>
            <w:vAlign w:val="center"/>
          </w:tcPr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bCs/>
                <w:sz w:val="18"/>
                <w:szCs w:val="18"/>
              </w:rPr>
              <w:t>CADXPERT P.Gurga M.Dukat Spółka Jawna</w:t>
            </w:r>
          </w:p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E97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E9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0E9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170B" w:rsidRPr="00C63DA0" w:rsidRDefault="002E170B" w:rsidP="003B15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E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60E97">
      <w:pPr>
        <w:pStyle w:val="Nagwek"/>
        <w:tabs>
          <w:tab w:val="clear" w:pos="4536"/>
        </w:tabs>
        <w:jc w:val="both"/>
        <w:rPr>
          <w:sz w:val="24"/>
        </w:rPr>
      </w:pPr>
      <w:r w:rsidRPr="00860E9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60E97">
        <w:rPr>
          <w:sz w:val="24"/>
        </w:rPr>
        <w:t>2020-12-03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804" w:rsidRDefault="00547804">
      <w:r>
        <w:separator/>
      </w:r>
    </w:p>
  </w:endnote>
  <w:endnote w:type="continuationSeparator" w:id="0">
    <w:p w:rsidR="00547804" w:rsidRDefault="0054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97" w:rsidRDefault="00860E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A90AB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90AB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90AB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97" w:rsidRDefault="00860E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804" w:rsidRDefault="00547804">
      <w:r>
        <w:separator/>
      </w:r>
    </w:p>
  </w:footnote>
  <w:footnote w:type="continuationSeparator" w:id="0">
    <w:p w:rsidR="00547804" w:rsidRDefault="00547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97" w:rsidRDefault="00860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97" w:rsidRDefault="00860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97" w:rsidRDefault="00860E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804"/>
    <w:rsid w:val="00140696"/>
    <w:rsid w:val="00253031"/>
    <w:rsid w:val="002E170B"/>
    <w:rsid w:val="00377700"/>
    <w:rsid w:val="00547804"/>
    <w:rsid w:val="005C147E"/>
    <w:rsid w:val="007118AF"/>
    <w:rsid w:val="007124E4"/>
    <w:rsid w:val="00745012"/>
    <w:rsid w:val="00860E97"/>
    <w:rsid w:val="0087722C"/>
    <w:rsid w:val="00987E41"/>
    <w:rsid w:val="00A90AB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722CD5"/>
  <w15:chartTrackingRefBased/>
  <w15:docId w15:val="{60411069-037C-43D9-8B7B-0B884EE1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E1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1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2020-12-08T12:26:00Z</cp:lastPrinted>
  <dcterms:created xsi:type="dcterms:W3CDTF">2020-12-08T12:26:00Z</dcterms:created>
  <dcterms:modified xsi:type="dcterms:W3CDTF">2020-12-08T12:26:00Z</dcterms:modified>
</cp:coreProperties>
</file>