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113C2">
      <w:pPr>
        <w:spacing w:line="360" w:lineRule="auto"/>
        <w:rPr>
          <w:b/>
          <w:bCs/>
          <w:color w:val="000000"/>
          <w:sz w:val="24"/>
        </w:rPr>
      </w:pPr>
      <w:r w:rsidRPr="00B113C2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B113C2">
      <w:pPr>
        <w:spacing w:line="360" w:lineRule="auto"/>
        <w:rPr>
          <w:color w:val="000000"/>
          <w:sz w:val="24"/>
        </w:rPr>
      </w:pPr>
      <w:r w:rsidRPr="00B113C2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B113C2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B113C2">
      <w:pPr>
        <w:spacing w:line="360" w:lineRule="auto"/>
        <w:rPr>
          <w:color w:val="000000"/>
          <w:sz w:val="24"/>
        </w:rPr>
      </w:pPr>
      <w:r w:rsidRPr="00B113C2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B113C2">
        <w:rPr>
          <w:color w:val="000000"/>
          <w:sz w:val="24"/>
        </w:rPr>
        <w:t>Częstochowa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113C2" w:rsidRPr="00B113C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113C2" w:rsidRPr="00B113C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113C2" w:rsidRPr="00B113C2">
        <w:rPr>
          <w:b/>
          <w:color w:val="000000"/>
          <w:sz w:val="24"/>
        </w:rPr>
        <w:t>Dostawa  kamery termowizyjnej dla Wydziału  Inżynierii Mechanicznej i Informatyki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113C2" w:rsidTr="00E832A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B113C2" w:rsidRDefault="00B113C2" w:rsidP="00E832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B113C2">
              <w:rPr>
                <w:sz w:val="24"/>
              </w:rPr>
              <w:t>Dostawa  kamery termowizyjnej dla Wydziału  Inżynierii Mechanicznej i Informatyki Politechniki Częstochowskiej</w:t>
            </w:r>
          </w:p>
          <w:p w:rsidR="00B113C2" w:rsidRDefault="00B113C2" w:rsidP="00E832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113C2">
              <w:rPr>
                <w:b/>
                <w:sz w:val="24"/>
              </w:rPr>
              <w:t>MERSERWIS Sp. z o. o. Sp. k.</w:t>
            </w:r>
          </w:p>
          <w:p w:rsidR="00B113C2" w:rsidRDefault="00B113C2" w:rsidP="00E832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113C2">
              <w:rPr>
                <w:b/>
                <w:sz w:val="24"/>
              </w:rPr>
              <w:t>00-201</w:t>
            </w:r>
            <w:r>
              <w:rPr>
                <w:b/>
                <w:sz w:val="24"/>
              </w:rPr>
              <w:t xml:space="preserve"> </w:t>
            </w:r>
            <w:r w:rsidRPr="00B113C2">
              <w:rPr>
                <w:b/>
                <w:sz w:val="24"/>
              </w:rPr>
              <w:t>Warszawa</w:t>
            </w:r>
          </w:p>
          <w:p w:rsidR="00B113C2" w:rsidRDefault="00B113C2" w:rsidP="00E832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113C2">
              <w:rPr>
                <w:b/>
                <w:sz w:val="24"/>
              </w:rPr>
              <w:t>Gen. Wł. Andersa</w:t>
            </w:r>
            <w:r>
              <w:rPr>
                <w:b/>
                <w:sz w:val="24"/>
              </w:rPr>
              <w:t xml:space="preserve"> </w:t>
            </w:r>
            <w:r w:rsidRPr="00B113C2">
              <w:rPr>
                <w:b/>
                <w:sz w:val="24"/>
              </w:rPr>
              <w:t>10</w:t>
            </w:r>
          </w:p>
          <w:p w:rsidR="00B113C2" w:rsidRDefault="00B113C2" w:rsidP="00E832A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113C2">
              <w:rPr>
                <w:b/>
                <w:sz w:val="24"/>
              </w:rPr>
              <w:t>24 477.00 zł</w:t>
            </w:r>
          </w:p>
          <w:p w:rsidR="00B113C2" w:rsidRPr="00253031" w:rsidRDefault="00B113C2" w:rsidP="00E832A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113C2" w:rsidRDefault="00B113C2" w:rsidP="00E832A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113C2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60 punktów. Cena oferty mieści się w możliwościach finansowych Zamawiającego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  <w:bookmarkStart w:id="0" w:name="_GoBack"/>
      <w:bookmarkEnd w:id="0"/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373"/>
        <w:gridCol w:w="1276"/>
        <w:gridCol w:w="1417"/>
        <w:gridCol w:w="1276"/>
        <w:gridCol w:w="1276"/>
      </w:tblGrid>
      <w:tr w:rsidR="00F14054" w:rsidRPr="00C63DA0" w:rsidTr="00F14054">
        <w:tc>
          <w:tcPr>
            <w:tcW w:w="540" w:type="dxa"/>
            <w:shd w:val="clear" w:color="auto" w:fill="auto"/>
            <w:vAlign w:val="center"/>
          </w:tcPr>
          <w:p w:rsidR="00F14054" w:rsidRPr="00C63DA0" w:rsidRDefault="00F1405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4054" w:rsidRPr="00C63DA0" w:rsidRDefault="00F1405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14054" w:rsidRPr="00C63DA0" w:rsidRDefault="00F14054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F14054" w:rsidRPr="00C63DA0" w:rsidRDefault="00F1405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14054" w:rsidRPr="00C63DA0" w:rsidRDefault="00F1405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sz w:val="18"/>
                <w:szCs w:val="18"/>
              </w:rPr>
              <w:t>Zwiększenie zakresu pomiaru temperatury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14054" w:rsidRPr="00C63DA0" w:rsidRDefault="00F1405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sz w:val="18"/>
                <w:szCs w:val="18"/>
              </w:rPr>
              <w:t>Zwiększenia rozdzielczości czujnika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14054" w:rsidRPr="00C63DA0" w:rsidRDefault="00F1405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14054" w:rsidRPr="00C63DA0" w:rsidRDefault="00F1405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14054" w:rsidRPr="00C63DA0" w:rsidTr="00F14054">
        <w:tc>
          <w:tcPr>
            <w:tcW w:w="540" w:type="dxa"/>
            <w:shd w:val="clear" w:color="auto" w:fill="auto"/>
            <w:vAlign w:val="center"/>
          </w:tcPr>
          <w:p w:rsidR="00F14054" w:rsidRPr="00C63DA0" w:rsidRDefault="00F14054" w:rsidP="00E83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4054" w:rsidRPr="00C63DA0" w:rsidRDefault="00F14054" w:rsidP="00E832A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bCs/>
                <w:sz w:val="18"/>
                <w:szCs w:val="18"/>
              </w:rPr>
              <w:t>MERSERWIS Sp. z o. o. Sp. k.</w:t>
            </w:r>
          </w:p>
          <w:p w:rsidR="00F14054" w:rsidRPr="00C63DA0" w:rsidRDefault="00F14054" w:rsidP="00E832A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bCs/>
                <w:sz w:val="18"/>
                <w:szCs w:val="18"/>
              </w:rPr>
              <w:t>Gen. Wł. Andersa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13C2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4054" w:rsidRPr="00C63DA0" w:rsidRDefault="00F14054" w:rsidP="00E832A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bCs/>
                <w:sz w:val="18"/>
                <w:szCs w:val="18"/>
              </w:rPr>
              <w:t>00-201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13C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F14054" w:rsidRPr="00C63DA0" w:rsidRDefault="00F14054" w:rsidP="00E83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113C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F14054" w:rsidRPr="00C63DA0" w:rsidRDefault="00F14054" w:rsidP="00E83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14054" w:rsidRPr="00C63DA0" w:rsidRDefault="00F14054" w:rsidP="00E83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14054" w:rsidRPr="00C63DA0" w:rsidRDefault="00F14054" w:rsidP="00E83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14054" w:rsidRPr="00C63DA0" w:rsidRDefault="00F14054" w:rsidP="00E83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14054" w:rsidRPr="00C63DA0" w:rsidRDefault="00F14054" w:rsidP="00E83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F14054" w:rsidRPr="00C63DA0" w:rsidTr="00F14054">
        <w:tc>
          <w:tcPr>
            <w:tcW w:w="540" w:type="dxa"/>
            <w:shd w:val="clear" w:color="auto" w:fill="auto"/>
            <w:vAlign w:val="center"/>
          </w:tcPr>
          <w:p w:rsidR="00F14054" w:rsidRPr="00C63DA0" w:rsidRDefault="00F14054" w:rsidP="00E83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4054" w:rsidRPr="00C63DA0" w:rsidRDefault="00F14054" w:rsidP="00E832A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bCs/>
                <w:sz w:val="18"/>
                <w:szCs w:val="18"/>
              </w:rPr>
              <w:t>EC TEST SYSTEMS Sp. z o. o.</w:t>
            </w:r>
          </w:p>
          <w:p w:rsidR="00F14054" w:rsidRPr="00C63DA0" w:rsidRDefault="00F14054" w:rsidP="00E832A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113C2">
              <w:rPr>
                <w:rFonts w:ascii="Times New Roman" w:hAnsi="Times New Roman" w:cs="Times New Roman"/>
                <w:bCs/>
                <w:sz w:val="18"/>
                <w:szCs w:val="18"/>
              </w:rPr>
              <w:t>Cieplownicza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13C2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4054" w:rsidRPr="00C63DA0" w:rsidRDefault="00F14054" w:rsidP="00E832A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bCs/>
                <w:sz w:val="18"/>
                <w:szCs w:val="18"/>
              </w:rPr>
              <w:t>31-574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13C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F14054" w:rsidRPr="00C63DA0" w:rsidRDefault="00F14054" w:rsidP="00E83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113C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F14054" w:rsidRPr="00C63DA0" w:rsidRDefault="00F14054" w:rsidP="00E83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sz w:val="18"/>
                <w:szCs w:val="18"/>
              </w:rPr>
              <w:t xml:space="preserve">  59,73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14054" w:rsidRPr="00C63DA0" w:rsidRDefault="00F14054" w:rsidP="00E83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14054" w:rsidRPr="00C63DA0" w:rsidRDefault="00F14054" w:rsidP="00E83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14054" w:rsidRPr="00C63DA0" w:rsidRDefault="00F14054" w:rsidP="00E83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14054" w:rsidRPr="00C63DA0" w:rsidRDefault="00F14054" w:rsidP="00E832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13C2">
              <w:rPr>
                <w:rFonts w:ascii="Times New Roman" w:hAnsi="Times New Roman" w:cs="Times New Roman"/>
                <w:sz w:val="18"/>
                <w:szCs w:val="18"/>
              </w:rPr>
              <w:t xml:space="preserve">  59,73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113C2">
      <w:pPr>
        <w:pStyle w:val="Nagwek"/>
        <w:tabs>
          <w:tab w:val="clear" w:pos="4536"/>
        </w:tabs>
        <w:jc w:val="both"/>
        <w:rPr>
          <w:sz w:val="24"/>
        </w:rPr>
      </w:pPr>
      <w:r w:rsidRPr="00B113C2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B113C2">
        <w:rPr>
          <w:sz w:val="24"/>
        </w:rPr>
        <w:t>2020-12-03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A5D" w:rsidRDefault="00F73A5D">
      <w:r>
        <w:separator/>
      </w:r>
    </w:p>
  </w:endnote>
  <w:endnote w:type="continuationSeparator" w:id="0">
    <w:p w:rsidR="00F73A5D" w:rsidRDefault="00F73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13C2" w:rsidRDefault="00B113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1405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1405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13C2" w:rsidRDefault="00B113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A5D" w:rsidRDefault="00F73A5D">
      <w:r>
        <w:separator/>
      </w:r>
    </w:p>
  </w:footnote>
  <w:footnote w:type="continuationSeparator" w:id="0">
    <w:p w:rsidR="00F73A5D" w:rsidRDefault="00F73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13C2" w:rsidRDefault="00B113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13C2" w:rsidRDefault="00B113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13C2" w:rsidRDefault="00B113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3A5D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B113C2"/>
    <w:rsid w:val="00C63DA0"/>
    <w:rsid w:val="00C85A89"/>
    <w:rsid w:val="00D5444F"/>
    <w:rsid w:val="00F14054"/>
    <w:rsid w:val="00F26135"/>
    <w:rsid w:val="00F7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733366"/>
  <w15:chartTrackingRefBased/>
  <w15:docId w15:val="{FF78F6AA-EA8F-44E9-B076-1F6ED2713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2020-12-03T06:35:00Z</dcterms:created>
  <dcterms:modified xsi:type="dcterms:W3CDTF">2020-12-03T06:35:00Z</dcterms:modified>
</cp:coreProperties>
</file>