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805B2">
      <w:pPr>
        <w:spacing w:line="360" w:lineRule="auto"/>
        <w:rPr>
          <w:b/>
          <w:bCs/>
          <w:color w:val="000000"/>
          <w:sz w:val="24"/>
        </w:rPr>
      </w:pPr>
      <w:r w:rsidRPr="009805B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805B2">
      <w:pPr>
        <w:spacing w:line="360" w:lineRule="auto"/>
        <w:rPr>
          <w:color w:val="000000"/>
          <w:sz w:val="24"/>
        </w:rPr>
      </w:pPr>
      <w:r w:rsidRPr="009805B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805B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805B2">
      <w:pPr>
        <w:spacing w:line="360" w:lineRule="auto"/>
        <w:rPr>
          <w:color w:val="000000"/>
          <w:sz w:val="24"/>
        </w:rPr>
      </w:pPr>
      <w:r w:rsidRPr="009805B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805B2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805B2" w:rsidRPr="009805B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805B2" w:rsidRPr="009805B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805B2" w:rsidRPr="009805B2">
        <w:rPr>
          <w:b/>
          <w:color w:val="000000"/>
          <w:sz w:val="24"/>
        </w:rPr>
        <w:t>Dostawa dwóch zestawów dydaktycznych do nauki pneumatyki oraz dwóch zestawów do nauki elektropneumatyki dla Katedry Technologii i Automatyzacji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805B2" w:rsidTr="00E832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805B2" w:rsidRDefault="009805B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805B2">
              <w:rPr>
                <w:sz w:val="24"/>
              </w:rPr>
              <w:t>Dostawa dwóch zestawów dydaktycznych do nauki pneumatyki oraz dwóch zestawów do nauki elektropneumatyki dla Katedry Technologii i Automatyzacji  Politechniki Częstochowskiej</w:t>
            </w:r>
          </w:p>
          <w:p w:rsidR="009805B2" w:rsidRDefault="009805B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805B2">
              <w:rPr>
                <w:b/>
                <w:sz w:val="24"/>
              </w:rPr>
              <w:t>Festo</w:t>
            </w:r>
            <w:proofErr w:type="spellEnd"/>
            <w:r w:rsidRPr="009805B2">
              <w:rPr>
                <w:b/>
                <w:sz w:val="24"/>
              </w:rPr>
              <w:t xml:space="preserve"> Sp. z o. o.</w:t>
            </w:r>
          </w:p>
          <w:p w:rsidR="009805B2" w:rsidRDefault="009805B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05B2">
              <w:rPr>
                <w:b/>
                <w:sz w:val="24"/>
              </w:rPr>
              <w:t>05-090</w:t>
            </w:r>
            <w:r>
              <w:rPr>
                <w:b/>
                <w:sz w:val="24"/>
              </w:rPr>
              <w:t xml:space="preserve"> </w:t>
            </w:r>
            <w:r w:rsidRPr="009805B2">
              <w:rPr>
                <w:b/>
                <w:sz w:val="24"/>
              </w:rPr>
              <w:t>Raszyn Janki k/ Warszawy</w:t>
            </w:r>
          </w:p>
          <w:p w:rsidR="009805B2" w:rsidRDefault="009805B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05B2">
              <w:rPr>
                <w:b/>
                <w:sz w:val="24"/>
              </w:rPr>
              <w:t>Mszczonowska</w:t>
            </w:r>
            <w:r>
              <w:rPr>
                <w:b/>
                <w:sz w:val="24"/>
              </w:rPr>
              <w:t xml:space="preserve"> </w:t>
            </w:r>
            <w:r w:rsidRPr="009805B2">
              <w:rPr>
                <w:b/>
                <w:sz w:val="24"/>
              </w:rPr>
              <w:t>7</w:t>
            </w:r>
          </w:p>
          <w:p w:rsidR="009805B2" w:rsidRDefault="009805B2" w:rsidP="00E832A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805B2">
              <w:rPr>
                <w:b/>
                <w:sz w:val="24"/>
              </w:rPr>
              <w:t>119 125.50 zł</w:t>
            </w:r>
          </w:p>
          <w:p w:rsidR="009805B2" w:rsidRPr="00253031" w:rsidRDefault="009805B2" w:rsidP="00E832A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805B2" w:rsidRDefault="009805B2" w:rsidP="00E832A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805B2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60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42"/>
        <w:gridCol w:w="1418"/>
        <w:gridCol w:w="1417"/>
        <w:gridCol w:w="1560"/>
        <w:gridCol w:w="1701"/>
      </w:tblGrid>
      <w:tr w:rsidR="001B4A7D" w:rsidRPr="00C63DA0" w:rsidTr="001B4A7D">
        <w:tc>
          <w:tcPr>
            <w:tcW w:w="540" w:type="dxa"/>
            <w:shd w:val="clear" w:color="auto" w:fill="auto"/>
            <w:vAlign w:val="center"/>
          </w:tcPr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4A7D" w:rsidRPr="00C63DA0" w:rsidRDefault="001B4A7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B4A7D" w:rsidRPr="00C63DA0" w:rsidTr="001B4A7D">
        <w:tc>
          <w:tcPr>
            <w:tcW w:w="540" w:type="dxa"/>
            <w:shd w:val="clear" w:color="auto" w:fill="auto"/>
            <w:vAlign w:val="center"/>
          </w:tcPr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>Festo</w:t>
            </w:r>
            <w:proofErr w:type="spellEnd"/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o.</w:t>
            </w:r>
          </w:p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>Mszczonowska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>05-090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>Raszyn Janki k/ Warszawy</w:t>
            </w:r>
          </w:p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805B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4A7D" w:rsidRPr="00C63DA0" w:rsidRDefault="001B4A7D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05B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805B2">
      <w:pPr>
        <w:pStyle w:val="Nagwek"/>
        <w:tabs>
          <w:tab w:val="clear" w:pos="4536"/>
        </w:tabs>
        <w:jc w:val="both"/>
        <w:rPr>
          <w:sz w:val="24"/>
        </w:rPr>
      </w:pPr>
      <w:r w:rsidRPr="009805B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805B2">
        <w:rPr>
          <w:sz w:val="24"/>
        </w:rPr>
        <w:t>2020-12-03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52F" w:rsidRDefault="00A6752F">
      <w:r>
        <w:separator/>
      </w:r>
    </w:p>
  </w:endnote>
  <w:endnote w:type="continuationSeparator" w:id="0">
    <w:p w:rsidR="00A6752F" w:rsidRDefault="00A6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B2" w:rsidRDefault="009805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B4A7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B4A7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B2" w:rsidRDefault="00980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52F" w:rsidRDefault="00A6752F">
      <w:r>
        <w:separator/>
      </w:r>
    </w:p>
  </w:footnote>
  <w:footnote w:type="continuationSeparator" w:id="0">
    <w:p w:rsidR="00A6752F" w:rsidRDefault="00A67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B2" w:rsidRDefault="00980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B2" w:rsidRDefault="00980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5B2" w:rsidRDefault="00980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52F"/>
    <w:rsid w:val="00140696"/>
    <w:rsid w:val="001B4A7D"/>
    <w:rsid w:val="00253031"/>
    <w:rsid w:val="00377700"/>
    <w:rsid w:val="005C147E"/>
    <w:rsid w:val="007118AF"/>
    <w:rsid w:val="007124E4"/>
    <w:rsid w:val="00745012"/>
    <w:rsid w:val="0087722C"/>
    <w:rsid w:val="009805B2"/>
    <w:rsid w:val="00987E41"/>
    <w:rsid w:val="00A6752F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EB6FAC"/>
  <w15:chartTrackingRefBased/>
  <w15:docId w15:val="{D432C958-F7DB-4AE5-B570-7113A65D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2020-12-03T06:37:00Z</dcterms:created>
  <dcterms:modified xsi:type="dcterms:W3CDTF">2020-12-03T06:37:00Z</dcterms:modified>
</cp:coreProperties>
</file>