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3F0962" w:rsidP="006A5DF1">
      <w:pPr>
        <w:spacing w:after="240"/>
        <w:jc w:val="right"/>
        <w:rPr>
          <w:sz w:val="22"/>
          <w:szCs w:val="22"/>
        </w:rPr>
      </w:pPr>
      <w:r w:rsidRPr="003F0962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9F4E17">
        <w:rPr>
          <w:sz w:val="22"/>
          <w:szCs w:val="22"/>
        </w:rPr>
        <w:t>2020-12-02</w:t>
      </w:r>
    </w:p>
    <w:p w:rsidR="006A5DF1" w:rsidRPr="00D91931" w:rsidRDefault="003F0962" w:rsidP="006A5DF1">
      <w:pPr>
        <w:rPr>
          <w:b/>
          <w:bCs/>
          <w:sz w:val="22"/>
          <w:szCs w:val="22"/>
        </w:rPr>
      </w:pPr>
      <w:r w:rsidRPr="003F0962">
        <w:rPr>
          <w:b/>
          <w:bCs/>
          <w:sz w:val="22"/>
          <w:szCs w:val="22"/>
        </w:rPr>
        <w:t>GMINA NIEPOŁOMICE</w:t>
      </w:r>
    </w:p>
    <w:p w:rsidR="006A5DF1" w:rsidRPr="00BD5546" w:rsidRDefault="003F0962" w:rsidP="006A5DF1">
      <w:pPr>
        <w:rPr>
          <w:sz w:val="22"/>
          <w:szCs w:val="22"/>
        </w:rPr>
      </w:pPr>
      <w:r w:rsidRPr="003F0962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3F0962">
        <w:rPr>
          <w:sz w:val="22"/>
          <w:szCs w:val="22"/>
        </w:rPr>
        <w:t>13</w:t>
      </w:r>
    </w:p>
    <w:p w:rsidR="006A5DF1" w:rsidRPr="00BD5546" w:rsidRDefault="003F0962" w:rsidP="006A5DF1">
      <w:pPr>
        <w:rPr>
          <w:sz w:val="22"/>
          <w:szCs w:val="22"/>
        </w:rPr>
      </w:pPr>
      <w:r w:rsidRPr="003F0962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3F0962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5A3E">
        <w:rPr>
          <w:bCs/>
          <w:sz w:val="22"/>
          <w:szCs w:val="22"/>
        </w:rPr>
        <w:t>ZP.271.19.2020.22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F0962" w:rsidRPr="003F096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F0962" w:rsidRPr="003F0962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F0962" w:rsidRPr="003F0962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F0962" w:rsidRPr="003F0962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F0962" w:rsidRPr="003F0962">
        <w:rPr>
          <w:sz w:val="22"/>
          <w:szCs w:val="22"/>
        </w:rPr>
        <w:t>(</w:t>
      </w:r>
      <w:proofErr w:type="spellStart"/>
      <w:r w:rsidR="003F0962" w:rsidRPr="003F0962">
        <w:rPr>
          <w:sz w:val="22"/>
          <w:szCs w:val="22"/>
        </w:rPr>
        <w:t>t.j</w:t>
      </w:r>
      <w:proofErr w:type="spellEnd"/>
      <w:r w:rsidR="003F0962" w:rsidRPr="003F0962">
        <w:rPr>
          <w:sz w:val="22"/>
          <w:szCs w:val="22"/>
        </w:rPr>
        <w:t xml:space="preserve">. </w:t>
      </w:r>
      <w:proofErr w:type="spellStart"/>
      <w:r w:rsidR="003F0962" w:rsidRPr="003F0962">
        <w:rPr>
          <w:sz w:val="22"/>
          <w:szCs w:val="22"/>
        </w:rPr>
        <w:t>Dz.U</w:t>
      </w:r>
      <w:proofErr w:type="spellEnd"/>
      <w:r w:rsidR="003F0962" w:rsidRPr="003F0962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F0962" w:rsidRPr="009F4E17" w:rsidTr="00FF730B">
        <w:tc>
          <w:tcPr>
            <w:tcW w:w="9356" w:type="dxa"/>
            <w:shd w:val="clear" w:color="auto" w:fill="auto"/>
          </w:tcPr>
          <w:p w:rsidR="003F0962" w:rsidRPr="009F4E17" w:rsidRDefault="003F0962" w:rsidP="009F4E17">
            <w:pPr>
              <w:ind w:right="-72"/>
              <w:jc w:val="both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>Uprzejmie prosimy Zamawiającego o podanie   :</w:t>
            </w:r>
          </w:p>
          <w:p w:rsidR="003F0962" w:rsidRPr="009F4E17" w:rsidRDefault="003F0962" w:rsidP="009F4E17">
            <w:pPr>
              <w:ind w:left="30" w:right="-72"/>
              <w:jc w:val="both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>1.Klasy betonu na drogach i ścieżkach?</w:t>
            </w:r>
          </w:p>
          <w:p w:rsidR="003F0962" w:rsidRPr="009F4E17" w:rsidRDefault="003F0962" w:rsidP="009F4E17">
            <w:pPr>
              <w:ind w:left="30" w:right="-72"/>
              <w:jc w:val="both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>2.Ilości dylatacji  do wykonania drogi, ścieżki czy  wchodzi w zakres zadania ?</w:t>
            </w:r>
          </w:p>
          <w:p w:rsidR="003F0962" w:rsidRDefault="003F0962" w:rsidP="009F4E17">
            <w:pPr>
              <w:ind w:left="30" w:right="-72"/>
              <w:jc w:val="both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 xml:space="preserve">3.Prosimy  o określenie jaki zakres elementu </w:t>
            </w:r>
            <w:proofErr w:type="spellStart"/>
            <w:r w:rsidRPr="009F4E17">
              <w:rPr>
                <w:sz w:val="22"/>
                <w:szCs w:val="22"/>
              </w:rPr>
              <w:t>Pumptracka</w:t>
            </w:r>
            <w:proofErr w:type="spellEnd"/>
            <w:r w:rsidRPr="009F4E17">
              <w:rPr>
                <w:sz w:val="22"/>
                <w:szCs w:val="22"/>
              </w:rPr>
              <w:t xml:space="preserve"> modułowego oraz </w:t>
            </w:r>
            <w:proofErr w:type="spellStart"/>
            <w:r w:rsidRPr="009F4E17">
              <w:rPr>
                <w:sz w:val="22"/>
                <w:szCs w:val="22"/>
              </w:rPr>
              <w:t>Skateparku</w:t>
            </w:r>
            <w:proofErr w:type="spellEnd"/>
            <w:r w:rsidRPr="009F4E17">
              <w:rPr>
                <w:sz w:val="22"/>
                <w:szCs w:val="22"/>
              </w:rPr>
              <w:t xml:space="preserve"> wchodzi w zakres zadania?</w:t>
            </w:r>
          </w:p>
          <w:p w:rsidR="009F4E17" w:rsidRPr="009F4E17" w:rsidRDefault="009F4E17" w:rsidP="009F4E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3F0962" w:rsidRDefault="003F0962" w:rsidP="009F4E1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F4E1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F4E17" w:rsidRPr="009F4E17" w:rsidRDefault="009F4E17" w:rsidP="009F4E17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F4E17" w:rsidRPr="009F4E17" w:rsidRDefault="009F4E17" w:rsidP="009F4E17">
            <w:pPr>
              <w:pStyle w:val="Tekstpodstawowy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>Ad. 1) Beton C30/C37</w:t>
            </w:r>
          </w:p>
          <w:p w:rsidR="009F4E17" w:rsidRPr="009F4E17" w:rsidRDefault="009F4E17" w:rsidP="009F4E17">
            <w:pPr>
              <w:pStyle w:val="Tekstpodstawowy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>Ad.2) Zgodnie z Rys. D02 – Dylatacje nawierzchni betonowej należy wykonywać w odstępach ok. 3,5x3,5m, na głębokości 5cm, wypełnić masą poliuretanową na zimno w kolorze zbliżonym do koloru płyty betonowej. Po wykonaniu faktury, zakończeniu pielęgnacji betonu i oczyszczeniu nawierzchni beton należy pokryć środkiem hydrofobowym.</w:t>
            </w:r>
          </w:p>
          <w:p w:rsidR="009F4E17" w:rsidRPr="009F4E17" w:rsidRDefault="009F4E17" w:rsidP="009F4E17">
            <w:pPr>
              <w:pStyle w:val="Tekstpodstawowy"/>
              <w:rPr>
                <w:sz w:val="22"/>
                <w:szCs w:val="22"/>
              </w:rPr>
            </w:pPr>
            <w:r w:rsidRPr="009F4E17">
              <w:rPr>
                <w:sz w:val="22"/>
                <w:szCs w:val="22"/>
              </w:rPr>
              <w:t xml:space="preserve">Ad.3) Zgodnie z wcześniejszymi odpowiedziami  - Zgodnie z rysunkiem – II Etap </w:t>
            </w:r>
            <w:proofErr w:type="spellStart"/>
            <w:r w:rsidRPr="009F4E17">
              <w:rPr>
                <w:sz w:val="22"/>
                <w:szCs w:val="22"/>
              </w:rPr>
              <w:t>Pumptruck</w:t>
            </w:r>
            <w:proofErr w:type="spellEnd"/>
            <w:r w:rsidRPr="009F4E17">
              <w:rPr>
                <w:sz w:val="22"/>
                <w:szCs w:val="22"/>
              </w:rPr>
              <w:t xml:space="preserve"> i </w:t>
            </w:r>
            <w:proofErr w:type="spellStart"/>
            <w:r w:rsidRPr="009F4E17">
              <w:rPr>
                <w:sz w:val="22"/>
                <w:szCs w:val="22"/>
              </w:rPr>
              <w:t>Skatepark</w:t>
            </w:r>
            <w:proofErr w:type="spellEnd"/>
            <w:r w:rsidRPr="009F4E17">
              <w:rPr>
                <w:sz w:val="22"/>
                <w:szCs w:val="22"/>
              </w:rPr>
              <w:t xml:space="preserve">, wyłączone z opracowanie są jedynie obszary </w:t>
            </w:r>
            <w:r w:rsidRPr="009F4E17">
              <w:rPr>
                <w:sz w:val="22"/>
                <w:szCs w:val="22"/>
                <w:u w:val="single"/>
              </w:rPr>
              <w:t xml:space="preserve">zakratkowane czerwonym </w:t>
            </w:r>
            <w:proofErr w:type="spellStart"/>
            <w:r w:rsidRPr="009F4E17">
              <w:rPr>
                <w:sz w:val="22"/>
                <w:szCs w:val="22"/>
                <w:u w:val="single"/>
              </w:rPr>
              <w:t>szrafem</w:t>
            </w:r>
            <w:proofErr w:type="spellEnd"/>
            <w:r w:rsidRPr="009F4E17">
              <w:rPr>
                <w:sz w:val="22"/>
                <w:szCs w:val="22"/>
                <w:u w:val="single"/>
              </w:rPr>
              <w:t>,</w:t>
            </w:r>
            <w:r w:rsidRPr="009F4E17">
              <w:rPr>
                <w:sz w:val="22"/>
                <w:szCs w:val="22"/>
              </w:rPr>
              <w:t xml:space="preserve"> pozostałe alejki, trawniki i nasadzenia należy wykonać zgodnie z PZT</w:t>
            </w:r>
            <w:r>
              <w:rPr>
                <w:sz w:val="22"/>
                <w:szCs w:val="22"/>
              </w:rPr>
              <w:t>.</w:t>
            </w:r>
          </w:p>
          <w:p w:rsidR="003F0962" w:rsidRPr="009F4E17" w:rsidRDefault="003F0962" w:rsidP="009F4E1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C641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FD9" w:rsidRDefault="000D7FD9">
      <w:r>
        <w:separator/>
      </w:r>
    </w:p>
  </w:endnote>
  <w:endnote w:type="continuationSeparator" w:id="0">
    <w:p w:rsidR="000D7FD9" w:rsidRDefault="000D7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15A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15A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F4E17" w:rsidRPr="009F4E1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FD9" w:rsidRDefault="000D7FD9">
      <w:r>
        <w:separator/>
      </w:r>
    </w:p>
  </w:footnote>
  <w:footnote w:type="continuationSeparator" w:id="0">
    <w:p w:rsidR="000D7FD9" w:rsidRDefault="000D7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962" w:rsidRDefault="003F09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415" w:rsidRDefault="00415A36" w:rsidP="006C64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6C6415" w:rsidRDefault="006C6415" w:rsidP="006C6415">
    <w:pPr>
      <w:pStyle w:val="Nagwek"/>
    </w:pPr>
  </w:p>
  <w:p w:rsidR="003F0962" w:rsidRDefault="003F09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962" w:rsidRDefault="003F09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962"/>
    <w:rsid w:val="00025A3E"/>
    <w:rsid w:val="00031374"/>
    <w:rsid w:val="000A1097"/>
    <w:rsid w:val="000D7FD9"/>
    <w:rsid w:val="000E2A8F"/>
    <w:rsid w:val="0012774F"/>
    <w:rsid w:val="00144B7A"/>
    <w:rsid w:val="00180C6E"/>
    <w:rsid w:val="003F0962"/>
    <w:rsid w:val="00415A3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6415"/>
    <w:rsid w:val="006D4AB3"/>
    <w:rsid w:val="006F3B81"/>
    <w:rsid w:val="007D7198"/>
    <w:rsid w:val="00870F9F"/>
    <w:rsid w:val="00897AB0"/>
    <w:rsid w:val="008A3553"/>
    <w:rsid w:val="009F4E17"/>
    <w:rsid w:val="00A905AC"/>
    <w:rsid w:val="00BA6584"/>
    <w:rsid w:val="00BE7BFD"/>
    <w:rsid w:val="00C370F2"/>
    <w:rsid w:val="00C449B1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49B1"/>
  </w:style>
  <w:style w:type="paragraph" w:styleId="Nagwek1">
    <w:name w:val="heading 1"/>
    <w:basedOn w:val="Normalny"/>
    <w:next w:val="Normalny"/>
    <w:qFormat/>
    <w:rsid w:val="00C449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49B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44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449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49B1"/>
  </w:style>
  <w:style w:type="paragraph" w:styleId="Tekstpodstawowywcity">
    <w:name w:val="Body Text Indent"/>
    <w:basedOn w:val="Normalny"/>
    <w:rsid w:val="00C449B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449B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449B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449B1"/>
    <w:rPr>
      <w:sz w:val="28"/>
    </w:rPr>
  </w:style>
  <w:style w:type="paragraph" w:styleId="Tekstpodstawowywcity3">
    <w:name w:val="Body Text Indent 3"/>
    <w:basedOn w:val="Normalny"/>
    <w:rsid w:val="00C449B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C6415"/>
  </w:style>
  <w:style w:type="character" w:customStyle="1" w:styleId="TekstpodstawowyZnak">
    <w:name w:val="Tekst podstawowy Znak"/>
    <w:basedOn w:val="Domylnaczcionkaakapitu"/>
    <w:link w:val="Tekstpodstawowy"/>
    <w:rsid w:val="009F4E1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2020-12-02T13:10:00Z</cp:lastPrinted>
  <dcterms:created xsi:type="dcterms:W3CDTF">2020-12-02T13:10:00Z</dcterms:created>
  <dcterms:modified xsi:type="dcterms:W3CDTF">2020-12-02T13:10:00Z</dcterms:modified>
</cp:coreProperties>
</file>