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EE437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91F6A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C5B" w:rsidRPr="00CC4C5B">
        <w:rPr>
          <w:b/>
          <w:sz w:val="24"/>
        </w:rPr>
        <w:t>ZP/</w:t>
      </w:r>
      <w:r w:rsidR="004B0E0B">
        <w:rPr>
          <w:b/>
          <w:sz w:val="24"/>
        </w:rPr>
        <w:t>1</w:t>
      </w:r>
      <w:r w:rsidR="00C67895">
        <w:rPr>
          <w:b/>
          <w:sz w:val="24"/>
        </w:rPr>
        <w:t>8</w:t>
      </w:r>
      <w:bookmarkStart w:id="0" w:name="_GoBack"/>
      <w:bookmarkEnd w:id="0"/>
      <w:r w:rsidR="00CC4C5B" w:rsidRPr="00CC4C5B">
        <w:rPr>
          <w:b/>
          <w:sz w:val="24"/>
        </w:rPr>
        <w:t>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C5B" w:rsidRPr="00CC4C5B">
        <w:rPr>
          <w:b/>
        </w:rPr>
        <w:t>przetarg nieograniczony</w:t>
      </w:r>
      <w:r w:rsidR="00753DC1">
        <w:t xml:space="preserve"> na:</w:t>
      </w:r>
    </w:p>
    <w:p w:rsidR="0000184A" w:rsidRDefault="004B0E0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 wyrobów medycznych jednorazowego i wielorazowego użytku.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C5B" w:rsidRPr="00CC4C5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C5B" w:rsidRPr="00CC4C5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C5B" w:rsidRPr="00CC4C5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9AD" w:rsidRDefault="00DA49AD">
      <w:r>
        <w:separator/>
      </w:r>
    </w:p>
  </w:endnote>
  <w:endnote w:type="continuationSeparator" w:id="0">
    <w:p w:rsidR="00DA49AD" w:rsidRDefault="00DA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437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2799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9AD" w:rsidRDefault="00DA49AD">
      <w:r>
        <w:separator/>
      </w:r>
    </w:p>
  </w:footnote>
  <w:footnote w:type="continuationSeparator" w:id="0">
    <w:p w:rsidR="00DA49AD" w:rsidRDefault="00DA49A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0E0B"/>
    <w:rsid w:val="004B40B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08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F6A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895"/>
    <w:rsid w:val="00CB6204"/>
    <w:rsid w:val="00CC4C5B"/>
    <w:rsid w:val="00CC527A"/>
    <w:rsid w:val="00D74F94"/>
    <w:rsid w:val="00DA49AD"/>
    <w:rsid w:val="00DD482A"/>
    <w:rsid w:val="00DE0396"/>
    <w:rsid w:val="00DE0405"/>
    <w:rsid w:val="00DE252B"/>
    <w:rsid w:val="00E37A20"/>
    <w:rsid w:val="00EB5766"/>
    <w:rsid w:val="00EC667E"/>
    <w:rsid w:val="00EE437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0695353"/>
  <w15:chartTrackingRefBased/>
  <w15:docId w15:val="{BDC885C7-9A91-4F84-8481-7B6BA48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A931E-5F82-45F5-8A2B-3C84E670D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2020-06-25T08:52:00Z</dcterms:created>
  <dcterms:modified xsi:type="dcterms:W3CDTF">2020-12-01T11:17:00Z</dcterms:modified>
</cp:coreProperties>
</file>