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F95526" w14:textId="77777777" w:rsidR="00025386" w:rsidRPr="00B77707" w:rsidRDefault="002D5BF3" w:rsidP="00025386">
      <w:pPr>
        <w:pStyle w:val="Nagwek4"/>
        <w:rPr>
          <w:b/>
          <w:i w:val="0"/>
        </w:rPr>
      </w:pPr>
      <w:r>
        <w:rPr>
          <w:noProof/>
        </w:rPr>
        <w:pict w14:anchorId="61039D43">
          <v:roundrect id="Prostokąt zaokrąglony 2" o:spid="_x0000_s1028" style="position:absolute;left:0;text-align:left;margin-left:-10.85pt;margin-top:-16.65pt;width:180pt;height:73.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2ABADED7" w14:textId="77777777" w:rsidR="00025386" w:rsidRDefault="00025386" w:rsidP="00025386"/>
                <w:p w14:paraId="5E03B10D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BCD95F1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58FE10AC" w14:textId="77777777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25D27353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59EECA7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CE990AC" w14:textId="77777777"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217551" w:rsidRPr="00217551">
        <w:rPr>
          <w:b/>
          <w:i w:val="0"/>
        </w:rPr>
        <w:t>5</w:t>
      </w:r>
    </w:p>
    <w:p w14:paraId="78443A70" w14:textId="77777777" w:rsidR="00025386" w:rsidRDefault="00025386"/>
    <w:p w14:paraId="6C82DE43" w14:textId="77777777" w:rsidR="00025386" w:rsidRPr="00025386" w:rsidRDefault="00025386" w:rsidP="00025386"/>
    <w:p w14:paraId="73959437" w14:textId="77777777" w:rsidR="00025386" w:rsidRPr="00025386" w:rsidRDefault="00025386" w:rsidP="00025386"/>
    <w:p w14:paraId="4C640721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17551" w:rsidRPr="00217551">
        <w:rPr>
          <w:rFonts w:ascii="Times New Roman" w:eastAsia="Times New Roman" w:hAnsi="Times New Roman"/>
          <w:b/>
          <w:sz w:val="24"/>
          <w:szCs w:val="20"/>
          <w:lang w:eastAsia="pl-PL"/>
        </w:rPr>
        <w:t>IBR.271.27.2020.KG</w:t>
      </w:r>
    </w:p>
    <w:p w14:paraId="34724E49" w14:textId="77777777" w:rsidR="00025386" w:rsidRPr="00025386" w:rsidRDefault="00025386" w:rsidP="00025386"/>
    <w:p w14:paraId="2032236F" w14:textId="77777777" w:rsidR="00025386" w:rsidRDefault="00025386" w:rsidP="00025386"/>
    <w:p w14:paraId="3E8615C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38FED6A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237C95B6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D883BEF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E70315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6121B7A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658ECAB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204D5C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E893B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1B04D6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1395F4E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AE2352F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531F4D66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17551" w:rsidRPr="00217551">
        <w:rPr>
          <w:rFonts w:ascii="Times New Roman" w:hAnsi="Times New Roman"/>
          <w:sz w:val="24"/>
          <w:szCs w:val="24"/>
        </w:rPr>
        <w:t>(</w:t>
      </w:r>
      <w:proofErr w:type="spellStart"/>
      <w:r w:rsidR="00217551" w:rsidRPr="00217551">
        <w:rPr>
          <w:rFonts w:ascii="Times New Roman" w:hAnsi="Times New Roman"/>
          <w:sz w:val="24"/>
          <w:szCs w:val="24"/>
        </w:rPr>
        <w:t>t.j</w:t>
      </w:r>
      <w:proofErr w:type="spellEnd"/>
      <w:r w:rsidR="00217551" w:rsidRPr="00217551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2E92FA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76D6CF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29EBB7F6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52FD24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546B04B9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28A0FD9B" w14:textId="77777777" w:rsidR="00BE3BCE" w:rsidRPr="00B77707" w:rsidRDefault="00217551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17551">
        <w:rPr>
          <w:rFonts w:ascii="Times New Roman" w:eastAsia="Times New Roman" w:hAnsi="Times New Roman"/>
          <w:b/>
          <w:sz w:val="24"/>
          <w:szCs w:val="24"/>
          <w:lang w:eastAsia="pl-PL"/>
        </w:rPr>
        <w:t>Przebudowa drogi gminnej nr 191021C w miejscowości Kurowo Parcele od km 0+000 do km 1+776</w:t>
      </w:r>
    </w:p>
    <w:p w14:paraId="432DF95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55C2D312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2E28454A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59F6E30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6F5CE6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E4BE4F5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09B5927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42B8185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89AB87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B861430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41C14D7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FC62B92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082493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140BB2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B5767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533637F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0E7DF9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9FE4EB" w14:textId="77777777" w:rsidR="00E224B0" w:rsidRDefault="00E224B0" w:rsidP="00025386">
      <w:pPr>
        <w:spacing w:after="0" w:line="240" w:lineRule="auto"/>
      </w:pPr>
      <w:r>
        <w:separator/>
      </w:r>
    </w:p>
  </w:endnote>
  <w:endnote w:type="continuationSeparator" w:id="0">
    <w:p w14:paraId="3AD48D6A" w14:textId="77777777" w:rsidR="00E224B0" w:rsidRDefault="00E224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5F0927" w14:textId="77777777" w:rsidR="00217551" w:rsidRDefault="002175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01F14F" w14:textId="77777777" w:rsidR="00025386" w:rsidRDefault="002D5BF3" w:rsidP="00025386">
    <w:pPr>
      <w:pStyle w:val="Stopka"/>
      <w:tabs>
        <w:tab w:val="clear" w:pos="4536"/>
      </w:tabs>
      <w:jc w:val="center"/>
    </w:pPr>
    <w:r>
      <w:rPr>
        <w:noProof/>
      </w:rPr>
      <w:pict w14:anchorId="76A4C8DE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993318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EE0BD8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581524" w14:textId="77777777" w:rsidR="00217551" w:rsidRDefault="002175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B4EB14" w14:textId="77777777" w:rsidR="00E224B0" w:rsidRDefault="00E224B0" w:rsidP="00025386">
      <w:pPr>
        <w:spacing w:after="0" w:line="240" w:lineRule="auto"/>
      </w:pPr>
      <w:r>
        <w:separator/>
      </w:r>
    </w:p>
  </w:footnote>
  <w:footnote w:type="continuationSeparator" w:id="0">
    <w:p w14:paraId="349C270E" w14:textId="77777777" w:rsidR="00E224B0" w:rsidRDefault="00E224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C79C05" w14:textId="77777777" w:rsidR="00217551" w:rsidRDefault="002175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AD8089" w14:textId="77777777" w:rsidR="00217551" w:rsidRDefault="002175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32DE98" w14:textId="77777777" w:rsidR="00217551" w:rsidRDefault="002175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24B0"/>
    <w:rsid w:val="00025386"/>
    <w:rsid w:val="000423B9"/>
    <w:rsid w:val="00084786"/>
    <w:rsid w:val="001C2314"/>
    <w:rsid w:val="00217551"/>
    <w:rsid w:val="002D5BF3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24B0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3035667"/>
  <w15:chartTrackingRefBased/>
  <w15:docId w15:val="{5C801DD2-0104-4A9E-A9ED-E00D7CEF1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Krzysztof Grudziński</cp:lastModifiedBy>
  <cp:revision>3</cp:revision>
  <dcterms:created xsi:type="dcterms:W3CDTF">2020-12-02T08:57:00Z</dcterms:created>
  <dcterms:modified xsi:type="dcterms:W3CDTF">2020-12-02T10:05:00Z</dcterms:modified>
</cp:coreProperties>
</file>