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920D6A" w:rsidRPr="00920D6A" w:rsidRDefault="00920D6A" w:rsidP="008D2AB8">
      <w:pPr>
        <w:ind w:right="-110"/>
        <w:rPr>
          <w:b/>
        </w:rPr>
      </w:pPr>
      <w:r w:rsidRPr="00920D6A">
        <w:rPr>
          <w:b/>
        </w:rPr>
        <w:t>Akademia Górniczo - Hutnicza</w:t>
      </w:r>
    </w:p>
    <w:p w:rsidR="00920D6A" w:rsidRPr="00920D6A" w:rsidRDefault="00920D6A" w:rsidP="008D2AB8">
      <w:pPr>
        <w:ind w:right="-110"/>
        <w:rPr>
          <w:b/>
        </w:rPr>
      </w:pPr>
      <w:r w:rsidRPr="00920D6A">
        <w:rPr>
          <w:b/>
        </w:rPr>
        <w:t>im. Stanisława Staszica w Krakowie</w:t>
      </w:r>
    </w:p>
    <w:p w:rsidR="008D2AB8" w:rsidRDefault="00920D6A" w:rsidP="008D2AB8">
      <w:pPr>
        <w:ind w:right="-110"/>
        <w:rPr>
          <w:b/>
        </w:rPr>
      </w:pPr>
      <w:r w:rsidRPr="00920D6A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920D6A" w:rsidP="008D2AB8">
      <w:pPr>
        <w:ind w:right="-110"/>
        <w:rPr>
          <w:b/>
        </w:rPr>
      </w:pPr>
      <w:r w:rsidRPr="00920D6A">
        <w:rPr>
          <w:b/>
        </w:rPr>
        <w:t>Al. Mickiewicza</w:t>
      </w:r>
      <w:r w:rsidR="008D2AB8">
        <w:rPr>
          <w:b/>
        </w:rPr>
        <w:t xml:space="preserve"> </w:t>
      </w:r>
      <w:r w:rsidRPr="00920D6A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920D6A" w:rsidP="008D2AB8">
      <w:pPr>
        <w:rPr>
          <w:b/>
        </w:rPr>
      </w:pPr>
      <w:r w:rsidRPr="00920D6A">
        <w:rPr>
          <w:b/>
        </w:rPr>
        <w:t>30-059</w:t>
      </w:r>
      <w:r w:rsidR="008D2AB8">
        <w:rPr>
          <w:b/>
        </w:rPr>
        <w:t xml:space="preserve"> </w:t>
      </w:r>
      <w:r w:rsidRPr="00920D6A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920D6A" w:rsidRPr="00920D6A">
        <w:rPr>
          <w:b/>
        </w:rPr>
        <w:t>dostawa komory klimatycznej wraz z jednostką sterującą - KC-zp.272-503/20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B03D01" w:rsidRDefault="00B03D01" w:rsidP="00B03D01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całość przedmiotu zamówienia: ..................................................PLN</w:t>
      </w:r>
    </w:p>
    <w:p w:rsidR="00B03D01" w:rsidRDefault="00B03D01" w:rsidP="00B03D01">
      <w:pPr>
        <w:widowControl w:val="0"/>
        <w:spacing w:line="264" w:lineRule="auto"/>
        <w:ind w:right="1"/>
        <w:rPr>
          <w:b/>
        </w:rPr>
      </w:pPr>
    </w:p>
    <w:p w:rsidR="00B03D01" w:rsidRDefault="00B03D01" w:rsidP="00B03D01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 za całość przedmiotu zamówienia: ...................................................PLN</w:t>
      </w:r>
    </w:p>
    <w:p w:rsidR="00B03D01" w:rsidRPr="00FB1B4F" w:rsidRDefault="00B03D01" w:rsidP="00B03D01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B03D01" w:rsidRPr="00FB1B4F" w:rsidRDefault="00B03D01" w:rsidP="00B03D01">
      <w:pPr>
        <w:widowControl w:val="0"/>
        <w:spacing w:line="264" w:lineRule="auto"/>
        <w:ind w:right="1"/>
        <w:jc w:val="both"/>
      </w:pPr>
      <w:r>
        <w:t>Słownie brutto</w:t>
      </w:r>
      <w:r w:rsidRPr="00FB1B4F">
        <w:t>:</w:t>
      </w:r>
      <w:r>
        <w:t xml:space="preserve"> </w:t>
      </w:r>
      <w:r w:rsidRPr="00FB1B4F">
        <w:t>.......................................................................................................................</w:t>
      </w:r>
    </w:p>
    <w:p w:rsidR="00B03D01" w:rsidRPr="00FB1B4F" w:rsidRDefault="00B03D01" w:rsidP="00B03D01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B03D01" w:rsidRDefault="00B03D01" w:rsidP="00B03D01">
      <w:pPr>
        <w:pStyle w:val="Tekstpodstawowy"/>
      </w:pPr>
      <w:r>
        <w:t>Powyższa cena zawiera podatek VAT w wysokości .......... % tj.…………………….PLN</w:t>
      </w:r>
    </w:p>
    <w:p w:rsidR="00B03D01" w:rsidRDefault="00B03D01" w:rsidP="00B03D01">
      <w:pPr>
        <w:pStyle w:val="Tekstpodstawowy"/>
      </w:pPr>
      <w:r>
        <w:t>W tym:</w:t>
      </w:r>
    </w:p>
    <w:p w:rsidR="00B03D01" w:rsidRDefault="00B03D01" w:rsidP="00B03D01">
      <w:pPr>
        <w:pStyle w:val="Tekstpodstawowy"/>
      </w:pPr>
      <w:r>
        <w:t>Cena netto komputera stacjonarnego: ………………………………</w:t>
      </w:r>
    </w:p>
    <w:p w:rsidR="00B03D01" w:rsidRDefault="00B03D01" w:rsidP="00B03D01">
      <w:pPr>
        <w:pStyle w:val="Tekstpodstawowy"/>
      </w:pPr>
      <w:r>
        <w:t>Cena netto monitora: .....................................</w:t>
      </w:r>
    </w:p>
    <w:p w:rsidR="00B03D01" w:rsidRDefault="00B03D01" w:rsidP="00B03D01">
      <w:pPr>
        <w:pStyle w:val="Tekstpodstawowy"/>
        <w:rPr>
          <w:b w:val="0"/>
        </w:rPr>
      </w:pPr>
      <w:r>
        <w:t>Producent/</w:t>
      </w:r>
      <w:r w:rsidRPr="00F748AE">
        <w:t>model zaoferowane</w:t>
      </w:r>
      <w:r>
        <w:t>j komory:</w:t>
      </w:r>
      <w:r w:rsidRPr="00F748AE">
        <w:t xml:space="preserve"> </w:t>
      </w:r>
      <w:r w:rsidRPr="00F748AE">
        <w:rPr>
          <w:b w:val="0"/>
        </w:rPr>
        <w:t>…………………………………………..</w:t>
      </w:r>
    </w:p>
    <w:p w:rsidR="00B03D01" w:rsidRDefault="00B03D01" w:rsidP="00B03D01">
      <w:pPr>
        <w:pStyle w:val="Tekstpodstawowy"/>
      </w:pPr>
      <w:r>
        <w:t>Producent/model zaoferowanego komputera stacjonarnego …………………….</w:t>
      </w:r>
    </w:p>
    <w:p w:rsidR="00B03D01" w:rsidRPr="00CC65C9" w:rsidRDefault="00B03D01" w:rsidP="00B03D01">
      <w:pPr>
        <w:pStyle w:val="Tekstpodstawowy"/>
        <w:rPr>
          <w:b w:val="0"/>
        </w:rPr>
      </w:pPr>
      <w:r>
        <w:t>Producent/model zaoferowanego monitora …………………………………</w:t>
      </w:r>
    </w:p>
    <w:p w:rsidR="00B03D01" w:rsidRPr="00F748AE" w:rsidRDefault="00B03D01" w:rsidP="00B03D01">
      <w:pPr>
        <w:widowControl w:val="0"/>
        <w:spacing w:line="360" w:lineRule="auto"/>
        <w:ind w:right="1"/>
        <w:jc w:val="both"/>
        <w:rPr>
          <w:b/>
        </w:rPr>
      </w:pPr>
      <w:r w:rsidRPr="00F748AE">
        <w:rPr>
          <w:b/>
        </w:rPr>
        <w:t xml:space="preserve">Termin realizacji umowy: …………… dni od daty </w:t>
      </w:r>
      <w:r w:rsidR="00F961EC">
        <w:rPr>
          <w:b/>
        </w:rPr>
        <w:t xml:space="preserve">otrzymania zamówienia potwierdzonego przez </w:t>
      </w:r>
      <w:proofErr w:type="spellStart"/>
      <w:r w:rsidR="00F961EC">
        <w:rPr>
          <w:b/>
        </w:rPr>
        <w:t>MNiSzW</w:t>
      </w:r>
      <w:proofErr w:type="spellEnd"/>
      <w:r w:rsidR="00F961EC">
        <w:rPr>
          <w:b/>
        </w:rPr>
        <w:t xml:space="preserve"> </w:t>
      </w:r>
    </w:p>
    <w:p w:rsidR="00B03D01" w:rsidRDefault="00B03D01" w:rsidP="00B03D01">
      <w:pPr>
        <w:widowControl w:val="0"/>
        <w:spacing w:line="360" w:lineRule="auto"/>
        <w:ind w:right="1"/>
        <w:jc w:val="both"/>
        <w:rPr>
          <w:i/>
        </w:rPr>
      </w:pPr>
      <w:r w:rsidRPr="00F748AE">
        <w:rPr>
          <w:b/>
        </w:rPr>
        <w:lastRenderedPageBreak/>
        <w:t>Okres udzielonej gwarancji wynosi:</w:t>
      </w:r>
      <w:r w:rsidRPr="00F748AE">
        <w:t xml:space="preserve"> </w:t>
      </w:r>
      <w:r w:rsidRPr="00F748AE">
        <w:rPr>
          <w:b/>
        </w:rPr>
        <w:t>…………… miesięcy</w:t>
      </w:r>
      <w:r w:rsidRPr="00F748AE">
        <w:t xml:space="preserve"> </w:t>
      </w:r>
      <w:r w:rsidRPr="00CC65C9">
        <w:rPr>
          <w:highlight w:val="yellow"/>
        </w:rPr>
        <w:t>(</w:t>
      </w:r>
      <w:r w:rsidRPr="00CC65C9">
        <w:rPr>
          <w:i/>
          <w:highlight w:val="yellow"/>
        </w:rPr>
        <w:t>kryterium oceny ofert)</w:t>
      </w:r>
    </w:p>
    <w:p w:rsidR="00B03D01" w:rsidRDefault="00B03D01" w:rsidP="00B03D01">
      <w:pPr>
        <w:widowControl w:val="0"/>
        <w:spacing w:line="360" w:lineRule="auto"/>
        <w:ind w:right="1"/>
        <w:jc w:val="both"/>
        <w:rPr>
          <w:i/>
        </w:rPr>
      </w:pPr>
    </w:p>
    <w:p w:rsidR="00B03D01" w:rsidRPr="00FE545C" w:rsidRDefault="00B03D01" w:rsidP="00B03D01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B03D01" w:rsidRPr="00FE545C" w:rsidRDefault="00B03D01" w:rsidP="00B03D01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B03D01" w:rsidRDefault="00B03D01" w:rsidP="00B03D01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B03D01" w:rsidRPr="00730EFE" w:rsidRDefault="00B03D01" w:rsidP="00B03D0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 w:rsidRPr="00F748AE">
        <w:rPr>
          <w:color w:val="000000"/>
          <w:sz w:val="22"/>
          <w:szCs w:val="22"/>
          <w:lang w:eastAsia="ar-SA"/>
        </w:rPr>
        <w:t>przez okres 60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:rsidR="00B03D01" w:rsidRDefault="00B03D01" w:rsidP="00B03D0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</w:t>
      </w:r>
      <w:r>
        <w:rPr>
          <w:color w:val="000000"/>
          <w:sz w:val="22"/>
          <w:szCs w:val="22"/>
          <w:lang w:eastAsia="ar-SA"/>
        </w:rPr>
        <w:t>, akceptujemy je</w:t>
      </w:r>
      <w:r w:rsidRPr="001D671E">
        <w:rPr>
          <w:color w:val="000000"/>
          <w:sz w:val="22"/>
          <w:szCs w:val="22"/>
          <w:lang w:eastAsia="ar-SA"/>
        </w:rPr>
        <w:t xml:space="preserve"> i zobowiązujemy się, w przypadku wyboru naszej oferty, 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F961EC" w:rsidRDefault="00F961EC" w:rsidP="00B03D0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Oświadczamy, że serwis będzie realizowany przez producenta lub autoryzowanego partnera serwisowego producenta.</w:t>
      </w:r>
      <w:bookmarkStart w:id="0" w:name="_GoBack"/>
      <w:bookmarkEnd w:id="0"/>
    </w:p>
    <w:p w:rsidR="00B03D01" w:rsidRDefault="00B03D01" w:rsidP="00B03D0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 xml:space="preserve">. zm.) </w:t>
      </w:r>
      <w:r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>
        <w:rPr>
          <w:b/>
          <w:color w:val="000000"/>
          <w:sz w:val="22"/>
          <w:szCs w:val="22"/>
          <w:lang w:eastAsia="ar-SA"/>
        </w:rPr>
        <w:t xml:space="preserve">na komputer stacjonarny wraz z monitorem </w:t>
      </w:r>
      <w:r>
        <w:rPr>
          <w:sz w:val="22"/>
          <w:szCs w:val="22"/>
        </w:rPr>
        <w:t xml:space="preserve">w zakresie objętym zwolnieniem – zgodnie z art. 83 ust. 1 pkt 26 przywołanej ustawy. </w:t>
      </w:r>
    </w:p>
    <w:p w:rsidR="00B03D01" w:rsidRDefault="00B03D01" w:rsidP="00B03D01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wymienione w zamówieniu skierowanym do Wykonawcy dostawy </w:t>
      </w:r>
      <w:r>
        <w:rPr>
          <w:b/>
          <w:color w:val="000000"/>
          <w:sz w:val="22"/>
          <w:szCs w:val="22"/>
          <w:lang w:eastAsia="ar-SA"/>
        </w:rPr>
        <w:t xml:space="preserve">komputera stacjonarnego i monitora </w:t>
      </w:r>
      <w:r>
        <w:rPr>
          <w:color w:val="000000"/>
          <w:sz w:val="22"/>
          <w:szCs w:val="22"/>
          <w:lang w:eastAsia="ar-SA"/>
        </w:rPr>
        <w:t xml:space="preserve">są przeznaczone dla placówki oświatowej - </w:t>
      </w:r>
      <w:r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>. zm.)</w:t>
      </w:r>
    </w:p>
    <w:p w:rsidR="00B03D01" w:rsidRDefault="00B03D01" w:rsidP="00B03D0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B03D01" w:rsidRDefault="00B03D01" w:rsidP="00B03D0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B03D01" w:rsidRPr="00F748AE" w:rsidRDefault="00B03D01" w:rsidP="00B03D0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</w:t>
      </w:r>
      <w:r w:rsidRPr="00F748AE">
        <w:rPr>
          <w:i/>
          <w:sz w:val="22"/>
          <w:szCs w:val="22"/>
        </w:rPr>
        <w:t>oświadczenia np. przez jego wykreślenie).</w:t>
      </w:r>
    </w:p>
    <w:p w:rsidR="00B03D01" w:rsidRPr="00CC65C9" w:rsidRDefault="00B03D01" w:rsidP="00B03D01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CC65C9">
        <w:rPr>
          <w:sz w:val="20"/>
          <w:szCs w:val="22"/>
        </w:rPr>
        <w:t>Wadium w kwocie:</w:t>
      </w:r>
      <w:r>
        <w:rPr>
          <w:sz w:val="20"/>
          <w:szCs w:val="22"/>
        </w:rPr>
        <w:t xml:space="preserve"> </w:t>
      </w:r>
      <w:r w:rsidRPr="00CC65C9">
        <w:rPr>
          <w:sz w:val="20"/>
          <w:szCs w:val="22"/>
        </w:rPr>
        <w:t>.......................................PLN zostało wniesione w dniu.................................... w formie......................................................................</w:t>
      </w:r>
    </w:p>
    <w:p w:rsidR="00B03D01" w:rsidRPr="00F748AE" w:rsidRDefault="00B03D01" w:rsidP="00B03D01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F748AE">
        <w:rPr>
          <w:sz w:val="20"/>
          <w:szCs w:val="22"/>
        </w:rPr>
        <w:t>po zakończeniu postępowania wadium należy zwrócić.</w:t>
      </w:r>
      <w:r w:rsidRPr="00F748AE">
        <w:rPr>
          <w:rStyle w:val="Odwoanieprzypisudolnego"/>
          <w:sz w:val="20"/>
          <w:szCs w:val="22"/>
        </w:rPr>
        <w:footnoteReference w:id="1"/>
      </w:r>
    </w:p>
    <w:p w:rsidR="00B03D01" w:rsidRPr="00F748AE" w:rsidRDefault="00B03D01" w:rsidP="00B03D01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F748AE">
        <w:rPr>
          <w:sz w:val="20"/>
          <w:szCs w:val="22"/>
        </w:rPr>
        <w:t>Bank: ........................................................................</w:t>
      </w:r>
    </w:p>
    <w:p w:rsidR="00B03D01" w:rsidRPr="00F748AE" w:rsidRDefault="00B03D01" w:rsidP="00B03D01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F748AE">
        <w:rPr>
          <w:sz w:val="20"/>
          <w:szCs w:val="22"/>
        </w:rPr>
        <w:t>Nr konta ....................................................................</w:t>
      </w:r>
    </w:p>
    <w:p w:rsidR="00B03D01" w:rsidRPr="00F748AE" w:rsidRDefault="00B03D01" w:rsidP="00B03D01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F748AE">
        <w:rPr>
          <w:sz w:val="20"/>
          <w:szCs w:val="22"/>
        </w:rPr>
        <w:t>Inne ...........................................................................</w:t>
      </w:r>
    </w:p>
    <w:p w:rsidR="00B03D01" w:rsidRPr="001D671E" w:rsidRDefault="00B03D01" w:rsidP="00B03D0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lastRenderedPageBreak/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B03D01" w:rsidRPr="00FE545C" w:rsidTr="008C76E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03D01" w:rsidRPr="00FE545C" w:rsidRDefault="00B03D01" w:rsidP="008C76E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03D01" w:rsidRPr="00FE545C" w:rsidRDefault="00B03D01" w:rsidP="008C76E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B03D01" w:rsidRPr="00FE545C" w:rsidRDefault="00B03D01" w:rsidP="008C76E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03D01" w:rsidRPr="00FE545C" w:rsidRDefault="00B03D01" w:rsidP="008C76E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B03D01" w:rsidRPr="00FE545C" w:rsidTr="008C76E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3D01" w:rsidRPr="00FE545C" w:rsidRDefault="00B03D01" w:rsidP="008C76E0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3D01" w:rsidRPr="00FE545C" w:rsidRDefault="00B03D01" w:rsidP="008C76E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3D01" w:rsidRPr="00FE545C" w:rsidRDefault="00B03D01" w:rsidP="008C76E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B03D01" w:rsidRPr="00FE545C" w:rsidTr="008C76E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3D01" w:rsidRPr="00FE545C" w:rsidRDefault="00B03D01" w:rsidP="008C76E0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3D01" w:rsidRPr="00FE545C" w:rsidRDefault="00B03D01" w:rsidP="008C76E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3D01" w:rsidRPr="00FE545C" w:rsidRDefault="00B03D01" w:rsidP="008C76E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B03D01" w:rsidRDefault="00B03D01" w:rsidP="00B03D0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B03D01" w:rsidRPr="00D638CC" w:rsidRDefault="00B03D01" w:rsidP="00B03D01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B03D01" w:rsidRPr="002F276A" w:rsidRDefault="00B03D01" w:rsidP="00B03D0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B03D01" w:rsidRPr="002F276A" w:rsidRDefault="00B03D01" w:rsidP="00B03D0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B03D01" w:rsidRPr="002F276A" w:rsidRDefault="00B03D01" w:rsidP="00B03D0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B03D01" w:rsidRPr="002F276A" w:rsidRDefault="00B03D01" w:rsidP="00B03D0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B03D01" w:rsidRPr="002F276A" w:rsidRDefault="00B03D01" w:rsidP="00B03D0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B03D01" w:rsidRDefault="00B03D01" w:rsidP="00B03D0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B03D01" w:rsidRDefault="00B03D01" w:rsidP="00B03D01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B03D01" w:rsidRDefault="00B03D01" w:rsidP="00B03D0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B03D01" w:rsidRDefault="00B03D01" w:rsidP="00B03D0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B03D01" w:rsidRDefault="00B03D01" w:rsidP="00B03D0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B03D01" w:rsidRDefault="00B03D01" w:rsidP="00B03D0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B03D01" w:rsidRDefault="00B03D01" w:rsidP="00B03D0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B03D01" w:rsidRPr="00F748AE" w:rsidRDefault="00B03D01" w:rsidP="00B03D0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B03D01" w:rsidRDefault="00B03D01" w:rsidP="00B03D01">
      <w:pPr>
        <w:jc w:val="both"/>
        <w:rPr>
          <w:sz w:val="22"/>
          <w:szCs w:val="22"/>
        </w:rPr>
      </w:pPr>
    </w:p>
    <w:p w:rsidR="00B03D01" w:rsidRDefault="00B03D01" w:rsidP="00B03D01">
      <w:pPr>
        <w:jc w:val="both"/>
        <w:rPr>
          <w:sz w:val="22"/>
          <w:szCs w:val="22"/>
        </w:rPr>
      </w:pPr>
    </w:p>
    <w:p w:rsidR="00B03D01" w:rsidRDefault="00B03D01" w:rsidP="00B03D01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 r.</w:t>
      </w:r>
    </w:p>
    <w:p w:rsidR="00B03D01" w:rsidRDefault="00B03D01" w:rsidP="00B03D01">
      <w:pPr>
        <w:jc w:val="both"/>
        <w:rPr>
          <w:sz w:val="18"/>
          <w:szCs w:val="18"/>
        </w:rPr>
      </w:pPr>
    </w:p>
    <w:p w:rsidR="00B03D01" w:rsidRDefault="00B03D01" w:rsidP="00B03D01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</w:p>
    <w:p w:rsidR="00B03D01" w:rsidRDefault="00B03D01" w:rsidP="00B03D01">
      <w:pPr>
        <w:jc w:val="right"/>
        <w:rPr>
          <w:sz w:val="20"/>
          <w:szCs w:val="20"/>
        </w:rPr>
      </w:pPr>
    </w:p>
    <w:p w:rsidR="00B03D01" w:rsidRDefault="00B03D01" w:rsidP="00B03D01">
      <w:pPr>
        <w:jc w:val="right"/>
        <w:rPr>
          <w:sz w:val="20"/>
          <w:szCs w:val="20"/>
        </w:rPr>
      </w:pPr>
    </w:p>
    <w:p w:rsidR="00B03D01" w:rsidRDefault="00B03D01" w:rsidP="00B03D01">
      <w:pPr>
        <w:jc w:val="both"/>
        <w:rPr>
          <w:b/>
          <w:color w:val="FF0000"/>
          <w:sz w:val="22"/>
          <w:szCs w:val="22"/>
        </w:rPr>
      </w:pPr>
      <w:r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F0603" w:rsidRDefault="005F0603">
      <w:r>
        <w:separator/>
      </w:r>
    </w:p>
  </w:endnote>
  <w:endnote w:type="continuationSeparator" w:id="0">
    <w:p w:rsidR="005F0603" w:rsidRDefault="005F06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0D6A" w:rsidRDefault="00920D6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0D6A" w:rsidRDefault="00920D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F0603" w:rsidRDefault="005F0603">
      <w:r>
        <w:separator/>
      </w:r>
    </w:p>
  </w:footnote>
  <w:footnote w:type="continuationSeparator" w:id="0">
    <w:p w:rsidR="005F0603" w:rsidRDefault="005F0603">
      <w:r>
        <w:continuationSeparator/>
      </w:r>
    </w:p>
  </w:footnote>
  <w:footnote w:id="1">
    <w:p w:rsidR="00B03D01" w:rsidRDefault="00B03D01" w:rsidP="00B03D01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B03D01" w:rsidRDefault="00B03D01" w:rsidP="00B03D01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  <w:p w:rsidR="00B03D01" w:rsidRDefault="00B03D01" w:rsidP="00B03D01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0D6A" w:rsidRDefault="00920D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0D6A" w:rsidRDefault="00920D6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60A8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5F0603"/>
    <w:rsid w:val="0063384F"/>
    <w:rsid w:val="00643C6F"/>
    <w:rsid w:val="00646202"/>
    <w:rsid w:val="0065290F"/>
    <w:rsid w:val="006815F6"/>
    <w:rsid w:val="007360A8"/>
    <w:rsid w:val="007748F0"/>
    <w:rsid w:val="007A4321"/>
    <w:rsid w:val="00833933"/>
    <w:rsid w:val="00853083"/>
    <w:rsid w:val="008B2F0C"/>
    <w:rsid w:val="008B4928"/>
    <w:rsid w:val="008D2AB8"/>
    <w:rsid w:val="008F1C66"/>
    <w:rsid w:val="00920D6A"/>
    <w:rsid w:val="00970FE4"/>
    <w:rsid w:val="00A0022B"/>
    <w:rsid w:val="00A346FE"/>
    <w:rsid w:val="00A47B4D"/>
    <w:rsid w:val="00A83018"/>
    <w:rsid w:val="00B03D01"/>
    <w:rsid w:val="00B774DC"/>
    <w:rsid w:val="00BA3D0E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961EC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AD5B52"/>
  <w15:chartTrackingRefBased/>
  <w15:docId w15:val="{BD841077-BB80-4EB0-A271-A24767A7C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B3EFAA-6DCB-46FB-B765-4725B461E5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898</Words>
  <Characters>5394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2</cp:revision>
  <cp:lastPrinted>1899-12-31T23:00:00Z</cp:lastPrinted>
  <dcterms:created xsi:type="dcterms:W3CDTF">2020-11-27T12:32:00Z</dcterms:created>
  <dcterms:modified xsi:type="dcterms:W3CDTF">2020-11-27T12:32:00Z</dcterms:modified>
</cp:coreProperties>
</file>