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5.9pt;margin-top:-21.4pt;width:147.95pt;height:59.1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226194" w:rsidRPr="00226194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26194" w:rsidRPr="00226194">
        <w:rPr>
          <w:sz w:val="24"/>
          <w:szCs w:val="24"/>
        </w:rPr>
        <w:t>IBR.271.26.2020.KG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226194" w:rsidRPr="00226194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226194" w:rsidP="00C82240">
      <w:pPr>
        <w:jc w:val="center"/>
        <w:rPr>
          <w:sz w:val="24"/>
          <w:szCs w:val="24"/>
        </w:rPr>
      </w:pPr>
      <w:r w:rsidRPr="00226194">
        <w:rPr>
          <w:b/>
          <w:sz w:val="24"/>
          <w:szCs w:val="24"/>
        </w:rPr>
        <w:t>Przebudowa drogi gminnej nr 191007C w miejscowości Lubaty od km 0+000 do km 2+361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E73701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D20AB" w:rsidRDefault="009D20AB">
      <w:r>
        <w:separator/>
      </w:r>
    </w:p>
  </w:endnote>
  <w:endnote w:type="continuationSeparator" w:id="0">
    <w:p w:rsidR="009D20AB" w:rsidRDefault="009D2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>System ProPublico © DataComp</w:t>
    </w:r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D20AB" w:rsidRDefault="009D20AB">
      <w:r>
        <w:separator/>
      </w:r>
    </w:p>
  </w:footnote>
  <w:footnote w:type="continuationSeparator" w:id="0">
    <w:p w:rsidR="009D20AB" w:rsidRDefault="009D2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26194" w:rsidRDefault="002261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26194" w:rsidRDefault="002261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0AB"/>
    <w:rsid w:val="00013C96"/>
    <w:rsid w:val="00035F1B"/>
    <w:rsid w:val="00065ADD"/>
    <w:rsid w:val="000D6FE5"/>
    <w:rsid w:val="001F059E"/>
    <w:rsid w:val="00226194"/>
    <w:rsid w:val="00260E96"/>
    <w:rsid w:val="002E22F0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9D20AB"/>
    <w:rsid w:val="00A43C8C"/>
    <w:rsid w:val="00A658AE"/>
    <w:rsid w:val="00AB17BF"/>
    <w:rsid w:val="00B9048D"/>
    <w:rsid w:val="00BB080B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1AD36B2-E430-467D-A6FA-5C171F8B0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50492-214F-405D-ADEA-6F46A33BD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2000-12-14T19:24:00Z</cp:lastPrinted>
  <dcterms:created xsi:type="dcterms:W3CDTF">2020-12-01T09:10:00Z</dcterms:created>
  <dcterms:modified xsi:type="dcterms:W3CDTF">2020-12-01T09:10:00Z</dcterms:modified>
</cp:coreProperties>
</file>