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2F68ED" w14:textId="77777777" w:rsidR="00025386" w:rsidRDefault="007C008B" w:rsidP="00025386">
      <w:pPr>
        <w:pStyle w:val="Nagwek4"/>
        <w:rPr>
          <w:b/>
          <w:i w:val="0"/>
        </w:rPr>
      </w:pPr>
      <w:r>
        <w:rPr>
          <w:noProof/>
        </w:rPr>
        <w:pict w14:anchorId="25EBA5CD"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05A8735B" w14:textId="77777777" w:rsidR="00025386" w:rsidRDefault="00025386" w:rsidP="00025386"/>
                <w:p w14:paraId="2A5E284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93AEFF2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651408CE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4CA2A44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684D85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16B487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BC790B7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20778A7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261AA" w:rsidRPr="008261AA">
        <w:rPr>
          <w:b/>
        </w:rPr>
        <w:t>6</w:t>
      </w:r>
    </w:p>
    <w:p w14:paraId="47D92124" w14:textId="77777777" w:rsidR="00025386" w:rsidRDefault="00025386"/>
    <w:p w14:paraId="6FD94222" w14:textId="77777777" w:rsidR="00025386" w:rsidRPr="00025386" w:rsidRDefault="00025386" w:rsidP="00025386"/>
    <w:p w14:paraId="14CA6C63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261AA" w:rsidRPr="008261AA">
        <w:rPr>
          <w:rFonts w:ascii="Times New Roman" w:eastAsia="Times New Roman" w:hAnsi="Times New Roman"/>
          <w:b/>
          <w:sz w:val="24"/>
          <w:szCs w:val="20"/>
          <w:lang w:eastAsia="pl-PL"/>
        </w:rPr>
        <w:t>IBR.271.26.2020.KG</w:t>
      </w:r>
    </w:p>
    <w:p w14:paraId="34ACDFF7" w14:textId="77777777" w:rsidR="00025386" w:rsidRPr="00025386" w:rsidRDefault="00025386" w:rsidP="00025386"/>
    <w:p w14:paraId="6718E3F0" w14:textId="77777777" w:rsidR="00025386" w:rsidRDefault="00025386" w:rsidP="00025386"/>
    <w:p w14:paraId="40ED6CE4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F77469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DDBC793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261AA" w:rsidRPr="008261A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3843F94" w14:textId="77777777" w:rsidR="00A56A6F" w:rsidRPr="00A56A6F" w:rsidRDefault="008261A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261AA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191007C w miejscowości Lubaty od km 0+000 do km 2+361</w:t>
      </w:r>
    </w:p>
    <w:p w14:paraId="0387B6D5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87DC759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14:paraId="5C555D20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1AAF5F21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51E26C84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7669E043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56CD6226" w14:textId="77777777"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14:paraId="203B36BB" w14:textId="77777777"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19FC916E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54E13B7F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5FB44E0D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23233D8A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0FF2CAA4" w14:textId="77777777" w:rsidTr="003C30EF">
        <w:trPr>
          <w:trHeight w:val="480"/>
        </w:trPr>
        <w:tc>
          <w:tcPr>
            <w:tcW w:w="567" w:type="dxa"/>
            <w:shd w:val="clear" w:color="auto" w:fill="auto"/>
          </w:tcPr>
          <w:p w14:paraId="0963E894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58DE3168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5F1A5319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18134037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70549FE9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9879F88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63002834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9331FB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F14645" w14:textId="446AEEE6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14:paraId="555BD568" w14:textId="3F16C72E" w:rsidR="007C008B" w:rsidRDefault="007C008B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E405BA" w14:textId="31BC9E7E" w:rsidR="007C008B" w:rsidRDefault="007C008B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190D29" w14:textId="581A9903" w:rsidR="007C008B" w:rsidRDefault="007C008B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6CEDFF" w14:textId="60F3044F" w:rsidR="007C008B" w:rsidRDefault="007C008B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F93F23" w14:textId="77777777" w:rsidR="007C008B" w:rsidRPr="008F2498" w:rsidRDefault="007C008B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21A7F9" w14:textId="77777777"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735CC4E" w14:textId="77777777"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3A04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248A21" w14:textId="77777777" w:rsidR="00263416" w:rsidRDefault="00263416" w:rsidP="00025386">
      <w:pPr>
        <w:spacing w:after="0" w:line="240" w:lineRule="auto"/>
      </w:pPr>
      <w:r>
        <w:separator/>
      </w:r>
    </w:p>
  </w:endnote>
  <w:endnote w:type="continuationSeparator" w:id="0">
    <w:p w14:paraId="02BE517C" w14:textId="77777777" w:rsidR="00263416" w:rsidRDefault="002634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AF320F" w14:textId="77777777" w:rsidR="008261AA" w:rsidRDefault="008261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8C225" w14:textId="77777777" w:rsidR="00025386" w:rsidRDefault="007C008B" w:rsidP="00025386">
    <w:pPr>
      <w:pStyle w:val="Stopka"/>
      <w:tabs>
        <w:tab w:val="clear" w:pos="4536"/>
      </w:tabs>
      <w:jc w:val="center"/>
    </w:pPr>
    <w:r>
      <w:rPr>
        <w:noProof/>
      </w:rPr>
      <w:pict w14:anchorId="5CDC2C9D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18CBE5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6DD7B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250A0A" w14:textId="77777777" w:rsidR="008261AA" w:rsidRDefault="008261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447EAA" w14:textId="77777777" w:rsidR="00263416" w:rsidRDefault="00263416" w:rsidP="00025386">
      <w:pPr>
        <w:spacing w:after="0" w:line="240" w:lineRule="auto"/>
      </w:pPr>
      <w:r>
        <w:separator/>
      </w:r>
    </w:p>
  </w:footnote>
  <w:footnote w:type="continuationSeparator" w:id="0">
    <w:p w14:paraId="30341177" w14:textId="77777777" w:rsidR="00263416" w:rsidRDefault="002634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D3246" w14:textId="77777777" w:rsidR="008261AA" w:rsidRDefault="008261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50090" w14:textId="77777777" w:rsidR="008261AA" w:rsidRDefault="008261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8C0A4B" w14:textId="77777777" w:rsidR="008261AA" w:rsidRDefault="008261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416"/>
    <w:rsid w:val="00025386"/>
    <w:rsid w:val="00101B40"/>
    <w:rsid w:val="001C2314"/>
    <w:rsid w:val="00263416"/>
    <w:rsid w:val="003A045E"/>
    <w:rsid w:val="003C30EF"/>
    <w:rsid w:val="005624D8"/>
    <w:rsid w:val="005A0158"/>
    <w:rsid w:val="0069796D"/>
    <w:rsid w:val="007C008B"/>
    <w:rsid w:val="008261AA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629DEE0"/>
  <w15:chartTrackingRefBased/>
  <w15:docId w15:val="{40857EE0-82F1-4AED-BA2E-98D73E3AA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3</cp:revision>
  <dcterms:created xsi:type="dcterms:W3CDTF">2020-12-01T09:11:00Z</dcterms:created>
  <dcterms:modified xsi:type="dcterms:W3CDTF">2020-12-01T17:39:00Z</dcterms:modified>
</cp:coreProperties>
</file>