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91702C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83575" w:rsidRPr="00B83575">
        <w:rPr>
          <w:b/>
          <w:i w:val="0"/>
          <w:sz w:val="22"/>
          <w:szCs w:val="22"/>
        </w:rPr>
        <w:t>1</w:t>
      </w:r>
    </w:p>
    <w:p w14:paraId="4F5F8A4B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83575" w:rsidRPr="00B83575">
        <w:rPr>
          <w:rFonts w:ascii="Times New Roman" w:hAnsi="Times New Roman"/>
          <w:b/>
        </w:rPr>
        <w:t>IBR.271.26.2020.KG</w:t>
      </w:r>
    </w:p>
    <w:p w14:paraId="1F493B09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576A8F4D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3575" w:rsidRPr="00B83575">
        <w:rPr>
          <w:sz w:val="22"/>
          <w:szCs w:val="22"/>
        </w:rPr>
        <w:t>Gmina Baruchowo</w:t>
      </w:r>
    </w:p>
    <w:p w14:paraId="2E085E4E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3575" w:rsidRPr="00B83575">
        <w:rPr>
          <w:sz w:val="22"/>
          <w:szCs w:val="22"/>
        </w:rPr>
        <w:t>Baruchowo</w:t>
      </w:r>
      <w:r w:rsidRPr="00E24546">
        <w:rPr>
          <w:sz w:val="22"/>
          <w:szCs w:val="22"/>
        </w:rPr>
        <w:t xml:space="preserve"> </w:t>
      </w:r>
      <w:r w:rsidR="00B83575" w:rsidRPr="00B83575">
        <w:rPr>
          <w:sz w:val="22"/>
          <w:szCs w:val="22"/>
        </w:rPr>
        <w:t>54</w:t>
      </w:r>
      <w:r w:rsidRPr="00E24546">
        <w:rPr>
          <w:sz w:val="22"/>
          <w:szCs w:val="22"/>
        </w:rPr>
        <w:t xml:space="preserve"> </w:t>
      </w:r>
    </w:p>
    <w:p w14:paraId="1216AE4E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3575" w:rsidRPr="00B83575">
        <w:rPr>
          <w:sz w:val="22"/>
          <w:szCs w:val="22"/>
        </w:rPr>
        <w:t>87-821</w:t>
      </w:r>
      <w:r w:rsidRPr="00E24546">
        <w:rPr>
          <w:sz w:val="22"/>
          <w:szCs w:val="22"/>
        </w:rPr>
        <w:t xml:space="preserve"> </w:t>
      </w:r>
      <w:r w:rsidR="00B83575" w:rsidRPr="00B83575">
        <w:rPr>
          <w:sz w:val="22"/>
          <w:szCs w:val="22"/>
        </w:rPr>
        <w:t>Baruchowo</w:t>
      </w:r>
    </w:p>
    <w:p w14:paraId="0B29A342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768C1F0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68E4FF68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34273636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F579201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3D8908C7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D22A105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448817C8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4051AC4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2E09324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3C799FEC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20F90464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0C2A3A23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83575" w:rsidRPr="00B83575">
        <w:rPr>
          <w:rFonts w:ascii="Times New Roman" w:hAnsi="Times New Roman"/>
        </w:rPr>
        <w:t>(</w:t>
      </w:r>
      <w:proofErr w:type="spellStart"/>
      <w:r w:rsidR="00B83575" w:rsidRPr="00B83575">
        <w:rPr>
          <w:rFonts w:ascii="Times New Roman" w:hAnsi="Times New Roman"/>
        </w:rPr>
        <w:t>t.j</w:t>
      </w:r>
      <w:proofErr w:type="spellEnd"/>
      <w:r w:rsidR="00B83575" w:rsidRPr="00B83575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4B0500F8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1A030309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00983B0D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6B1E1FD6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DB844D5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135A0EF" w14:textId="77777777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83575" w:rsidRPr="00B83575">
        <w:rPr>
          <w:rFonts w:ascii="Times New Roman" w:hAnsi="Times New Roman"/>
          <w:b/>
        </w:rPr>
        <w:t>Przebudowa drogi gminnej nr 191007C w miejscowości Lubaty od km 0+000 do km 2+361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83575" w:rsidRPr="00B83575">
        <w:rPr>
          <w:rFonts w:ascii="Times New Roman" w:hAnsi="Times New Roman"/>
          <w:b/>
        </w:rPr>
        <w:t>Gmina Baruchowo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16BA68D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9E12BC4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0E58CF0E" w14:textId="3AB90DFA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>dstawie 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000BFF31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749A9A1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944360A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8D9D6E1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81546E2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34D4170" w14:textId="685A0BD5" w:rsid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184C650" w14:textId="77777777" w:rsidR="003B1E94" w:rsidRPr="00023477" w:rsidRDefault="003B1E94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5D450E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5D30D1B6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4EA0F81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261A048" w14:textId="750FD3F8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="003B1E94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</w:t>
      </w:r>
      <w:r w:rsidR="003B1E94">
        <w:rPr>
          <w:rFonts w:ascii="Arial" w:hAnsi="Arial" w:cs="Arial"/>
          <w:sz w:val="20"/>
          <w:szCs w:val="20"/>
        </w:rPr>
        <w:t>………………………….</w:t>
      </w:r>
      <w:r w:rsidRPr="00023477">
        <w:rPr>
          <w:rFonts w:ascii="Arial" w:hAnsi="Arial" w:cs="Arial"/>
          <w:sz w:val="20"/>
          <w:szCs w:val="20"/>
        </w:rPr>
        <w:t>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64EAA85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2F08B47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711C1043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CA8C2A3" w14:textId="7B43CF7F" w:rsidR="00023477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37C2575" w14:textId="77777777" w:rsidR="003B1E94" w:rsidRPr="00F90CD1" w:rsidRDefault="003B1E94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13FE16C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AB7CFE4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8AF27A3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2904879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20322456" w14:textId="77777777" w:rsidTr="005103B9">
        <w:tc>
          <w:tcPr>
            <w:tcW w:w="709" w:type="dxa"/>
          </w:tcPr>
          <w:p w14:paraId="4438FC89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0F328557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3EA8C6E4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BE2F5E3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CFFF63B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2961D83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F6E99B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26CAFEF" w14:textId="7CB5F01D"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AC9770D" w14:textId="77777777" w:rsidR="003B1E94" w:rsidRPr="006676AE" w:rsidRDefault="003B1E94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5EA63F63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2ADA9175" w14:textId="05334469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</w:t>
      </w:r>
      <w:r w:rsidR="003B1E94">
        <w:rPr>
          <w:rFonts w:ascii="Times New Roman" w:hAnsi="Times New Roman"/>
        </w:rPr>
        <w:t>………………………</w:t>
      </w:r>
      <w:r w:rsidR="00CD0851">
        <w:rPr>
          <w:rFonts w:ascii="Times New Roman" w:hAnsi="Times New Roman"/>
        </w:rPr>
        <w:t xml:space="preserve">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</w:t>
      </w:r>
      <w:r w:rsidR="003B1E94">
        <w:rPr>
          <w:rFonts w:ascii="Times New Roman" w:hAnsi="Times New Roman"/>
        </w:rPr>
        <w:t>……….</w:t>
      </w:r>
      <w:r w:rsidRPr="00F8042D">
        <w:rPr>
          <w:rFonts w:ascii="Times New Roman" w:hAnsi="Times New Roman"/>
        </w:rPr>
        <w:t>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1E0AFCD7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26927496" w14:textId="07063800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</w:t>
      </w:r>
      <w:r w:rsidR="003B1E94">
        <w:rPr>
          <w:rFonts w:ascii="Times New Roman" w:hAnsi="Times New Roman"/>
        </w:rPr>
        <w:t>………………</w:t>
      </w:r>
      <w:r>
        <w:rPr>
          <w:rFonts w:ascii="Times New Roman" w:hAnsi="Times New Roman"/>
        </w:rPr>
        <w:t>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5B8F65F9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2747E63D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C587167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38033B95" w14:textId="65FB689E" w:rsidR="00F90CD1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8E96976" w14:textId="77777777" w:rsidR="003B1E94" w:rsidRPr="006676AE" w:rsidRDefault="003B1E94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F11A1B0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274BF9F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3E7F2C8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1459A918" w14:textId="149F130C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35AA6BEE" w14:textId="77777777" w:rsidR="003B1E94" w:rsidRDefault="003B1E94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4EB8A74E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14:paraId="1CF72DE9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14:paraId="51A8FD90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5B1466CF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8B909D0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DBA38A5" w14:textId="2D7FBB92" w:rsidR="00F8042D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84B9281" w14:textId="77777777" w:rsidR="003B1E94" w:rsidRPr="00F90CD1" w:rsidRDefault="003B1E94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C1BE1BD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4AFFAA9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E2FE78E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6ED31B55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33CC8989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48C517C6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C2DD9F3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160F2303" w14:textId="264016C3" w:rsidR="00F8042D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3B5FDA7" w14:textId="77777777" w:rsidR="003B1E94" w:rsidRPr="00F90CD1" w:rsidRDefault="003B1E94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DBED47F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CEB04FE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F2B83F3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371EEE6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4E6BD6D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02FDF091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6302A8B7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80F5D9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086EE16" w14:textId="77D095BA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80D0B44" w14:textId="77777777" w:rsidR="003B1E94" w:rsidRPr="006676AE" w:rsidRDefault="003B1E94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686F53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88398DF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B8C8086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3B1E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849" w:bottom="1276" w:left="1276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2B9D2E" w14:textId="77777777" w:rsidR="009345EE" w:rsidRDefault="009345EE" w:rsidP="0038231F">
      <w:pPr>
        <w:spacing w:after="0" w:line="240" w:lineRule="auto"/>
      </w:pPr>
      <w:r>
        <w:separator/>
      </w:r>
    </w:p>
  </w:endnote>
  <w:endnote w:type="continuationSeparator" w:id="0">
    <w:p w14:paraId="75F3FA87" w14:textId="77777777" w:rsidR="009345EE" w:rsidRDefault="009345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FA7658" w14:textId="77777777" w:rsidR="00B83575" w:rsidRDefault="00B835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09E0E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2061BA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62B68A" w14:textId="77777777" w:rsidR="00B83575" w:rsidRDefault="00B835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66CE81" w14:textId="77777777" w:rsidR="009345EE" w:rsidRDefault="009345EE" w:rsidP="0038231F">
      <w:pPr>
        <w:spacing w:after="0" w:line="240" w:lineRule="auto"/>
      </w:pPr>
      <w:r>
        <w:separator/>
      </w:r>
    </w:p>
  </w:footnote>
  <w:footnote w:type="continuationSeparator" w:id="0">
    <w:p w14:paraId="0C7DA177" w14:textId="77777777" w:rsidR="009345EE" w:rsidRDefault="009345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2B6EB4" w14:textId="77777777" w:rsidR="00B83575" w:rsidRDefault="00B835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47400" w14:textId="77777777" w:rsidR="00B83575" w:rsidRDefault="00B835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A5EF22" w14:textId="77777777" w:rsidR="00B83575" w:rsidRDefault="00B835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45E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1E94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45EE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83575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886948"/>
  <w15:docId w15:val="{DF692344-09B1-4276-8CDB-C5101725C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527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3</cp:revision>
  <cp:lastPrinted>2016-07-26T10:32:00Z</cp:lastPrinted>
  <dcterms:created xsi:type="dcterms:W3CDTF">2020-12-01T09:03:00Z</dcterms:created>
  <dcterms:modified xsi:type="dcterms:W3CDTF">2020-12-01T09:05:00Z</dcterms:modified>
</cp:coreProperties>
</file>