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D87DE" w14:textId="77777777" w:rsidR="00CB6204" w:rsidRDefault="007108A8" w:rsidP="00CB6204">
      <w:pPr>
        <w:pStyle w:val="Nagwek4"/>
        <w:rPr>
          <w:b/>
          <w:i w:val="0"/>
        </w:rPr>
      </w:pPr>
      <w:r>
        <w:rPr>
          <w:noProof/>
        </w:rPr>
        <w:pict w14:anchorId="398D51E2">
          <v:roundrect id="_x0000_s1026" style="position:absolute;left:0;text-align:left;margin-left:1.4pt;margin-top:-35.75pt;width:156.45pt;height:82.6pt;z-index:251657728" arcsize="10923f" filled="f" strokeweight=".25pt">
            <v:textbox style="mso-next-textbox:#_x0000_s1026" inset="1pt,1pt,1pt,1pt">
              <w:txbxContent>
                <w:p w14:paraId="71CB5860" w14:textId="77777777" w:rsidR="00CB6204" w:rsidRDefault="00CB6204" w:rsidP="00CB6204"/>
                <w:p w14:paraId="210A4AA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2DF5C4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DE33D8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1BC069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AF499E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4C03544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4CC83417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7832DA6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F2534" w:rsidRPr="007F2534">
        <w:rPr>
          <w:b/>
          <w:i w:val="0"/>
        </w:rPr>
        <w:t>2</w:t>
      </w:r>
    </w:p>
    <w:p w14:paraId="3592289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2BF3A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2E7256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8E4F09B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F2534" w:rsidRPr="007F2534">
        <w:rPr>
          <w:b/>
          <w:sz w:val="24"/>
        </w:rPr>
        <w:t>IBR.271.26.2020.KG</w:t>
      </w:r>
    </w:p>
    <w:p w14:paraId="01EF605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74F06ED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DC9837A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06C58D7B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3D156F6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1020CCE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6B23B2F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E95801F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F2534" w:rsidRPr="007F2534">
        <w:rPr>
          <w:b/>
        </w:rPr>
        <w:t>przetarg nieograniczony</w:t>
      </w:r>
      <w:r w:rsidR="00753DC1">
        <w:t xml:space="preserve"> na:</w:t>
      </w:r>
    </w:p>
    <w:p w14:paraId="3860FD74" w14:textId="77777777" w:rsidR="0000184A" w:rsidRDefault="007F253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F2534">
        <w:rPr>
          <w:b/>
          <w:sz w:val="24"/>
          <w:szCs w:val="24"/>
        </w:rPr>
        <w:t>Przebudowa drogi gminnej nr 191007C w miejscowości Lubaty od km 0+000 do km 2+361</w:t>
      </w:r>
    </w:p>
    <w:p w14:paraId="7BE81CF6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2ABF0B2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F2534" w:rsidRPr="007F2534">
        <w:rPr>
          <w:sz w:val="24"/>
          <w:szCs w:val="24"/>
        </w:rPr>
        <w:t>(</w:t>
      </w:r>
      <w:proofErr w:type="spellStart"/>
      <w:r w:rsidR="007F2534" w:rsidRPr="007F2534">
        <w:rPr>
          <w:sz w:val="24"/>
          <w:szCs w:val="24"/>
        </w:rPr>
        <w:t>t.j</w:t>
      </w:r>
      <w:proofErr w:type="spellEnd"/>
      <w:r w:rsidR="007F2534" w:rsidRPr="007F253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93DA2B8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C9866AC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DA7E20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C96DEAA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F2534" w:rsidRPr="007F2534">
        <w:rPr>
          <w:sz w:val="24"/>
          <w:szCs w:val="24"/>
        </w:rPr>
        <w:t>(</w:t>
      </w:r>
      <w:proofErr w:type="spellStart"/>
      <w:r w:rsidR="007F2534" w:rsidRPr="007F2534">
        <w:rPr>
          <w:sz w:val="24"/>
          <w:szCs w:val="24"/>
        </w:rPr>
        <w:t>t.j</w:t>
      </w:r>
      <w:proofErr w:type="spellEnd"/>
      <w:r w:rsidR="007F2534" w:rsidRPr="007F253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2E8FB8C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F2534" w:rsidRPr="007F2534">
        <w:rPr>
          <w:sz w:val="24"/>
          <w:szCs w:val="24"/>
        </w:rPr>
        <w:t>(</w:t>
      </w:r>
      <w:proofErr w:type="spellStart"/>
      <w:r w:rsidR="007F2534" w:rsidRPr="007F2534">
        <w:rPr>
          <w:sz w:val="24"/>
          <w:szCs w:val="24"/>
        </w:rPr>
        <w:t>t.j</w:t>
      </w:r>
      <w:proofErr w:type="spellEnd"/>
      <w:r w:rsidR="007F2534" w:rsidRPr="007F253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F06F0E5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B1DC732" w14:textId="368AB629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27B0EE0" w14:textId="45F661E5" w:rsidR="00F60E16" w:rsidRDefault="00F60E1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81662B7" w14:textId="2DD5CCC4" w:rsidR="00F60E16" w:rsidRDefault="00F60E1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E1D3D36" w14:textId="42C241CB" w:rsidR="00F60E16" w:rsidRDefault="00F60E1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162E848" w14:textId="77777777" w:rsidR="00F60E16" w:rsidRPr="0000184A" w:rsidRDefault="00F60E1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06F80C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0AB8A2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FDF3DA1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24C05F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498BAB" w14:textId="77777777" w:rsidR="00185C55" w:rsidRDefault="00185C55">
      <w:r>
        <w:separator/>
      </w:r>
    </w:p>
  </w:endnote>
  <w:endnote w:type="continuationSeparator" w:id="0">
    <w:p w14:paraId="3A376CCE" w14:textId="77777777" w:rsidR="00185C55" w:rsidRDefault="00185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76C5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3D91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20000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5AEBA6E" w14:textId="77777777" w:rsidR="00336EEB" w:rsidRDefault="007108A8" w:rsidP="00336EEB">
    <w:pPr>
      <w:pStyle w:val="Stopka"/>
      <w:tabs>
        <w:tab w:val="clear" w:pos="4536"/>
      </w:tabs>
      <w:jc w:val="center"/>
    </w:pPr>
    <w:r>
      <w:rPr>
        <w:noProof/>
      </w:rPr>
      <w:pict w14:anchorId="23D1AFEA">
        <v:line id="_x0000_s2049" style="position:absolute;left:0;text-align:left;z-index:251657728" from="-3.85pt,8.7pt" to="455.15pt,8.7pt"/>
      </w:pict>
    </w:r>
  </w:p>
  <w:p w14:paraId="3B32E14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DD6F5" w14:textId="77777777" w:rsidR="007F2534" w:rsidRDefault="007F2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4D3C2" w14:textId="77777777" w:rsidR="00185C55" w:rsidRDefault="00185C55">
      <w:r>
        <w:separator/>
      </w:r>
    </w:p>
  </w:footnote>
  <w:footnote w:type="continuationSeparator" w:id="0">
    <w:p w14:paraId="20BFC2C1" w14:textId="77777777" w:rsidR="00185C55" w:rsidRDefault="00185C55">
      <w:r>
        <w:continuationSeparator/>
      </w:r>
    </w:p>
  </w:footnote>
  <w:footnote w:id="1">
    <w:p w14:paraId="3E566BF0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1477BE6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98CF1" w14:textId="77777777" w:rsidR="007F2534" w:rsidRDefault="007F2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82836" w14:textId="77777777" w:rsidR="007F2534" w:rsidRDefault="007F2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3E957" w14:textId="77777777" w:rsidR="007F2534" w:rsidRDefault="007F2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C55"/>
    <w:rsid w:val="0000184A"/>
    <w:rsid w:val="00012997"/>
    <w:rsid w:val="000621A2"/>
    <w:rsid w:val="00075CEC"/>
    <w:rsid w:val="00106AC7"/>
    <w:rsid w:val="00111985"/>
    <w:rsid w:val="00147532"/>
    <w:rsid w:val="001614BA"/>
    <w:rsid w:val="00185C5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08A8"/>
    <w:rsid w:val="00736B31"/>
    <w:rsid w:val="00747C6F"/>
    <w:rsid w:val="00753DC1"/>
    <w:rsid w:val="00775E2B"/>
    <w:rsid w:val="007823E9"/>
    <w:rsid w:val="007951AD"/>
    <w:rsid w:val="007D36CE"/>
    <w:rsid w:val="007F2534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0E1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B62AF9"/>
  <w15:chartTrackingRefBased/>
  <w15:docId w15:val="{E842CC17-E61C-4AEC-93D0-F53F76C7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4</cp:revision>
  <cp:lastPrinted>2010-01-07T09:39:00Z</cp:lastPrinted>
  <dcterms:created xsi:type="dcterms:W3CDTF">2020-12-01T09:05:00Z</dcterms:created>
  <dcterms:modified xsi:type="dcterms:W3CDTF">2020-12-01T17:34:00Z</dcterms:modified>
</cp:coreProperties>
</file>