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F0484B" w:rsidRDefault="006676AE" w:rsidP="00F0484B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0484B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734EE" w:rsidRPr="00F734EE">
        <w:rPr>
          <w:rFonts w:ascii="Times New Roman" w:hAnsi="Times New Roman"/>
          <w:b/>
        </w:rPr>
        <w:t>NA/P/371/2020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4EE" w:rsidRPr="00F734E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4EE" w:rsidRPr="00F734E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734EE" w:rsidRPr="00F734E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4EE" w:rsidRPr="00F734E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734EE" w:rsidRPr="00F734E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734EE" w:rsidRPr="00F734EE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734EE" w:rsidRPr="00F734EE">
        <w:rPr>
          <w:rFonts w:ascii="Times New Roman" w:hAnsi="Times New Roman"/>
          <w:b/>
        </w:rPr>
        <w:t>Budowa kompresorowni dla laboratorium Wydziału Budowy Maszyn i Lotnictwa PRz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734EE" w:rsidRPr="00F734E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F734E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F0484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0484B" w:rsidRDefault="00F0484B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0484B" w:rsidRPr="006676AE" w:rsidRDefault="00F0484B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63B" w:rsidRDefault="0000163B" w:rsidP="0038231F">
      <w:pPr>
        <w:spacing w:after="0" w:line="240" w:lineRule="auto"/>
      </w:pPr>
      <w:r>
        <w:separator/>
      </w:r>
    </w:p>
  </w:endnote>
  <w:endnote w:type="continuationSeparator" w:id="0">
    <w:p w:rsidR="0000163B" w:rsidRDefault="000016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EE" w:rsidRDefault="00F734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048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0484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EE" w:rsidRDefault="00F734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63B" w:rsidRDefault="0000163B" w:rsidP="0038231F">
      <w:pPr>
        <w:spacing w:after="0" w:line="240" w:lineRule="auto"/>
      </w:pPr>
      <w:r>
        <w:separator/>
      </w:r>
    </w:p>
  </w:footnote>
  <w:footnote w:type="continuationSeparator" w:id="0">
    <w:p w:rsidR="0000163B" w:rsidRDefault="0000163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EE" w:rsidRDefault="00F734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EE" w:rsidRDefault="00F734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34EE" w:rsidRDefault="00F734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63B"/>
    <w:rsid w:val="0000163B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484B"/>
    <w:rsid w:val="00F365F2"/>
    <w:rsid w:val="00F43919"/>
    <w:rsid w:val="00F66810"/>
    <w:rsid w:val="00F734EE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E90B6F"/>
  <w15:docId w15:val="{63506DFC-8766-495C-8209-ED6A3C83B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EA6CD-89C0-414F-AB38-647AC0B0B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2020-12-01T09:36:00Z</cp:lastPrinted>
  <dcterms:created xsi:type="dcterms:W3CDTF">2020-12-01T09:37:00Z</dcterms:created>
  <dcterms:modified xsi:type="dcterms:W3CDTF">2020-12-01T09:37:00Z</dcterms:modified>
</cp:coreProperties>
</file>