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420CA"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F3C9E" w:rsidRPr="00FF3C9E">
        <w:rPr>
          <w:rFonts w:ascii="Times New Roman" w:eastAsia="Times New Roman" w:hAnsi="Times New Roman"/>
          <w:b/>
          <w:sz w:val="24"/>
          <w:szCs w:val="20"/>
          <w:lang w:eastAsia="pl-PL"/>
        </w:rPr>
        <w:t>NA/P/371/2020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F3C9E" w:rsidRPr="00FF3C9E">
        <w:rPr>
          <w:rFonts w:ascii="Times New Roman" w:hAnsi="Times New Roman"/>
          <w:sz w:val="24"/>
          <w:szCs w:val="24"/>
        </w:rPr>
        <w:t>(</w:t>
      </w:r>
      <w:proofErr w:type="spellStart"/>
      <w:r w:rsidR="00FF3C9E" w:rsidRPr="00FF3C9E">
        <w:rPr>
          <w:rFonts w:ascii="Times New Roman" w:hAnsi="Times New Roman"/>
          <w:sz w:val="24"/>
          <w:szCs w:val="24"/>
        </w:rPr>
        <w:t>t.j</w:t>
      </w:r>
      <w:proofErr w:type="spellEnd"/>
      <w:r w:rsidR="00FF3C9E" w:rsidRPr="00FF3C9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F3C9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F3C9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Pr="00FF3C9E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FF3C9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E42" w:rsidRDefault="00A30E42" w:rsidP="00025386">
      <w:pPr>
        <w:spacing w:after="0" w:line="240" w:lineRule="auto"/>
      </w:pPr>
      <w:r>
        <w:separator/>
      </w:r>
    </w:p>
  </w:endnote>
  <w:endnote w:type="continuationSeparator" w:id="0">
    <w:p w:rsidR="00A30E42" w:rsidRDefault="00A30E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C9E" w:rsidRDefault="00FF3C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0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0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C9E" w:rsidRDefault="00FF3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E42" w:rsidRDefault="00A30E42" w:rsidP="00025386">
      <w:pPr>
        <w:spacing w:after="0" w:line="240" w:lineRule="auto"/>
      </w:pPr>
      <w:r>
        <w:separator/>
      </w:r>
    </w:p>
  </w:footnote>
  <w:footnote w:type="continuationSeparator" w:id="0">
    <w:p w:rsidR="00A30E42" w:rsidRDefault="00A30E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C9E" w:rsidRDefault="00FF3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C9E" w:rsidRDefault="00FF3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C9E" w:rsidRDefault="00FF3C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E42"/>
    <w:rsid w:val="00025386"/>
    <w:rsid w:val="000420CA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30E42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9B8178"/>
  <w15:chartTrackingRefBased/>
  <w15:docId w15:val="{BE021251-363F-4D37-B756-772704BC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0C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2020-12-01T09:37:00Z</cp:lastPrinted>
  <dcterms:created xsi:type="dcterms:W3CDTF">2020-12-01T09:37:00Z</dcterms:created>
  <dcterms:modified xsi:type="dcterms:W3CDTF">2020-12-01T09:37:00Z</dcterms:modified>
</cp:coreProperties>
</file>