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9FE" w:rsidRPr="002D2860" w:rsidRDefault="0039717C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9717C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39717C">
        <w:rPr>
          <w:rFonts w:ascii="Tahoma" w:hAnsi="Tahoma" w:cs="Tahoma"/>
          <w:sz w:val="16"/>
          <w:szCs w:val="16"/>
        </w:rPr>
        <w:t>2020-11-30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39717C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9717C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39717C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9717C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9717C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39717C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9717C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9717C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9717C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39717C" w:rsidRPr="0039717C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39717C" w:rsidRPr="0039717C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39717C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9717C">
        <w:rPr>
          <w:rFonts w:ascii="Tahoma" w:hAnsi="Tahoma" w:cs="Tahoma"/>
          <w:b/>
          <w:sz w:val="16"/>
          <w:szCs w:val="16"/>
        </w:rPr>
        <w:t>ZP/DK-36/20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39717C" w:rsidRPr="0039717C">
        <w:rPr>
          <w:rFonts w:ascii="Tahoma" w:hAnsi="Tahoma" w:cs="Tahoma"/>
          <w:b/>
          <w:sz w:val="16"/>
          <w:szCs w:val="16"/>
        </w:rPr>
        <w:t>ZP/DK-36/20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39717C" w:rsidRPr="0039717C">
        <w:rPr>
          <w:rFonts w:ascii="Tahoma" w:hAnsi="Tahoma" w:cs="Tahoma"/>
          <w:b/>
          <w:color w:val="000000"/>
          <w:sz w:val="16"/>
          <w:szCs w:val="16"/>
        </w:rPr>
        <w:t>Sukcesywna dostawa sprzętu i oprogramowania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9717C" w:rsidRPr="00473906" w:rsidTr="00093914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9717C" w:rsidRDefault="0039717C" w:rsidP="00093914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9717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39717C" w:rsidRPr="00473906" w:rsidRDefault="0039717C" w:rsidP="00093914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9717C" w:rsidRPr="00473906" w:rsidRDefault="0039717C" w:rsidP="0009391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717C">
              <w:rPr>
                <w:rFonts w:ascii="Tahoma" w:hAnsi="Tahoma" w:cs="Tahoma"/>
                <w:b/>
                <w:sz w:val="16"/>
                <w:szCs w:val="16"/>
              </w:rPr>
              <w:t>FIRMA BIS KAROL KOWALSKI</w:t>
            </w:r>
          </w:p>
          <w:p w:rsidR="0039717C" w:rsidRPr="00473906" w:rsidRDefault="0039717C" w:rsidP="0009391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717C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9717C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9717C" w:rsidRPr="00473906" w:rsidRDefault="0039717C" w:rsidP="0009391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717C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9717C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39717C" w:rsidRPr="00473906" w:rsidRDefault="0039717C" w:rsidP="00093914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9717C">
              <w:rPr>
                <w:rFonts w:ascii="Tahoma" w:hAnsi="Tahoma" w:cs="Tahoma"/>
                <w:b/>
                <w:sz w:val="16"/>
                <w:szCs w:val="16"/>
              </w:rPr>
              <w:t>1 273 148.40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9717C" w:rsidRPr="00473906" w:rsidRDefault="0039717C" w:rsidP="00093914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9717C" w:rsidRPr="00473906" w:rsidRDefault="0039717C" w:rsidP="00093914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39717C" w:rsidRPr="00473906" w:rsidTr="00093914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39717C" w:rsidRDefault="0039717C" w:rsidP="00093914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9717C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39717C" w:rsidRPr="00473906" w:rsidRDefault="0039717C" w:rsidP="00093914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9717C" w:rsidRPr="00473906" w:rsidRDefault="0039717C" w:rsidP="0009391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717C">
              <w:rPr>
                <w:rFonts w:ascii="Tahoma" w:hAnsi="Tahoma" w:cs="Tahoma"/>
                <w:b/>
                <w:sz w:val="16"/>
                <w:szCs w:val="16"/>
              </w:rPr>
              <w:t>FIRMA BIS KAROL KOWALSKI</w:t>
            </w:r>
          </w:p>
          <w:p w:rsidR="0039717C" w:rsidRPr="00473906" w:rsidRDefault="0039717C" w:rsidP="0009391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717C">
              <w:rPr>
                <w:rFonts w:ascii="Tahoma" w:hAnsi="Tahoma" w:cs="Tahoma"/>
                <w:b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9717C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9717C" w:rsidRPr="00473906" w:rsidRDefault="0039717C" w:rsidP="00093914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9717C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9717C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39717C" w:rsidRPr="00473906" w:rsidRDefault="0039717C" w:rsidP="00093914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9717C">
              <w:rPr>
                <w:rFonts w:ascii="Tahoma" w:hAnsi="Tahoma" w:cs="Tahoma"/>
                <w:b/>
                <w:sz w:val="16"/>
                <w:szCs w:val="16"/>
              </w:rPr>
              <w:t>86 985.60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9717C" w:rsidRPr="00473906" w:rsidRDefault="0039717C" w:rsidP="00093914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9717C" w:rsidRPr="00473906" w:rsidRDefault="0039717C" w:rsidP="00093914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39717C" w:rsidRPr="00473906" w:rsidTr="00093914">
        <w:tc>
          <w:tcPr>
            <w:tcW w:w="2277" w:type="dxa"/>
          </w:tcPr>
          <w:p w:rsidR="0039717C" w:rsidRPr="00473906" w:rsidRDefault="0039717C" w:rsidP="000939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717C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9717C">
              <w:rPr>
                <w:rFonts w:ascii="Tahoma" w:hAnsi="Tahoma" w:cs="Tahoma"/>
                <w:sz w:val="16"/>
                <w:szCs w:val="16"/>
              </w:rPr>
              <w:t>Sukcesywna dostawa sprzętu i oprogramowania dla jednostek organizacyjnych Politechniki Częstochowskiej</w:t>
            </w:r>
          </w:p>
        </w:tc>
        <w:tc>
          <w:tcPr>
            <w:tcW w:w="2651" w:type="dxa"/>
          </w:tcPr>
          <w:p w:rsidR="0039717C" w:rsidRPr="00473906" w:rsidRDefault="0039717C" w:rsidP="00093914">
            <w:pPr>
              <w:rPr>
                <w:rFonts w:ascii="Tahoma" w:hAnsi="Tahoma" w:cs="Tahoma"/>
                <w:sz w:val="16"/>
                <w:szCs w:val="16"/>
              </w:rPr>
            </w:pPr>
            <w:r w:rsidRPr="0039717C">
              <w:rPr>
                <w:rFonts w:ascii="Tahoma" w:hAnsi="Tahoma" w:cs="Tahoma"/>
                <w:sz w:val="16"/>
                <w:szCs w:val="16"/>
              </w:rPr>
              <w:t>FIRMA BIS KAROL KOWALSKI</w:t>
            </w:r>
          </w:p>
          <w:p w:rsidR="0039717C" w:rsidRPr="00473906" w:rsidRDefault="0039717C" w:rsidP="00093914">
            <w:pPr>
              <w:rPr>
                <w:rFonts w:ascii="Tahoma" w:hAnsi="Tahoma" w:cs="Tahoma"/>
                <w:sz w:val="16"/>
                <w:szCs w:val="16"/>
              </w:rPr>
            </w:pPr>
            <w:r w:rsidRPr="0039717C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9717C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9717C" w:rsidRPr="00473906" w:rsidRDefault="0039717C" w:rsidP="000939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717C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9717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9717C" w:rsidRPr="00473906" w:rsidRDefault="0039717C" w:rsidP="000939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717C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9717C" w:rsidRPr="00473906" w:rsidRDefault="0039717C" w:rsidP="000939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717C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9717C" w:rsidRPr="00473906" w:rsidTr="00093914">
        <w:tc>
          <w:tcPr>
            <w:tcW w:w="2277" w:type="dxa"/>
          </w:tcPr>
          <w:p w:rsidR="0039717C" w:rsidRPr="00473906" w:rsidRDefault="0039717C" w:rsidP="000939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717C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9717C">
              <w:rPr>
                <w:rFonts w:ascii="Tahoma" w:hAnsi="Tahoma" w:cs="Tahoma"/>
                <w:sz w:val="16"/>
                <w:szCs w:val="16"/>
              </w:rPr>
              <w:t>Sukcesywna dostawa części i peryferii komputerowych dla jednostek organizacyjnych Politechniki Częstochowskiej</w:t>
            </w:r>
          </w:p>
        </w:tc>
        <w:tc>
          <w:tcPr>
            <w:tcW w:w="2651" w:type="dxa"/>
          </w:tcPr>
          <w:p w:rsidR="0039717C" w:rsidRPr="00473906" w:rsidRDefault="0039717C" w:rsidP="00093914">
            <w:pPr>
              <w:rPr>
                <w:rFonts w:ascii="Tahoma" w:hAnsi="Tahoma" w:cs="Tahoma"/>
                <w:sz w:val="16"/>
                <w:szCs w:val="16"/>
              </w:rPr>
            </w:pPr>
            <w:r w:rsidRPr="0039717C">
              <w:rPr>
                <w:rFonts w:ascii="Tahoma" w:hAnsi="Tahoma" w:cs="Tahoma"/>
                <w:sz w:val="16"/>
                <w:szCs w:val="16"/>
              </w:rPr>
              <w:t>FIRMA BIS KAROL KOWALSKI</w:t>
            </w:r>
          </w:p>
          <w:p w:rsidR="0039717C" w:rsidRPr="00473906" w:rsidRDefault="0039717C" w:rsidP="00093914">
            <w:pPr>
              <w:rPr>
                <w:rFonts w:ascii="Tahoma" w:hAnsi="Tahoma" w:cs="Tahoma"/>
                <w:sz w:val="16"/>
                <w:szCs w:val="16"/>
              </w:rPr>
            </w:pPr>
            <w:r w:rsidRPr="0039717C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9717C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39717C" w:rsidRPr="00473906" w:rsidRDefault="0039717C" w:rsidP="000939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717C">
              <w:rPr>
                <w:rFonts w:ascii="Tahoma" w:hAnsi="Tahoma" w:cs="Tahoma"/>
                <w:sz w:val="16"/>
                <w:szCs w:val="16"/>
              </w:rPr>
              <w:t>42-216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9717C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9717C" w:rsidRPr="00473906" w:rsidRDefault="0039717C" w:rsidP="000939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717C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39717C" w:rsidRPr="00473906" w:rsidRDefault="0039717C" w:rsidP="00093914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717C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AD4" w:rsidRDefault="00565AD4">
      <w:r>
        <w:separator/>
      </w:r>
    </w:p>
  </w:endnote>
  <w:endnote w:type="continuationSeparator" w:id="0">
    <w:p w:rsidR="00565AD4" w:rsidRDefault="00565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17C" w:rsidRDefault="003971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D8363F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D8363F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17C" w:rsidRDefault="003971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AD4" w:rsidRDefault="00565AD4">
      <w:r>
        <w:separator/>
      </w:r>
    </w:p>
  </w:footnote>
  <w:footnote w:type="continuationSeparator" w:id="0">
    <w:p w:rsidR="00565AD4" w:rsidRDefault="00565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17C" w:rsidRDefault="003971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17C" w:rsidRDefault="003971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17C" w:rsidRDefault="003971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AD4"/>
    <w:rsid w:val="000034E3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323C23"/>
    <w:rsid w:val="0039717C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565AD4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363F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EBC51C"/>
  <w15:chartTrackingRefBased/>
  <w15:docId w15:val="{D6000488-786F-443C-A7DC-B3BD376A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D836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836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274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2020-11-30T14:02:00Z</cp:lastPrinted>
  <dcterms:created xsi:type="dcterms:W3CDTF">2020-11-30T14:02:00Z</dcterms:created>
  <dcterms:modified xsi:type="dcterms:W3CDTF">2020-11-30T14:02:00Z</dcterms:modified>
</cp:coreProperties>
</file>