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B56B77">
      <w:pPr>
        <w:spacing w:line="360" w:lineRule="auto"/>
        <w:rPr>
          <w:b/>
          <w:bCs/>
          <w:color w:val="000000"/>
          <w:sz w:val="24"/>
        </w:rPr>
      </w:pPr>
      <w:r w:rsidRPr="00B56B77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B56B77">
      <w:pPr>
        <w:spacing w:line="360" w:lineRule="auto"/>
        <w:rPr>
          <w:color w:val="000000"/>
          <w:sz w:val="24"/>
        </w:rPr>
      </w:pPr>
      <w:r w:rsidRPr="00B56B77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B56B77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B56B77">
      <w:pPr>
        <w:spacing w:line="360" w:lineRule="auto"/>
        <w:rPr>
          <w:color w:val="000000"/>
          <w:sz w:val="24"/>
        </w:rPr>
      </w:pPr>
      <w:r w:rsidRPr="00B56B77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B56B77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B56B77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56B77" w:rsidRPr="00B56B7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56B77" w:rsidRPr="00B56B7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Pr="00F11B45" w:rsidRDefault="000034E3">
      <w:pPr>
        <w:spacing w:line="360" w:lineRule="auto"/>
        <w:rPr>
          <w:b/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56B77" w:rsidRPr="00B56B77">
        <w:rPr>
          <w:b/>
          <w:color w:val="000000"/>
          <w:sz w:val="24"/>
        </w:rPr>
        <w:t>Usługa drukarska dla jednostek organizacyjnych Politechniki Częstochowskiej</w:t>
      </w:r>
      <w:r w:rsidR="00F11B45">
        <w:rPr>
          <w:b/>
          <w:color w:val="000000"/>
          <w:sz w:val="24"/>
        </w:rPr>
        <w:t xml:space="preserve">, </w:t>
      </w:r>
      <w:proofErr w:type="spellStart"/>
      <w:r w:rsidR="00F11B45">
        <w:rPr>
          <w:b/>
          <w:color w:val="000000"/>
          <w:sz w:val="24"/>
        </w:rPr>
        <w:t>spr</w:t>
      </w:r>
      <w:proofErr w:type="spellEnd"/>
      <w:r w:rsidR="00F11B45">
        <w:rPr>
          <w:b/>
          <w:color w:val="000000"/>
          <w:sz w:val="24"/>
        </w:rPr>
        <w:t>. nr rej</w:t>
      </w:r>
      <w:r>
        <w:rPr>
          <w:color w:val="000000"/>
          <w:sz w:val="24"/>
        </w:rPr>
        <w:t>.</w:t>
      </w:r>
      <w:r w:rsidR="005C6C56">
        <w:rPr>
          <w:color w:val="000000"/>
          <w:sz w:val="24"/>
        </w:rPr>
        <w:t xml:space="preserve"> </w:t>
      </w:r>
      <w:bookmarkStart w:id="0" w:name="_GoBack"/>
      <w:bookmarkEnd w:id="0"/>
      <w:r w:rsidR="00F11B45" w:rsidRPr="00F11B45">
        <w:rPr>
          <w:b/>
          <w:color w:val="000000"/>
          <w:sz w:val="24"/>
        </w:rPr>
        <w:t>ZP/U-18/20</w:t>
      </w:r>
      <w:r w:rsidR="00F11B45">
        <w:rPr>
          <w:b/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B56B77" w:rsidTr="00004C77">
        <w:trPr>
          <w:cantSplit/>
          <w:trHeight w:val="2561"/>
        </w:trPr>
        <w:tc>
          <w:tcPr>
            <w:tcW w:w="9526" w:type="dxa"/>
          </w:tcPr>
          <w:p w:rsidR="00B56B77" w:rsidRDefault="00B56B77" w:rsidP="00004C7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56B77">
              <w:rPr>
                <w:b/>
                <w:color w:val="000000"/>
                <w:sz w:val="24"/>
              </w:rPr>
              <w:t>2</w:t>
            </w:r>
          </w:p>
          <w:p w:rsidR="00B56B77" w:rsidRDefault="00B56B77" w:rsidP="00004C7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56B77" w:rsidRDefault="00B56B77" w:rsidP="00004C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56B77">
              <w:rPr>
                <w:b/>
                <w:sz w:val="24"/>
              </w:rPr>
              <w:t>ZAPOL Sobczyk Sp. j.</w:t>
            </w:r>
          </w:p>
          <w:p w:rsidR="00B56B77" w:rsidRDefault="00B56B77" w:rsidP="00004C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56B77">
              <w:rPr>
                <w:b/>
                <w:sz w:val="24"/>
              </w:rPr>
              <w:t>71-062</w:t>
            </w:r>
            <w:r>
              <w:rPr>
                <w:b/>
                <w:sz w:val="24"/>
              </w:rPr>
              <w:t xml:space="preserve"> </w:t>
            </w:r>
            <w:r w:rsidRPr="00B56B77">
              <w:rPr>
                <w:b/>
                <w:sz w:val="24"/>
              </w:rPr>
              <w:t>Szczecin</w:t>
            </w:r>
          </w:p>
          <w:p w:rsidR="00B56B77" w:rsidRDefault="00B56B77" w:rsidP="00004C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56B77">
              <w:rPr>
                <w:b/>
                <w:sz w:val="24"/>
              </w:rPr>
              <w:t>Piastów</w:t>
            </w:r>
            <w:r>
              <w:rPr>
                <w:b/>
                <w:sz w:val="24"/>
              </w:rPr>
              <w:t xml:space="preserve">    </w:t>
            </w:r>
            <w:r w:rsidRPr="00B56B77">
              <w:rPr>
                <w:b/>
                <w:sz w:val="24"/>
              </w:rPr>
              <w:t>42</w:t>
            </w:r>
          </w:p>
          <w:p w:rsidR="00B56B77" w:rsidRDefault="00B56B77" w:rsidP="00004C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56B77">
              <w:rPr>
                <w:b/>
                <w:sz w:val="24"/>
              </w:rPr>
              <w:t>5 166.00 zł</w:t>
            </w:r>
            <w:r w:rsidR="00D2009D">
              <w:rPr>
                <w:b/>
                <w:sz w:val="24"/>
              </w:rPr>
              <w:t xml:space="preserve"> brutto</w:t>
            </w:r>
          </w:p>
          <w:p w:rsidR="00F11B45" w:rsidRPr="008463A1" w:rsidRDefault="00F11B45" w:rsidP="00F11B4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11B45" w:rsidRDefault="00F11B45" w:rsidP="00F11B45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B56B7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56B77" w:rsidTr="00004C77">
        <w:trPr>
          <w:cantSplit/>
          <w:trHeight w:val="2561"/>
        </w:trPr>
        <w:tc>
          <w:tcPr>
            <w:tcW w:w="9526" w:type="dxa"/>
          </w:tcPr>
          <w:p w:rsidR="00B56B77" w:rsidRDefault="00B56B77" w:rsidP="00004C7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56B77">
              <w:rPr>
                <w:b/>
                <w:color w:val="000000"/>
                <w:sz w:val="24"/>
              </w:rPr>
              <w:t>3</w:t>
            </w:r>
          </w:p>
          <w:p w:rsidR="00B56B77" w:rsidRDefault="00B56B77" w:rsidP="00004C7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56B77" w:rsidRDefault="00B56B77" w:rsidP="00004C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B56B77">
              <w:rPr>
                <w:b/>
                <w:sz w:val="24"/>
              </w:rPr>
              <w:t>ONStudio</w:t>
            </w:r>
            <w:proofErr w:type="spellEnd"/>
            <w:r w:rsidRPr="00B56B77">
              <w:rPr>
                <w:b/>
                <w:sz w:val="24"/>
              </w:rPr>
              <w:t xml:space="preserve"> Sp. z o.o.</w:t>
            </w:r>
          </w:p>
          <w:p w:rsidR="00B56B77" w:rsidRDefault="00B56B77" w:rsidP="00004C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56B77">
              <w:rPr>
                <w:b/>
                <w:sz w:val="24"/>
              </w:rPr>
              <w:t>10-691</w:t>
            </w:r>
            <w:r>
              <w:rPr>
                <w:b/>
                <w:sz w:val="24"/>
              </w:rPr>
              <w:t xml:space="preserve"> </w:t>
            </w:r>
            <w:r w:rsidRPr="00B56B77">
              <w:rPr>
                <w:b/>
                <w:sz w:val="24"/>
              </w:rPr>
              <w:t>Olsztyn</w:t>
            </w:r>
          </w:p>
          <w:p w:rsidR="00B56B77" w:rsidRDefault="00B56B77" w:rsidP="00004C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56B77">
              <w:rPr>
                <w:b/>
                <w:sz w:val="24"/>
              </w:rPr>
              <w:t>Kanta</w:t>
            </w:r>
            <w:r>
              <w:rPr>
                <w:b/>
                <w:sz w:val="24"/>
              </w:rPr>
              <w:t xml:space="preserve">    </w:t>
            </w:r>
            <w:r w:rsidRPr="00B56B77">
              <w:rPr>
                <w:b/>
                <w:sz w:val="24"/>
              </w:rPr>
              <w:t>17/106</w:t>
            </w:r>
          </w:p>
          <w:p w:rsidR="00B56B77" w:rsidRDefault="00B56B77" w:rsidP="00004C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56B77">
              <w:rPr>
                <w:b/>
                <w:sz w:val="24"/>
              </w:rPr>
              <w:t>7 373.39 zł</w:t>
            </w:r>
            <w:r w:rsidR="00D2009D">
              <w:rPr>
                <w:b/>
                <w:sz w:val="24"/>
              </w:rPr>
              <w:t xml:space="preserve"> brutto</w:t>
            </w:r>
          </w:p>
          <w:p w:rsidR="00F11B45" w:rsidRPr="008463A1" w:rsidRDefault="00F11B45" w:rsidP="00F11B4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11B45" w:rsidRDefault="00F11B45" w:rsidP="00F11B45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B56B7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56B77" w:rsidTr="00004C77">
        <w:trPr>
          <w:cantSplit/>
          <w:trHeight w:val="2561"/>
        </w:trPr>
        <w:tc>
          <w:tcPr>
            <w:tcW w:w="9526" w:type="dxa"/>
          </w:tcPr>
          <w:p w:rsidR="00B56B77" w:rsidRDefault="00B56B77" w:rsidP="00004C7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B56B77">
              <w:rPr>
                <w:b/>
                <w:color w:val="000000"/>
                <w:sz w:val="24"/>
              </w:rPr>
              <w:t>4</w:t>
            </w:r>
          </w:p>
          <w:p w:rsidR="00B56B77" w:rsidRDefault="00B56B77" w:rsidP="00004C7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56B77" w:rsidRDefault="00B56B77" w:rsidP="00004C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56B77">
              <w:rPr>
                <w:b/>
                <w:sz w:val="24"/>
              </w:rPr>
              <w:t>ZAPOL Sobczyk Sp. j.</w:t>
            </w:r>
          </w:p>
          <w:p w:rsidR="00B56B77" w:rsidRDefault="00B56B77" w:rsidP="00004C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56B77">
              <w:rPr>
                <w:b/>
                <w:sz w:val="24"/>
              </w:rPr>
              <w:t>71-062</w:t>
            </w:r>
            <w:r>
              <w:rPr>
                <w:b/>
                <w:sz w:val="24"/>
              </w:rPr>
              <w:t xml:space="preserve"> </w:t>
            </w:r>
            <w:r w:rsidRPr="00B56B77">
              <w:rPr>
                <w:b/>
                <w:sz w:val="24"/>
              </w:rPr>
              <w:t>Szczecin</w:t>
            </w:r>
          </w:p>
          <w:p w:rsidR="00B56B77" w:rsidRDefault="00B56B77" w:rsidP="00004C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56B77">
              <w:rPr>
                <w:b/>
                <w:sz w:val="24"/>
              </w:rPr>
              <w:t>Piastów</w:t>
            </w:r>
            <w:r>
              <w:rPr>
                <w:b/>
                <w:sz w:val="24"/>
              </w:rPr>
              <w:t xml:space="preserve">    </w:t>
            </w:r>
            <w:r w:rsidRPr="00B56B77">
              <w:rPr>
                <w:b/>
                <w:sz w:val="24"/>
              </w:rPr>
              <w:t>42</w:t>
            </w:r>
          </w:p>
          <w:p w:rsidR="00B56B77" w:rsidRDefault="00B56B77" w:rsidP="00004C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56B77">
              <w:rPr>
                <w:b/>
                <w:sz w:val="24"/>
              </w:rPr>
              <w:t>8 241.00 zł</w:t>
            </w:r>
            <w:r w:rsidR="00D2009D">
              <w:rPr>
                <w:b/>
                <w:sz w:val="24"/>
              </w:rPr>
              <w:t xml:space="preserve"> brutto</w:t>
            </w:r>
          </w:p>
          <w:p w:rsidR="00F11B45" w:rsidRPr="008463A1" w:rsidRDefault="00F11B45" w:rsidP="00F11B4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11B45" w:rsidRDefault="00F11B45" w:rsidP="00F11B45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B56B7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56B77" w:rsidTr="00004C77">
        <w:trPr>
          <w:cantSplit/>
        </w:trPr>
        <w:tc>
          <w:tcPr>
            <w:tcW w:w="9568" w:type="dxa"/>
          </w:tcPr>
          <w:p w:rsidR="00B56B77" w:rsidRPr="00D2009D" w:rsidRDefault="00B56B77" w:rsidP="00004C77">
            <w:pPr>
              <w:spacing w:line="360" w:lineRule="auto"/>
              <w:rPr>
                <w:b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D2009D">
              <w:rPr>
                <w:b/>
                <w:color w:val="000000"/>
                <w:sz w:val="24"/>
              </w:rPr>
              <w:t>1</w:t>
            </w:r>
          </w:p>
          <w:p w:rsidR="00B56B77" w:rsidRDefault="00D2009D" w:rsidP="00D2009D">
            <w:pPr>
              <w:spacing w:line="360" w:lineRule="auto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D2009D">
              <w:rPr>
                <w:color w:val="000000"/>
                <w:sz w:val="24"/>
              </w:rPr>
              <w:t>Zamawiający w dniu 24.11.2020 roku unieważnił przedmiotowe postępowanie  na zadanie 1,  na podstawie art. 93 ust. 2 w związku z  art. 93 ust. 1 pkt 4,  gdyż cena najkorzystniejszej oferty przewyższa kwotę, którą Zamawiający zamierza przeznaczyć na sfinansowanie  zamówienia.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B56B77" w:rsidRPr="008463A1" w:rsidTr="00004C77">
        <w:tc>
          <w:tcPr>
            <w:tcW w:w="2277" w:type="dxa"/>
            <w:shd w:val="clear" w:color="auto" w:fill="auto"/>
          </w:tcPr>
          <w:p w:rsidR="00B56B77" w:rsidRPr="008463A1" w:rsidRDefault="00B56B77" w:rsidP="00004C77">
            <w:pPr>
              <w:rPr>
                <w:color w:val="000000"/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56B77">
              <w:rPr>
                <w:sz w:val="18"/>
                <w:szCs w:val="18"/>
              </w:rPr>
              <w:t>Druk kalendarza biurkowego dla Biura Karier i Marketingu Politechniki Częstochowskiej</w:t>
            </w:r>
          </w:p>
        </w:tc>
        <w:tc>
          <w:tcPr>
            <w:tcW w:w="2651" w:type="dxa"/>
            <w:shd w:val="clear" w:color="auto" w:fill="auto"/>
          </w:tcPr>
          <w:p w:rsidR="00B56B77" w:rsidRPr="008463A1" w:rsidRDefault="00B56B77" w:rsidP="00004C77">
            <w:pPr>
              <w:rPr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ZAPOL Sobczyk Sp. j.</w:t>
            </w:r>
          </w:p>
          <w:p w:rsidR="00B56B77" w:rsidRPr="008463A1" w:rsidRDefault="00B56B77" w:rsidP="00004C77">
            <w:pPr>
              <w:rPr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Piastów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56B77">
              <w:rPr>
                <w:sz w:val="18"/>
                <w:szCs w:val="18"/>
              </w:rPr>
              <w:t>42</w:t>
            </w:r>
          </w:p>
          <w:p w:rsidR="00B56B77" w:rsidRPr="008463A1" w:rsidRDefault="00B56B77" w:rsidP="00004C77">
            <w:pPr>
              <w:rPr>
                <w:color w:val="000000"/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71-062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56B77">
              <w:rPr>
                <w:sz w:val="18"/>
                <w:szCs w:val="18"/>
              </w:rPr>
              <w:t>Szczecin</w:t>
            </w:r>
          </w:p>
        </w:tc>
        <w:tc>
          <w:tcPr>
            <w:tcW w:w="2848" w:type="dxa"/>
            <w:shd w:val="clear" w:color="auto" w:fill="auto"/>
          </w:tcPr>
          <w:p w:rsidR="00B56B77" w:rsidRPr="00B56B77" w:rsidRDefault="00B56B77" w:rsidP="00004C77">
            <w:pPr>
              <w:rPr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1 - Cena - 90.00</w:t>
            </w:r>
          </w:p>
          <w:p w:rsidR="00B56B77" w:rsidRPr="008463A1" w:rsidRDefault="00B56B77" w:rsidP="00004C77">
            <w:pPr>
              <w:rPr>
                <w:color w:val="000000"/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B56B77" w:rsidRPr="008463A1" w:rsidRDefault="00B56B77" w:rsidP="00004C77">
            <w:pPr>
              <w:rPr>
                <w:color w:val="000000"/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 xml:space="preserve">  100,00</w:t>
            </w:r>
          </w:p>
        </w:tc>
      </w:tr>
      <w:tr w:rsidR="00B56B77" w:rsidRPr="008463A1" w:rsidTr="00004C77">
        <w:tc>
          <w:tcPr>
            <w:tcW w:w="2277" w:type="dxa"/>
            <w:shd w:val="clear" w:color="auto" w:fill="auto"/>
          </w:tcPr>
          <w:p w:rsidR="00B56B77" w:rsidRPr="008463A1" w:rsidRDefault="00B56B77" w:rsidP="00004C77">
            <w:pPr>
              <w:rPr>
                <w:color w:val="000000"/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56B77">
              <w:rPr>
                <w:sz w:val="18"/>
                <w:szCs w:val="18"/>
              </w:rPr>
              <w:t>Druk kalendarza planszowego dla Biura Karier i Marketingu Politechniki Częstochowskiej</w:t>
            </w:r>
          </w:p>
        </w:tc>
        <w:tc>
          <w:tcPr>
            <w:tcW w:w="2651" w:type="dxa"/>
            <w:shd w:val="clear" w:color="auto" w:fill="auto"/>
          </w:tcPr>
          <w:p w:rsidR="00B56B77" w:rsidRPr="008463A1" w:rsidRDefault="00B56B77" w:rsidP="00004C77">
            <w:pPr>
              <w:rPr>
                <w:sz w:val="18"/>
                <w:szCs w:val="18"/>
              </w:rPr>
            </w:pPr>
            <w:proofErr w:type="spellStart"/>
            <w:r w:rsidRPr="00B56B77">
              <w:rPr>
                <w:sz w:val="18"/>
                <w:szCs w:val="18"/>
              </w:rPr>
              <w:t>ONStudio</w:t>
            </w:r>
            <w:proofErr w:type="spellEnd"/>
            <w:r w:rsidRPr="00B56B77">
              <w:rPr>
                <w:sz w:val="18"/>
                <w:szCs w:val="18"/>
              </w:rPr>
              <w:t xml:space="preserve"> Sp. z o.o.</w:t>
            </w:r>
          </w:p>
          <w:p w:rsidR="00B56B77" w:rsidRPr="008463A1" w:rsidRDefault="00B56B77" w:rsidP="00004C77">
            <w:pPr>
              <w:rPr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Kanta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56B77">
              <w:rPr>
                <w:sz w:val="18"/>
                <w:szCs w:val="18"/>
              </w:rPr>
              <w:t>17/106</w:t>
            </w:r>
          </w:p>
          <w:p w:rsidR="00B56B77" w:rsidRPr="008463A1" w:rsidRDefault="00B56B77" w:rsidP="00004C77">
            <w:pPr>
              <w:rPr>
                <w:color w:val="000000"/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10-691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56B77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B56B77" w:rsidRPr="00B56B77" w:rsidRDefault="00B56B77" w:rsidP="00004C77">
            <w:pPr>
              <w:rPr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1 - Cena - 90.00</w:t>
            </w:r>
          </w:p>
          <w:p w:rsidR="00B56B77" w:rsidRPr="008463A1" w:rsidRDefault="00B56B77" w:rsidP="00004C77">
            <w:pPr>
              <w:rPr>
                <w:color w:val="000000"/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B56B77" w:rsidRPr="008463A1" w:rsidRDefault="00B56B77" w:rsidP="00004C77">
            <w:pPr>
              <w:rPr>
                <w:color w:val="000000"/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 xml:space="preserve">  100,00</w:t>
            </w:r>
          </w:p>
        </w:tc>
      </w:tr>
      <w:tr w:rsidR="00B56B77" w:rsidRPr="008463A1" w:rsidTr="00004C77">
        <w:tc>
          <w:tcPr>
            <w:tcW w:w="2277" w:type="dxa"/>
            <w:shd w:val="clear" w:color="auto" w:fill="auto"/>
          </w:tcPr>
          <w:p w:rsidR="00B56B77" w:rsidRPr="008463A1" w:rsidRDefault="00B56B77" w:rsidP="00004C77">
            <w:pPr>
              <w:rPr>
                <w:color w:val="000000"/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56B77">
              <w:rPr>
                <w:sz w:val="18"/>
                <w:szCs w:val="18"/>
              </w:rPr>
              <w:t>Druk kalendarza planszowego dla Biura Karier i Marketingu Politechniki Częstochowskiej</w:t>
            </w:r>
          </w:p>
        </w:tc>
        <w:tc>
          <w:tcPr>
            <w:tcW w:w="2651" w:type="dxa"/>
            <w:shd w:val="clear" w:color="auto" w:fill="auto"/>
          </w:tcPr>
          <w:p w:rsidR="00B56B77" w:rsidRPr="008463A1" w:rsidRDefault="00B56B77" w:rsidP="00004C77">
            <w:pPr>
              <w:rPr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ZAPOL Sobczyk Sp. j.</w:t>
            </w:r>
          </w:p>
          <w:p w:rsidR="00B56B77" w:rsidRPr="008463A1" w:rsidRDefault="00B56B77" w:rsidP="00004C77">
            <w:pPr>
              <w:rPr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Piastów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56B77">
              <w:rPr>
                <w:sz w:val="18"/>
                <w:szCs w:val="18"/>
              </w:rPr>
              <w:t>42</w:t>
            </w:r>
          </w:p>
          <w:p w:rsidR="00B56B77" w:rsidRPr="008463A1" w:rsidRDefault="00B56B77" w:rsidP="00004C77">
            <w:pPr>
              <w:rPr>
                <w:color w:val="000000"/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71-062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56B77">
              <w:rPr>
                <w:sz w:val="18"/>
                <w:szCs w:val="18"/>
              </w:rPr>
              <w:t>Szczecin</w:t>
            </w:r>
          </w:p>
        </w:tc>
        <w:tc>
          <w:tcPr>
            <w:tcW w:w="2848" w:type="dxa"/>
            <w:shd w:val="clear" w:color="auto" w:fill="auto"/>
          </w:tcPr>
          <w:p w:rsidR="00B56B77" w:rsidRPr="00B56B77" w:rsidRDefault="00B56B77" w:rsidP="00004C77">
            <w:pPr>
              <w:rPr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1 - Cena - 48.17</w:t>
            </w:r>
          </w:p>
          <w:p w:rsidR="00B56B77" w:rsidRPr="008463A1" w:rsidRDefault="00B56B77" w:rsidP="00004C77">
            <w:pPr>
              <w:rPr>
                <w:color w:val="000000"/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B56B77" w:rsidRPr="008463A1" w:rsidRDefault="00B56B77" w:rsidP="00004C77">
            <w:pPr>
              <w:rPr>
                <w:color w:val="000000"/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 xml:space="preserve">  58,17</w:t>
            </w:r>
          </w:p>
        </w:tc>
      </w:tr>
      <w:tr w:rsidR="00B56B77" w:rsidRPr="008463A1" w:rsidTr="00004C77">
        <w:tc>
          <w:tcPr>
            <w:tcW w:w="2277" w:type="dxa"/>
            <w:shd w:val="clear" w:color="auto" w:fill="auto"/>
          </w:tcPr>
          <w:p w:rsidR="00B56B77" w:rsidRPr="008463A1" w:rsidRDefault="00B56B77" w:rsidP="00004C77">
            <w:pPr>
              <w:rPr>
                <w:color w:val="000000"/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56B77">
              <w:rPr>
                <w:sz w:val="18"/>
                <w:szCs w:val="18"/>
              </w:rPr>
              <w:t>Druk informatora o studiach dla Biura Karier i Marketingu Politechniki Częstochowskiej</w:t>
            </w:r>
          </w:p>
        </w:tc>
        <w:tc>
          <w:tcPr>
            <w:tcW w:w="2651" w:type="dxa"/>
            <w:shd w:val="clear" w:color="auto" w:fill="auto"/>
          </w:tcPr>
          <w:p w:rsidR="00B56B77" w:rsidRPr="008463A1" w:rsidRDefault="00B56B77" w:rsidP="00004C77">
            <w:pPr>
              <w:rPr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ZAPOL Sobczyk Sp. j.</w:t>
            </w:r>
          </w:p>
          <w:p w:rsidR="00B56B77" w:rsidRPr="008463A1" w:rsidRDefault="00B56B77" w:rsidP="00004C77">
            <w:pPr>
              <w:rPr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Piastów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56B77">
              <w:rPr>
                <w:sz w:val="18"/>
                <w:szCs w:val="18"/>
              </w:rPr>
              <w:t>42</w:t>
            </w:r>
          </w:p>
          <w:p w:rsidR="00B56B77" w:rsidRPr="008463A1" w:rsidRDefault="00B56B77" w:rsidP="00004C77">
            <w:pPr>
              <w:rPr>
                <w:color w:val="000000"/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71-062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56B77">
              <w:rPr>
                <w:sz w:val="18"/>
                <w:szCs w:val="18"/>
              </w:rPr>
              <w:t>Szczecin</w:t>
            </w:r>
          </w:p>
        </w:tc>
        <w:tc>
          <w:tcPr>
            <w:tcW w:w="2848" w:type="dxa"/>
            <w:shd w:val="clear" w:color="auto" w:fill="auto"/>
          </w:tcPr>
          <w:p w:rsidR="00B56B77" w:rsidRPr="00B56B77" w:rsidRDefault="00B56B77" w:rsidP="00004C77">
            <w:pPr>
              <w:rPr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1 - Cena - 90.00</w:t>
            </w:r>
          </w:p>
          <w:p w:rsidR="00B56B77" w:rsidRPr="008463A1" w:rsidRDefault="00B56B77" w:rsidP="00004C77">
            <w:pPr>
              <w:rPr>
                <w:color w:val="000000"/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B56B77" w:rsidRPr="008463A1" w:rsidRDefault="00B56B77" w:rsidP="00004C77">
            <w:pPr>
              <w:rPr>
                <w:color w:val="000000"/>
                <w:sz w:val="18"/>
                <w:szCs w:val="18"/>
              </w:rPr>
            </w:pPr>
            <w:r w:rsidRPr="00B56B77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B56B77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B56B77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B56B77">
        <w:rPr>
          <w:sz w:val="24"/>
          <w:szCs w:val="24"/>
        </w:rPr>
        <w:t>2020-11-30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4C3" w:rsidRDefault="00EA74C3">
      <w:r>
        <w:separator/>
      </w:r>
    </w:p>
  </w:endnote>
  <w:endnote w:type="continuationSeparator" w:id="0">
    <w:p w:rsidR="00EA74C3" w:rsidRDefault="00EA7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B77" w:rsidRDefault="00B56B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5C6C5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C6C56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C6C56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B77" w:rsidRDefault="00B56B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4C3" w:rsidRDefault="00EA74C3">
      <w:r>
        <w:separator/>
      </w:r>
    </w:p>
  </w:footnote>
  <w:footnote w:type="continuationSeparator" w:id="0">
    <w:p w:rsidR="00EA74C3" w:rsidRDefault="00EA7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B77" w:rsidRDefault="00B56B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B77" w:rsidRDefault="00B56B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B77" w:rsidRDefault="00B56B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74C3"/>
    <w:rsid w:val="000034E3"/>
    <w:rsid w:val="0029663E"/>
    <w:rsid w:val="00440209"/>
    <w:rsid w:val="004E4C84"/>
    <w:rsid w:val="00564B92"/>
    <w:rsid w:val="005C6C56"/>
    <w:rsid w:val="00667F91"/>
    <w:rsid w:val="006D0934"/>
    <w:rsid w:val="008463A1"/>
    <w:rsid w:val="008B2DA8"/>
    <w:rsid w:val="008B74C9"/>
    <w:rsid w:val="009406E9"/>
    <w:rsid w:val="00AF25E0"/>
    <w:rsid w:val="00B56B77"/>
    <w:rsid w:val="00BF155D"/>
    <w:rsid w:val="00C21CF7"/>
    <w:rsid w:val="00C57239"/>
    <w:rsid w:val="00D2009D"/>
    <w:rsid w:val="00D63C9E"/>
    <w:rsid w:val="00DA18CF"/>
    <w:rsid w:val="00DA69C2"/>
    <w:rsid w:val="00EA74C3"/>
    <w:rsid w:val="00F11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0E0308"/>
  <w15:chartTrackingRefBased/>
  <w15:docId w15:val="{86B36E06-D7DE-4036-81F7-2139084ED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413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2020-11-30T13:59:00Z</dcterms:created>
  <dcterms:modified xsi:type="dcterms:W3CDTF">2020-11-30T13:59:00Z</dcterms:modified>
</cp:coreProperties>
</file>