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3F0A6B0F" w:rsidR="00A01521" w:rsidRPr="00240E71" w:rsidRDefault="00D467B1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0B5810" wp14:editId="199332A4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85D63D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77777777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</w:t>
      </w:r>
      <w:bookmarkStart w:id="0" w:name="_GoBack"/>
      <w:bookmarkEnd w:id="0"/>
      <w:r w:rsidRPr="00945AB6">
        <w:rPr>
          <w:b/>
        </w:rPr>
        <w:t>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306663FC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A01521">
        <w:rPr>
          <w:b/>
        </w:rPr>
        <w:t xml:space="preserve"> </w:t>
      </w:r>
    </w:p>
    <w:p w14:paraId="6316883F" w14:textId="3B1AE23F" w:rsidR="00A01521" w:rsidRDefault="00945AB6" w:rsidP="00A01521">
      <w:pPr>
        <w:rPr>
          <w:b/>
        </w:rPr>
      </w:pP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6666C1" w14:textId="77777777" w:rsidR="008D5BF3" w:rsidRDefault="008D5BF3" w:rsidP="00A01521">
      <w:pPr>
        <w:rPr>
          <w:b/>
        </w:rPr>
      </w:pPr>
    </w:p>
    <w:p w14:paraId="7275C096" w14:textId="2BB476A8" w:rsidR="00A01521" w:rsidRPr="00F92F6F" w:rsidRDefault="00A01521" w:rsidP="0043362E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43362E" w:rsidRPr="0043362E">
        <w:rPr>
          <w:b/>
        </w:rPr>
        <w:t xml:space="preserve">dostawę wyposażenia biurowego  dla </w:t>
      </w:r>
      <w:proofErr w:type="spellStart"/>
      <w:r w:rsidR="0043362E" w:rsidRPr="0043362E">
        <w:rPr>
          <w:b/>
        </w:rPr>
        <w:t>WIMiR</w:t>
      </w:r>
      <w:proofErr w:type="spellEnd"/>
      <w:r w:rsidR="0043362E" w:rsidRPr="0043362E">
        <w:rPr>
          <w:b/>
        </w:rPr>
        <w:t>-</w:t>
      </w:r>
      <w:r w:rsidR="0043362E">
        <w:rPr>
          <w:b/>
        </w:rPr>
        <w:t xml:space="preserve"> </w:t>
      </w:r>
      <w:r w:rsidR="0043362E" w:rsidRPr="0043362E">
        <w:rPr>
          <w:b/>
        </w:rPr>
        <w:t>KC-</w:t>
      </w:r>
      <w:proofErr w:type="spellStart"/>
      <w:r w:rsidR="0043362E" w:rsidRPr="0043362E">
        <w:rPr>
          <w:b/>
        </w:rPr>
        <w:t>zp</w:t>
      </w:r>
      <w:proofErr w:type="spellEnd"/>
      <w:r w:rsidR="0043362E" w:rsidRPr="0043362E">
        <w:rPr>
          <w:b/>
        </w:rPr>
        <w:t>. 272-611/20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8CB67D0" w14:textId="77777777" w:rsidR="008D5BF3" w:rsidRDefault="008D5BF3" w:rsidP="008D5BF3">
      <w:pPr>
        <w:widowControl w:val="0"/>
        <w:ind w:right="1"/>
        <w:jc w:val="both"/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183"/>
        <w:gridCol w:w="656"/>
        <w:gridCol w:w="1135"/>
        <w:gridCol w:w="852"/>
        <w:gridCol w:w="567"/>
        <w:gridCol w:w="1418"/>
      </w:tblGrid>
      <w:tr w:rsidR="00411B25" w:rsidRPr="00C5747D" w14:paraId="46B3DBD7" w14:textId="77777777" w:rsidTr="00C5747D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6A2352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D9B8C3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Nazwa elementu</w:t>
            </w:r>
          </w:p>
          <w:p w14:paraId="6F91DE9D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(lub usługi)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161BB4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Producent</w:t>
            </w:r>
          </w:p>
          <w:p w14:paraId="4D31AD2B" w14:textId="3C3B56FC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 xml:space="preserve">/model </w:t>
            </w:r>
            <w:r w:rsidR="00C92070" w:rsidRPr="00C5747D">
              <w:rPr>
                <w:b/>
              </w:rPr>
              <w:t>lub wyrób własny</w:t>
            </w:r>
            <w:r w:rsidRPr="00C5747D">
              <w:rPr>
                <w:b/>
              </w:rPr>
              <w:t xml:space="preserve"> </w:t>
            </w:r>
          </w:p>
        </w:tc>
        <w:tc>
          <w:tcPr>
            <w:tcW w:w="6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D303A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Ilość</w:t>
            </w:r>
            <w:r w:rsidRPr="00C5747D">
              <w:rPr>
                <w:b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BFE03D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 xml:space="preserve">Cena jednostkowa netto </w:t>
            </w:r>
            <w:r w:rsidRPr="00C5747D"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0A3C5A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Wartość netto</w:t>
            </w:r>
          </w:p>
          <w:p w14:paraId="52BA51BD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DEA20A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VAT</w:t>
            </w:r>
          </w:p>
          <w:p w14:paraId="07FB466F" w14:textId="77777777" w:rsidR="00411B25" w:rsidRPr="00C5747D" w:rsidRDefault="00411B25">
            <w:pPr>
              <w:jc w:val="center"/>
            </w:pPr>
            <w:r w:rsidRPr="00C5747D"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C9B9E9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 xml:space="preserve">Wartość brutto </w:t>
            </w:r>
          </w:p>
          <w:p w14:paraId="4EEDF237" w14:textId="77777777" w:rsidR="00411B25" w:rsidRPr="00C5747D" w:rsidRDefault="00411B25">
            <w:pPr>
              <w:jc w:val="center"/>
            </w:pPr>
            <w:r w:rsidRPr="00C5747D">
              <w:t>[PLN]</w:t>
            </w:r>
          </w:p>
          <w:p w14:paraId="19720844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t xml:space="preserve"> (z doliczonym </w:t>
            </w:r>
            <w:r w:rsidRPr="00C5747D">
              <w:rPr>
                <w:b/>
              </w:rPr>
              <w:t>VAT)</w:t>
            </w:r>
          </w:p>
        </w:tc>
      </w:tr>
      <w:tr w:rsidR="00411B25" w:rsidRPr="00C5747D" w14:paraId="5839C6F5" w14:textId="77777777" w:rsidTr="00C5747D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05975A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8C4623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6BA307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5A161E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F36D1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B6D96C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BFFAD8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071EEA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8</w:t>
            </w:r>
          </w:p>
        </w:tc>
      </w:tr>
      <w:tr w:rsidR="00411B25" w:rsidRPr="00C5747D" w14:paraId="0617B7E2" w14:textId="77777777" w:rsidTr="00C5747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927793" w14:textId="77777777" w:rsidR="00411B25" w:rsidRPr="00C5747D" w:rsidRDefault="00411B25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22AF" w14:textId="29315830" w:rsidR="00411B25" w:rsidRPr="00C5747D" w:rsidRDefault="00611E2C" w:rsidP="002C785E">
            <w:r w:rsidRPr="0092794E">
              <w:t>Taboret laboratoryjny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7D12" w14:textId="77777777" w:rsidR="00411B25" w:rsidRPr="00C5747D" w:rsidRDefault="00411B25">
            <w:pPr>
              <w:ind w:right="71"/>
              <w:rPr>
                <w:b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01226" w14:textId="56112AFC" w:rsidR="00411B25" w:rsidRPr="00C5747D" w:rsidRDefault="00611E2C">
            <w:pPr>
              <w:jc w:val="center"/>
            </w:pPr>
            <w: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2A40" w14:textId="77777777" w:rsidR="00411B25" w:rsidRPr="00C5747D" w:rsidRDefault="00411B25">
            <w:pPr>
              <w:ind w:right="425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90D" w14:textId="77777777" w:rsidR="00411B25" w:rsidRPr="00C5747D" w:rsidRDefault="00411B25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C1C5B" w14:textId="77777777" w:rsidR="00411B25" w:rsidRPr="00C5747D" w:rsidRDefault="00411B25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28B796" w14:textId="77777777" w:rsidR="00411B25" w:rsidRPr="00C5747D" w:rsidRDefault="00411B25">
            <w:pPr>
              <w:ind w:right="425"/>
            </w:pPr>
          </w:p>
        </w:tc>
      </w:tr>
      <w:tr w:rsidR="00EB4CE1" w:rsidRPr="00C5747D" w14:paraId="1B6060B6" w14:textId="77777777" w:rsidTr="00C5747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737D25" w14:textId="77777777" w:rsidR="00EB4CE1" w:rsidRPr="00C5747D" w:rsidRDefault="00EB4CE1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EB22" w14:textId="4AF231D7" w:rsidR="00EB4CE1" w:rsidRPr="00C5747D" w:rsidRDefault="00611E2C" w:rsidP="002C785E">
            <w:pPr>
              <w:rPr>
                <w:b/>
              </w:rPr>
            </w:pPr>
            <w:r w:rsidRPr="0092794E">
              <w:t>Stół laboratoryjny: Biurko o wymiarach blatu 2020-2080 x 750-800 mm.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2009" w14:textId="77777777" w:rsidR="00EB4CE1" w:rsidRPr="00C5747D" w:rsidRDefault="00EB4CE1">
            <w:pPr>
              <w:ind w:right="71"/>
              <w:rPr>
                <w:b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EB50" w14:textId="5FCF4DCA" w:rsidR="00EB4CE1" w:rsidRPr="00C5747D" w:rsidRDefault="00611E2C">
            <w:pPr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2112" w14:textId="77777777" w:rsidR="00EB4CE1" w:rsidRPr="00C5747D" w:rsidRDefault="00EB4CE1">
            <w:pPr>
              <w:ind w:right="425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948A" w14:textId="77777777" w:rsidR="00EB4CE1" w:rsidRPr="00C5747D" w:rsidRDefault="00EB4CE1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566CA3" w14:textId="77777777" w:rsidR="00EB4CE1" w:rsidRPr="00C5747D" w:rsidRDefault="00EB4CE1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92A8BE" w14:textId="77777777" w:rsidR="00EB4CE1" w:rsidRPr="00C5747D" w:rsidRDefault="00EB4CE1">
            <w:pPr>
              <w:ind w:right="425"/>
            </w:pPr>
          </w:p>
        </w:tc>
      </w:tr>
      <w:tr w:rsidR="00C92070" w:rsidRPr="00C5747D" w14:paraId="3CDBB662" w14:textId="77777777" w:rsidTr="00C5747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F7D38A" w14:textId="77777777" w:rsidR="00C92070" w:rsidRPr="00C5747D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23722" w14:textId="77777777" w:rsidR="00611E2C" w:rsidRDefault="00611E2C" w:rsidP="002C785E">
            <w:r w:rsidRPr="0092794E">
              <w:t>Stół laboratoryjny</w:t>
            </w:r>
            <w:r>
              <w:t>:</w:t>
            </w:r>
          </w:p>
          <w:p w14:paraId="1C7B5497" w14:textId="255D6617" w:rsidR="00713330" w:rsidRPr="00611E2C" w:rsidRDefault="00611E2C" w:rsidP="002C785E">
            <w:r w:rsidRPr="0092794E">
              <w:t>Biurko o wymiarach blatu 2340-2400 x 750-800 mm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D748" w14:textId="77777777" w:rsidR="00C92070" w:rsidRPr="00C5747D" w:rsidRDefault="00C92070">
            <w:pPr>
              <w:ind w:right="71"/>
              <w:rPr>
                <w:b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C85C" w14:textId="3AA9BE5C" w:rsidR="00C92070" w:rsidRPr="00C5747D" w:rsidRDefault="00611E2C">
            <w:pPr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5E24" w14:textId="77777777" w:rsidR="00C92070" w:rsidRPr="00C5747D" w:rsidRDefault="00C92070">
            <w:pPr>
              <w:ind w:right="425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7A6C" w14:textId="77777777" w:rsidR="00C92070" w:rsidRPr="00C5747D" w:rsidRDefault="00C92070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B57ED" w14:textId="77777777" w:rsidR="00C92070" w:rsidRPr="00C5747D" w:rsidRDefault="00C92070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78FF03" w14:textId="77777777" w:rsidR="00C92070" w:rsidRPr="00C5747D" w:rsidRDefault="00C92070">
            <w:pPr>
              <w:ind w:right="425"/>
            </w:pPr>
          </w:p>
        </w:tc>
      </w:tr>
      <w:tr w:rsidR="00713330" w:rsidRPr="00C5747D" w14:paraId="6601E151" w14:textId="77777777" w:rsidTr="00C5747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A73FC9" w14:textId="77777777" w:rsidR="00713330" w:rsidRPr="00C5747D" w:rsidRDefault="0071333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EF44" w14:textId="23DEE101" w:rsidR="00713330" w:rsidRPr="00667CA4" w:rsidRDefault="00611E2C" w:rsidP="002C785E">
            <w:pPr>
              <w:rPr>
                <w:color w:val="000000"/>
                <w:sz w:val="20"/>
                <w:szCs w:val="20"/>
              </w:rPr>
            </w:pPr>
            <w:r w:rsidRPr="0092794E">
              <w:t xml:space="preserve">Stół laboratoryjny </w:t>
            </w:r>
            <w:r>
              <w:t>:</w:t>
            </w:r>
            <w:r w:rsidRPr="0092794E">
              <w:t xml:space="preserve"> Biurko o wymiarach </w:t>
            </w:r>
            <w:r w:rsidRPr="0092794E">
              <w:lastRenderedPageBreak/>
              <w:t>blatu 600-700 x 750-800 mm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D71A" w14:textId="77777777" w:rsidR="00713330" w:rsidRPr="00C5747D" w:rsidRDefault="00713330">
            <w:pPr>
              <w:ind w:right="71"/>
              <w:rPr>
                <w:b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BA4B" w14:textId="3FF4A13D" w:rsidR="00713330" w:rsidRPr="00C5747D" w:rsidRDefault="00611E2C">
            <w:pPr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C8B69" w14:textId="77777777" w:rsidR="00713330" w:rsidRPr="00C5747D" w:rsidRDefault="00713330">
            <w:pPr>
              <w:ind w:right="425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D35E0" w14:textId="77777777" w:rsidR="00713330" w:rsidRPr="00C5747D" w:rsidRDefault="00713330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68C098" w14:textId="77777777" w:rsidR="00713330" w:rsidRPr="00C5747D" w:rsidRDefault="00713330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B1687A" w14:textId="77777777" w:rsidR="00713330" w:rsidRPr="00C5747D" w:rsidRDefault="00713330">
            <w:pPr>
              <w:ind w:right="425"/>
            </w:pPr>
          </w:p>
        </w:tc>
      </w:tr>
      <w:tr w:rsidR="00713330" w:rsidRPr="00C5747D" w14:paraId="2E4FBA93" w14:textId="77777777" w:rsidTr="00C5747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23D354" w14:textId="77777777" w:rsidR="00713330" w:rsidRPr="00C5747D" w:rsidRDefault="0071333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0692" w14:textId="77777777" w:rsidR="00713330" w:rsidRDefault="00611E2C" w:rsidP="002C785E">
            <w:r w:rsidRPr="0092794E">
              <w:t xml:space="preserve">Szafka do laboratorium </w:t>
            </w:r>
            <w:r>
              <w:t>:</w:t>
            </w:r>
          </w:p>
          <w:p w14:paraId="626F2F2E" w14:textId="4D3A587D" w:rsidR="00611E2C" w:rsidRPr="00611E2C" w:rsidRDefault="00611E2C" w:rsidP="002C785E">
            <w:r>
              <w:t xml:space="preserve">Grubość płyty min.20 </w:t>
            </w:r>
            <w:proofErr w:type="spellStart"/>
            <w:r>
              <w:t>mm.</w:t>
            </w:r>
            <w:r w:rsidRPr="0092794E">
              <w:t>Głębokość</w:t>
            </w:r>
            <w:proofErr w:type="spellEnd"/>
            <w:r w:rsidRPr="0092794E">
              <w:t xml:space="preserve"> 320-350 mm. Wysokość 2000-2020 mm. Szerokość 580-600 mm.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1E6AE" w14:textId="77777777" w:rsidR="00713330" w:rsidRPr="00C5747D" w:rsidRDefault="00713330">
            <w:pPr>
              <w:ind w:right="71"/>
              <w:rPr>
                <w:b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7B6C" w14:textId="16C8CF86" w:rsidR="00713330" w:rsidRPr="00C5747D" w:rsidRDefault="00611E2C">
            <w:pPr>
              <w:jc w:val="center"/>
            </w:pPr>
            <w: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D2C0" w14:textId="77777777" w:rsidR="00713330" w:rsidRPr="00C5747D" w:rsidRDefault="00713330">
            <w:pPr>
              <w:ind w:right="425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D48A" w14:textId="77777777" w:rsidR="00713330" w:rsidRPr="00C5747D" w:rsidRDefault="00713330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DD5BDF" w14:textId="77777777" w:rsidR="00713330" w:rsidRPr="00C5747D" w:rsidRDefault="00713330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1A3428" w14:textId="77777777" w:rsidR="00713330" w:rsidRPr="00C5747D" w:rsidRDefault="00713330">
            <w:pPr>
              <w:ind w:right="425"/>
            </w:pPr>
          </w:p>
        </w:tc>
      </w:tr>
      <w:tr w:rsidR="00713330" w:rsidRPr="00C5747D" w14:paraId="5AEB6F69" w14:textId="77777777" w:rsidTr="00C5747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285D13" w14:textId="77777777" w:rsidR="00713330" w:rsidRPr="00C5747D" w:rsidRDefault="0071333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529B" w14:textId="2B6954CD" w:rsidR="00713330" w:rsidRDefault="00611E2C" w:rsidP="002C785E">
            <w:pPr>
              <w:rPr>
                <w:color w:val="000000"/>
                <w:sz w:val="20"/>
                <w:szCs w:val="20"/>
              </w:rPr>
            </w:pPr>
            <w:r w:rsidRPr="0092794E">
              <w:t>Szafka do laboratorium Grubość płyty min. 20 mm. Głębokość 320-350 mm. Wysokość 1400-1420 mm. Szerokość 580-600 mm.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8E0B3" w14:textId="77777777" w:rsidR="00713330" w:rsidRPr="00C5747D" w:rsidRDefault="00713330">
            <w:pPr>
              <w:ind w:right="71"/>
              <w:rPr>
                <w:b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0E513" w14:textId="7CFA3DAF" w:rsidR="00713330" w:rsidRDefault="00611E2C">
            <w:pPr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16FF" w14:textId="77777777" w:rsidR="00713330" w:rsidRPr="00C5747D" w:rsidRDefault="00713330">
            <w:pPr>
              <w:ind w:right="425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E950" w14:textId="77777777" w:rsidR="00713330" w:rsidRPr="00C5747D" w:rsidRDefault="00713330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827023" w14:textId="77777777" w:rsidR="00713330" w:rsidRPr="00C5747D" w:rsidRDefault="00713330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14D2E6" w14:textId="77777777" w:rsidR="00713330" w:rsidRPr="00C5747D" w:rsidRDefault="00713330">
            <w:pPr>
              <w:ind w:right="425"/>
            </w:pPr>
          </w:p>
        </w:tc>
      </w:tr>
      <w:tr w:rsidR="00611E2C" w:rsidRPr="00C5747D" w14:paraId="2C1379DE" w14:textId="77777777" w:rsidTr="00C5747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1AD60B" w14:textId="77777777" w:rsidR="00611E2C" w:rsidRPr="00C5747D" w:rsidRDefault="00611E2C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264E" w14:textId="02371597" w:rsidR="00611E2C" w:rsidRPr="0092794E" w:rsidRDefault="00611E2C" w:rsidP="002C785E">
            <w:r w:rsidRPr="0092794E">
              <w:t>Szafki z szufladami, zamykane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47506" w14:textId="77777777" w:rsidR="00611E2C" w:rsidRPr="00C5747D" w:rsidRDefault="00611E2C">
            <w:pPr>
              <w:ind w:right="71"/>
              <w:rPr>
                <w:b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363A" w14:textId="1643F077" w:rsidR="00611E2C" w:rsidRDefault="00611E2C">
            <w:pPr>
              <w:jc w:val="center"/>
            </w:pPr>
            <w: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411C" w14:textId="77777777" w:rsidR="00611E2C" w:rsidRPr="00C5747D" w:rsidRDefault="00611E2C">
            <w:pPr>
              <w:ind w:right="425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BA8B" w14:textId="77777777" w:rsidR="00611E2C" w:rsidRPr="00C5747D" w:rsidRDefault="00611E2C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2E4B93" w14:textId="77777777" w:rsidR="00611E2C" w:rsidRPr="00C5747D" w:rsidRDefault="00611E2C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162197" w14:textId="77777777" w:rsidR="00611E2C" w:rsidRPr="00C5747D" w:rsidRDefault="00611E2C">
            <w:pPr>
              <w:ind w:right="425"/>
            </w:pPr>
          </w:p>
        </w:tc>
      </w:tr>
      <w:tr w:rsidR="00611E2C" w:rsidRPr="00C5747D" w14:paraId="3BFADD36" w14:textId="77777777" w:rsidTr="00C5747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CA2E73" w14:textId="77777777" w:rsidR="00611E2C" w:rsidRPr="00C5747D" w:rsidRDefault="00611E2C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C7DE" w14:textId="698C527D" w:rsidR="00611E2C" w:rsidRPr="0092794E" w:rsidRDefault="00611E2C" w:rsidP="002C785E">
            <w:r w:rsidRPr="0092794E">
              <w:t xml:space="preserve">Biurko 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848A" w14:textId="77777777" w:rsidR="00611E2C" w:rsidRPr="00C5747D" w:rsidRDefault="00611E2C">
            <w:pPr>
              <w:ind w:right="71"/>
              <w:rPr>
                <w:b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6366" w14:textId="220540E7" w:rsidR="00611E2C" w:rsidRDefault="00611E2C">
            <w:pPr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FB8D" w14:textId="77777777" w:rsidR="00611E2C" w:rsidRPr="00C5747D" w:rsidRDefault="00611E2C">
            <w:pPr>
              <w:ind w:right="425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0C3D" w14:textId="77777777" w:rsidR="00611E2C" w:rsidRPr="00C5747D" w:rsidRDefault="00611E2C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9F6CF6" w14:textId="77777777" w:rsidR="00611E2C" w:rsidRPr="00C5747D" w:rsidRDefault="00611E2C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23C2F5" w14:textId="77777777" w:rsidR="00611E2C" w:rsidRPr="00C5747D" w:rsidRDefault="00611E2C">
            <w:pPr>
              <w:ind w:right="425"/>
            </w:pPr>
          </w:p>
        </w:tc>
      </w:tr>
      <w:tr w:rsidR="00611E2C" w:rsidRPr="00C5747D" w14:paraId="0B4D9695" w14:textId="77777777" w:rsidTr="00C5747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2FE30B" w14:textId="77777777" w:rsidR="00611E2C" w:rsidRPr="00C5747D" w:rsidRDefault="00611E2C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7AC7" w14:textId="77777777" w:rsidR="00611E2C" w:rsidRDefault="00611E2C" w:rsidP="002C785E">
            <w:r w:rsidRPr="0092794E">
              <w:t>Szafa na książki</w:t>
            </w:r>
            <w:r>
              <w:t>:</w:t>
            </w:r>
          </w:p>
          <w:p w14:paraId="6525E2AD" w14:textId="15770F72" w:rsidR="00611E2C" w:rsidRPr="0092794E" w:rsidRDefault="00611E2C" w:rsidP="002C785E">
            <w:r w:rsidRPr="0092794E">
              <w:t>Wymiary: wysokość 720-750 mm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60433" w14:textId="77777777" w:rsidR="00611E2C" w:rsidRPr="00C5747D" w:rsidRDefault="00611E2C">
            <w:pPr>
              <w:ind w:right="71"/>
              <w:rPr>
                <w:b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144F" w14:textId="63417EFB" w:rsidR="00611E2C" w:rsidRDefault="00611E2C">
            <w:pPr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F73B" w14:textId="77777777" w:rsidR="00611E2C" w:rsidRPr="00C5747D" w:rsidRDefault="00611E2C">
            <w:pPr>
              <w:ind w:right="425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9F26" w14:textId="77777777" w:rsidR="00611E2C" w:rsidRPr="00C5747D" w:rsidRDefault="00611E2C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C65370" w14:textId="77777777" w:rsidR="00611E2C" w:rsidRPr="00C5747D" w:rsidRDefault="00611E2C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7BD956" w14:textId="77777777" w:rsidR="00611E2C" w:rsidRPr="00C5747D" w:rsidRDefault="00611E2C">
            <w:pPr>
              <w:ind w:right="425"/>
            </w:pPr>
          </w:p>
        </w:tc>
      </w:tr>
      <w:tr w:rsidR="00611E2C" w:rsidRPr="00C5747D" w14:paraId="02B8369B" w14:textId="77777777" w:rsidTr="00C5747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A69C8B" w14:textId="77777777" w:rsidR="00611E2C" w:rsidRPr="00C5747D" w:rsidRDefault="00611E2C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3911" w14:textId="5DCA409B" w:rsidR="00611E2C" w:rsidRPr="0092794E" w:rsidRDefault="00611E2C" w:rsidP="002C785E">
            <w:r w:rsidRPr="0092794E">
              <w:t>Szafa na książki Wymiary: wysokość 2000-2020 mm, szerokość 600-620 mm, głębokość 320-350 mm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2055" w14:textId="77777777" w:rsidR="00611E2C" w:rsidRPr="00C5747D" w:rsidRDefault="00611E2C">
            <w:pPr>
              <w:ind w:right="71"/>
              <w:rPr>
                <w:b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50F2" w14:textId="0DB46D1A" w:rsidR="00611E2C" w:rsidRDefault="00611E2C">
            <w:pPr>
              <w:jc w:val="center"/>
            </w:pPr>
            <w: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1540" w14:textId="77777777" w:rsidR="00611E2C" w:rsidRPr="00C5747D" w:rsidRDefault="00611E2C">
            <w:pPr>
              <w:ind w:right="425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2114" w14:textId="77777777" w:rsidR="00611E2C" w:rsidRPr="00C5747D" w:rsidRDefault="00611E2C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AEB42B" w14:textId="77777777" w:rsidR="00611E2C" w:rsidRPr="00C5747D" w:rsidRDefault="00611E2C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427611" w14:textId="77777777" w:rsidR="00611E2C" w:rsidRPr="00C5747D" w:rsidRDefault="00611E2C">
            <w:pPr>
              <w:ind w:right="425"/>
            </w:pPr>
          </w:p>
        </w:tc>
      </w:tr>
      <w:tr w:rsidR="00611E2C" w:rsidRPr="00C5747D" w14:paraId="2A22B6A9" w14:textId="77777777" w:rsidTr="00C5747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754DB2" w14:textId="77777777" w:rsidR="00611E2C" w:rsidRPr="00C5747D" w:rsidRDefault="00611E2C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9216" w14:textId="3EAA7C7A" w:rsidR="00611E2C" w:rsidRPr="0092794E" w:rsidRDefault="00611E2C" w:rsidP="002C785E">
            <w:r w:rsidRPr="0092794E">
              <w:t>Szafka na akcesoria Wymiary: wysokość 600-620 mm, szerokość 800-820 mm, głębokość 580-600 mm.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2977" w14:textId="77777777" w:rsidR="00611E2C" w:rsidRPr="00C5747D" w:rsidRDefault="00611E2C">
            <w:pPr>
              <w:ind w:right="71"/>
              <w:rPr>
                <w:b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7B0A" w14:textId="2969107E" w:rsidR="00611E2C" w:rsidRDefault="00611E2C">
            <w:pPr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3368" w14:textId="77777777" w:rsidR="00611E2C" w:rsidRPr="00C5747D" w:rsidRDefault="00611E2C">
            <w:pPr>
              <w:ind w:right="425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BF186" w14:textId="77777777" w:rsidR="00611E2C" w:rsidRPr="00C5747D" w:rsidRDefault="00611E2C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7D8C3B" w14:textId="77777777" w:rsidR="00611E2C" w:rsidRPr="00C5747D" w:rsidRDefault="00611E2C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79724D" w14:textId="77777777" w:rsidR="00611E2C" w:rsidRPr="00C5747D" w:rsidRDefault="00611E2C">
            <w:pPr>
              <w:ind w:right="425"/>
            </w:pPr>
          </w:p>
        </w:tc>
      </w:tr>
      <w:tr w:rsidR="00611E2C" w:rsidRPr="00C5747D" w14:paraId="2612DEB6" w14:textId="77777777" w:rsidTr="00C5747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59604D" w14:textId="77777777" w:rsidR="00611E2C" w:rsidRPr="00C5747D" w:rsidRDefault="00611E2C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9FE" w14:textId="6C9B6C46" w:rsidR="00611E2C" w:rsidRPr="0092794E" w:rsidRDefault="00451C35" w:rsidP="002C785E">
            <w:r w:rsidRPr="0092794E">
              <w:t xml:space="preserve">Fotele biurowe 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2DF4" w14:textId="77777777" w:rsidR="00611E2C" w:rsidRPr="00C5747D" w:rsidRDefault="00611E2C">
            <w:pPr>
              <w:ind w:right="71"/>
              <w:rPr>
                <w:b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CAD3" w14:textId="024A146A" w:rsidR="00611E2C" w:rsidRDefault="00451C35">
            <w:pPr>
              <w:jc w:val="center"/>
            </w:pPr>
            <w: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5CAAF" w14:textId="77777777" w:rsidR="00611E2C" w:rsidRPr="00C5747D" w:rsidRDefault="00611E2C">
            <w:pPr>
              <w:ind w:right="425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60BD" w14:textId="77777777" w:rsidR="00611E2C" w:rsidRPr="00C5747D" w:rsidRDefault="00611E2C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94D8E1" w14:textId="77777777" w:rsidR="00611E2C" w:rsidRPr="00C5747D" w:rsidRDefault="00611E2C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50D547" w14:textId="77777777" w:rsidR="00611E2C" w:rsidRPr="00C5747D" w:rsidRDefault="00611E2C">
            <w:pPr>
              <w:ind w:right="425"/>
            </w:pPr>
          </w:p>
        </w:tc>
      </w:tr>
      <w:tr w:rsidR="00411B25" w:rsidRPr="00C5747D" w14:paraId="358DAD44" w14:textId="77777777" w:rsidTr="00411B25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30DA" w14:textId="77777777" w:rsidR="00411B25" w:rsidRPr="00C5747D" w:rsidRDefault="00411B25">
            <w:pPr>
              <w:ind w:right="425"/>
              <w:jc w:val="center"/>
              <w:rPr>
                <w:b/>
              </w:rPr>
            </w:pPr>
            <w:r w:rsidRPr="00C5747D">
              <w:rPr>
                <w:b/>
              </w:rPr>
              <w:t xml:space="preserve">                                                                                 RAZEM:</w:t>
            </w:r>
          </w:p>
          <w:p w14:paraId="248FFD34" w14:textId="77777777" w:rsidR="00411B25" w:rsidRPr="00C5747D" w:rsidRDefault="00411B25">
            <w:pPr>
              <w:ind w:right="425"/>
            </w:pPr>
            <w:r w:rsidRPr="00C5747D"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7DD8" w14:textId="77777777" w:rsidR="00411B25" w:rsidRPr="00C5747D" w:rsidRDefault="00411B25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75AC06" w14:textId="77777777" w:rsidR="00411B25" w:rsidRPr="00C5747D" w:rsidRDefault="00411B25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532E0" w14:textId="77777777" w:rsidR="00411B25" w:rsidRPr="00C5747D" w:rsidRDefault="00411B25">
            <w:pPr>
              <w:ind w:right="425"/>
            </w:pPr>
          </w:p>
        </w:tc>
      </w:tr>
    </w:tbl>
    <w:p w14:paraId="173CE724" w14:textId="77777777" w:rsidR="00411B25" w:rsidRDefault="00411B25" w:rsidP="00A01521">
      <w:pPr>
        <w:widowControl w:val="0"/>
        <w:spacing w:line="360" w:lineRule="auto"/>
        <w:ind w:right="1"/>
        <w:jc w:val="both"/>
        <w:rPr>
          <w:b/>
        </w:rPr>
      </w:pPr>
    </w:p>
    <w:p w14:paraId="167C16F7" w14:textId="77CA1C98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</w:t>
      </w:r>
      <w:r w:rsidR="00AC523D">
        <w:t xml:space="preserve">dni </w:t>
      </w:r>
      <w:r w:rsidR="00C92070" w:rsidRPr="008F0FE6">
        <w:t xml:space="preserve"> </w:t>
      </w:r>
      <w:r w:rsidR="008F0FE6" w:rsidRPr="008F0FE6">
        <w:t>od podpisania umowy.</w:t>
      </w:r>
      <w:r w:rsidR="008F0FE6">
        <w:rPr>
          <w:i/>
          <w:highlight w:val="yellow"/>
        </w:rPr>
        <w:t xml:space="preserve"> </w:t>
      </w:r>
      <w:r w:rsidR="00451C35">
        <w:rPr>
          <w:i/>
          <w:highlight w:val="yellow"/>
        </w:rPr>
        <w:t>(</w:t>
      </w:r>
      <w:r w:rsidR="00451C35" w:rsidRPr="008D5BF3">
        <w:rPr>
          <w:i/>
          <w:highlight w:val="yellow"/>
        </w:rPr>
        <w:t>kryterium oceny ofert)</w:t>
      </w:r>
    </w:p>
    <w:p w14:paraId="3189AEC3" w14:textId="05ADDBC2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 wynosi:</w:t>
      </w:r>
      <w:r w:rsidRPr="008D5BF3">
        <w:t xml:space="preserve"> ………………………</w:t>
      </w:r>
      <w:r w:rsidR="00AC523D">
        <w:t>m-</w:t>
      </w:r>
      <w:proofErr w:type="spellStart"/>
      <w:r w:rsidR="00AC523D">
        <w:t>cy</w:t>
      </w:r>
      <w:proofErr w:type="spellEnd"/>
      <w:r w:rsidR="00B16A1A">
        <w:t>.</w:t>
      </w:r>
      <w:r w:rsidR="008F0FE6" w:rsidRPr="008F0FE6">
        <w:rPr>
          <w:i/>
          <w:highlight w:val="yellow"/>
        </w:rPr>
        <w:t xml:space="preserve"> </w:t>
      </w:r>
      <w:bookmarkStart w:id="1" w:name="_Hlk55474455"/>
      <w:r w:rsidR="008F0FE6">
        <w:rPr>
          <w:i/>
          <w:highlight w:val="yellow"/>
        </w:rPr>
        <w:t>(</w:t>
      </w:r>
      <w:r w:rsidR="008F0FE6" w:rsidRPr="008D5BF3">
        <w:rPr>
          <w:i/>
          <w:highlight w:val="yellow"/>
        </w:rPr>
        <w:t>kryterium oceny ofert)</w:t>
      </w:r>
      <w:bookmarkEnd w:id="1"/>
    </w:p>
    <w:p w14:paraId="0A024F0D" w14:textId="5CFF470C" w:rsidR="006D17FC" w:rsidRDefault="006D17FC" w:rsidP="006D17FC">
      <w:pPr>
        <w:tabs>
          <w:tab w:val="left" w:pos="426"/>
        </w:tabs>
        <w:spacing w:after="120"/>
        <w:jc w:val="both"/>
        <w:rPr>
          <w:b/>
        </w:rPr>
      </w:pPr>
      <w:r w:rsidRPr="008D5BF3">
        <w:t>Oświadczamy, że zgodnie z ustawą z dnia 6 marca 2018 r. Prawo przedsiębiorców, należymy do małych lub średnich przedsiębiorców:</w:t>
      </w:r>
      <w:r w:rsidRPr="008D5BF3">
        <w:rPr>
          <w:b/>
        </w:rPr>
        <w:t xml:space="preserve"> TAK/NIE</w:t>
      </w:r>
    </w:p>
    <w:p w14:paraId="159F61E5" w14:textId="77777777" w:rsidR="00A01521" w:rsidRPr="008D5BF3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E7B3C33" w14:textId="1FB7D9F3" w:rsidR="00A01521" w:rsidRDefault="00A01521" w:rsidP="00A01521">
      <w:pPr>
        <w:jc w:val="right"/>
        <w:rPr>
          <w:sz w:val="20"/>
          <w:szCs w:val="20"/>
        </w:rPr>
      </w:pPr>
    </w:p>
    <w:p w14:paraId="6B30F3F3" w14:textId="500BA5B7" w:rsidR="00451C35" w:rsidRDefault="00451C35" w:rsidP="00A01521">
      <w:pPr>
        <w:jc w:val="right"/>
        <w:rPr>
          <w:sz w:val="20"/>
          <w:szCs w:val="20"/>
        </w:rPr>
      </w:pPr>
    </w:p>
    <w:p w14:paraId="69E141CF" w14:textId="77777777" w:rsidR="00451C35" w:rsidRDefault="00451C35" w:rsidP="00A01521">
      <w:pPr>
        <w:jc w:val="right"/>
        <w:rPr>
          <w:sz w:val="20"/>
          <w:szCs w:val="20"/>
        </w:rPr>
      </w:pPr>
    </w:p>
    <w:p w14:paraId="78C1383B" w14:textId="65B7F027" w:rsidR="00A01521" w:rsidRPr="00C92070" w:rsidRDefault="00A01521" w:rsidP="00A01521">
      <w:pPr>
        <w:rPr>
          <w:b/>
          <w:u w:val="single"/>
        </w:rPr>
      </w:pPr>
      <w:r w:rsidRPr="00C92070">
        <w:rPr>
          <w:b/>
          <w:u w:val="single"/>
        </w:rPr>
        <w:lastRenderedPageBreak/>
        <w:t>Jednocześnie oświadczamy, że:</w:t>
      </w:r>
    </w:p>
    <w:p w14:paraId="2797291E" w14:textId="77777777" w:rsidR="00A01521" w:rsidRPr="00C92070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C92070">
        <w:rPr>
          <w:color w:val="000000"/>
          <w:lang w:eastAsia="ar-SA"/>
        </w:rPr>
        <w:t>Oświadczamy, że jesteśmy związani niniejszą ofertą przez okres 60 dni od dnia upływu terminu składania ofert.</w:t>
      </w:r>
    </w:p>
    <w:p w14:paraId="6D113D23" w14:textId="12A2C687" w:rsidR="00A01521" w:rsidRPr="00C92070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C92070">
        <w:rPr>
          <w:color w:val="000000"/>
          <w:lang w:eastAsia="ar-SA"/>
        </w:rPr>
        <w:t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 w:rsidRPr="00C92070">
        <w:rPr>
          <w:color w:val="000000"/>
        </w:rPr>
        <w:t xml:space="preserve"> i nie wnosimy do nich żadnych zastrzeżeń.</w:t>
      </w:r>
    </w:p>
    <w:p w14:paraId="49634E5E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C92070" w:rsidRDefault="00A01521" w:rsidP="00A01521">
      <w:pPr>
        <w:ind w:left="360"/>
        <w:jc w:val="both"/>
        <w:rPr>
          <w:i/>
        </w:rPr>
      </w:pPr>
      <w:r w:rsidRPr="00C92070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D01E99" w14:textId="7592E191" w:rsidR="006467DD" w:rsidRPr="00C92070" w:rsidRDefault="00A01521" w:rsidP="00A01521">
      <w:pPr>
        <w:ind w:left="360"/>
        <w:jc w:val="both"/>
        <w:rPr>
          <w:i/>
        </w:rPr>
      </w:pPr>
      <w:r w:rsidRPr="00C92070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C92070" w:rsidRDefault="00A01521" w:rsidP="00A01521">
      <w:pPr>
        <w:numPr>
          <w:ilvl w:val="0"/>
          <w:numId w:val="1"/>
        </w:numPr>
        <w:spacing w:before="120" w:after="120"/>
        <w:jc w:val="both"/>
      </w:pPr>
      <w:r w:rsidRPr="00C92070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C92070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 xml:space="preserve">Opis części zamówienia, którą wykonawca </w:t>
            </w:r>
          </w:p>
          <w:p w14:paraId="47871989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Nazwa podwykonawcy</w:t>
            </w:r>
            <w:r w:rsidRPr="00C92070">
              <w:rPr>
                <w:sz w:val="20"/>
              </w:rPr>
              <w:br/>
              <w:t>(o ile jest znana)</w:t>
            </w:r>
          </w:p>
        </w:tc>
      </w:tr>
      <w:tr w:rsidR="00A01521" w:rsidRPr="00C92070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</w:rPr>
            </w:pPr>
          </w:p>
        </w:tc>
      </w:tr>
    </w:tbl>
    <w:p w14:paraId="78FFF726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Upoważnionymi do reprezentowania naszej firmy są następujące osoby:</w:t>
      </w:r>
    </w:p>
    <w:p w14:paraId="0EB96F8F" w14:textId="77777777" w:rsidR="00A01521" w:rsidRPr="00C92070" w:rsidRDefault="00A01521" w:rsidP="00A01521">
      <w:pPr>
        <w:pStyle w:val="Nagwek1"/>
        <w:rPr>
          <w:sz w:val="18"/>
          <w:szCs w:val="18"/>
        </w:rPr>
      </w:pPr>
      <w:r w:rsidRPr="00C92070">
        <w:rPr>
          <w:sz w:val="18"/>
          <w:szCs w:val="18"/>
        </w:rPr>
        <w:tab/>
        <w:t>Imię i Nazwisko</w:t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  <w:t>Wzór podpisu</w:t>
      </w:r>
    </w:p>
    <w:p w14:paraId="4EC08D99" w14:textId="70DFAD76" w:rsidR="00A01521" w:rsidRPr="00C92070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92070">
        <w:rPr>
          <w:sz w:val="20"/>
          <w:szCs w:val="20"/>
        </w:rPr>
        <w:t>........................................</w:t>
      </w:r>
      <w:r w:rsidR="00C92070">
        <w:rPr>
          <w:sz w:val="20"/>
          <w:szCs w:val="20"/>
        </w:rPr>
        <w:t xml:space="preserve">                                                   </w:t>
      </w:r>
      <w:r w:rsidRPr="00C92070">
        <w:rPr>
          <w:sz w:val="20"/>
          <w:szCs w:val="20"/>
        </w:rPr>
        <w:tab/>
      </w:r>
      <w:r w:rsidRPr="00C92070">
        <w:rPr>
          <w:sz w:val="20"/>
          <w:szCs w:val="20"/>
        </w:rPr>
        <w:tab/>
        <w:t xml:space="preserve"> ........................................</w:t>
      </w:r>
    </w:p>
    <w:p w14:paraId="4C04FD6C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upoważnienie dla powyżej wskazanych osób wynika z następującego (</w:t>
      </w:r>
      <w:proofErr w:type="spellStart"/>
      <w:r w:rsidRPr="00C92070">
        <w:t>ych</w:t>
      </w:r>
      <w:proofErr w:type="spellEnd"/>
      <w:r w:rsidRPr="00C92070">
        <w:t>) dokumentu(ów)</w:t>
      </w:r>
    </w:p>
    <w:p w14:paraId="767B0614" w14:textId="77777777" w:rsidR="00A01521" w:rsidRPr="00C92070" w:rsidRDefault="00A01521" w:rsidP="00A01521">
      <w:pPr>
        <w:jc w:val="both"/>
      </w:pPr>
      <w:r w:rsidRPr="00C92070">
        <w:t>……………………………………………………...........................……które dołączamy do oferty.</w:t>
      </w:r>
    </w:p>
    <w:p w14:paraId="68A5120B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załącznikami do niniejszej oferty są:</w:t>
      </w:r>
    </w:p>
    <w:p w14:paraId="1FB215AD" w14:textId="2C2C4A3D" w:rsidR="00A01521" w:rsidRPr="00C92070" w:rsidRDefault="00A01521" w:rsidP="00411B25">
      <w:pPr>
        <w:numPr>
          <w:ilvl w:val="1"/>
          <w:numId w:val="2"/>
        </w:numPr>
        <w:spacing w:line="360" w:lineRule="auto"/>
        <w:jc w:val="both"/>
      </w:pPr>
      <w:r w:rsidRPr="00C92070">
        <w:t>………………………………………………………………………</w:t>
      </w:r>
    </w:p>
    <w:p w14:paraId="0DF653FC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oferta zawiera ………………… kolejno ponumerowanych stron.</w:t>
      </w:r>
    </w:p>
    <w:p w14:paraId="3E009E9F" w14:textId="77777777" w:rsidR="00411B25" w:rsidRPr="00C92070" w:rsidRDefault="00411B25" w:rsidP="00A01521">
      <w:pPr>
        <w:jc w:val="both"/>
        <w:rPr>
          <w:sz w:val="20"/>
          <w:szCs w:val="20"/>
        </w:rPr>
      </w:pPr>
    </w:p>
    <w:p w14:paraId="38D21CD1" w14:textId="77777777" w:rsidR="00A01521" w:rsidRPr="00C92070" w:rsidRDefault="00A01521" w:rsidP="00A01521">
      <w:pPr>
        <w:jc w:val="both"/>
        <w:rPr>
          <w:sz w:val="20"/>
          <w:szCs w:val="20"/>
        </w:rPr>
      </w:pPr>
      <w:r w:rsidRPr="00C92070">
        <w:rPr>
          <w:sz w:val="20"/>
          <w:szCs w:val="20"/>
        </w:rPr>
        <w:t>Miejscowość, ……………………., dnia …………………………… r.</w:t>
      </w:r>
    </w:p>
    <w:p w14:paraId="6FA85CB5" w14:textId="77777777" w:rsidR="00411B25" w:rsidRPr="00C92070" w:rsidRDefault="00411B25" w:rsidP="00A01521">
      <w:pPr>
        <w:jc w:val="both"/>
        <w:rPr>
          <w:sz w:val="20"/>
          <w:szCs w:val="20"/>
        </w:rPr>
      </w:pPr>
    </w:p>
    <w:p w14:paraId="28F98357" w14:textId="77777777" w:rsidR="002036B5" w:rsidRPr="00C92070" w:rsidRDefault="00A01521" w:rsidP="002036B5">
      <w:pPr>
        <w:tabs>
          <w:tab w:val="left" w:pos="5040"/>
        </w:tabs>
        <w:ind w:left="708"/>
        <w:rPr>
          <w:sz w:val="22"/>
          <w:szCs w:val="22"/>
        </w:rPr>
      </w:pPr>
      <w:r w:rsidRPr="00C92070">
        <w:rPr>
          <w:sz w:val="28"/>
          <w:szCs w:val="28"/>
        </w:rPr>
        <w:tab/>
      </w:r>
    </w:p>
    <w:p w14:paraId="6940BFCF" w14:textId="119C5B4B" w:rsidR="00B62F32" w:rsidRPr="008F0FE6" w:rsidRDefault="002036B5" w:rsidP="008F0FE6">
      <w:pPr>
        <w:jc w:val="center"/>
        <w:rPr>
          <w:b/>
          <w:color w:val="FF0000"/>
        </w:rPr>
      </w:pPr>
      <w:r w:rsidRPr="000304DF">
        <w:rPr>
          <w:b/>
          <w:color w:val="FF0000"/>
        </w:rPr>
        <w:t>Ofertę należy podpisać kwalifikowanym podpisem elektronicznym</w:t>
      </w:r>
    </w:p>
    <w:sectPr w:rsidR="00B62F32" w:rsidRPr="008F0F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AC2CCE" w14:textId="77777777" w:rsidR="00CA79E9" w:rsidRDefault="00CA79E9">
      <w:r>
        <w:separator/>
      </w:r>
    </w:p>
  </w:endnote>
  <w:endnote w:type="continuationSeparator" w:id="0">
    <w:p w14:paraId="2CC49368" w14:textId="77777777" w:rsidR="00CA79E9" w:rsidRDefault="00CA7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874E10" w14:textId="77777777" w:rsidR="00CA79E9" w:rsidRDefault="00CA79E9">
      <w:r>
        <w:separator/>
      </w:r>
    </w:p>
  </w:footnote>
  <w:footnote w:type="continuationSeparator" w:id="0">
    <w:p w14:paraId="2ACDC580" w14:textId="77777777" w:rsidR="00CA79E9" w:rsidRDefault="00CA7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304DF"/>
    <w:rsid w:val="00033D73"/>
    <w:rsid w:val="00036968"/>
    <w:rsid w:val="0004196C"/>
    <w:rsid w:val="000971A7"/>
    <w:rsid w:val="000F5F46"/>
    <w:rsid w:val="00113376"/>
    <w:rsid w:val="00153EC8"/>
    <w:rsid w:val="00175E43"/>
    <w:rsid w:val="001E72D6"/>
    <w:rsid w:val="001F0269"/>
    <w:rsid w:val="00201E5B"/>
    <w:rsid w:val="002036B5"/>
    <w:rsid w:val="0022732C"/>
    <w:rsid w:val="00227D2E"/>
    <w:rsid w:val="00240E71"/>
    <w:rsid w:val="00255C67"/>
    <w:rsid w:val="002C6E15"/>
    <w:rsid w:val="002C785E"/>
    <w:rsid w:val="002D3DCB"/>
    <w:rsid w:val="002D7B86"/>
    <w:rsid w:val="0031733C"/>
    <w:rsid w:val="0031737F"/>
    <w:rsid w:val="003437A2"/>
    <w:rsid w:val="00345C68"/>
    <w:rsid w:val="003A1629"/>
    <w:rsid w:val="003E32D7"/>
    <w:rsid w:val="00406A50"/>
    <w:rsid w:val="00411B25"/>
    <w:rsid w:val="00420B6C"/>
    <w:rsid w:val="0043362E"/>
    <w:rsid w:val="00451C35"/>
    <w:rsid w:val="00526126"/>
    <w:rsid w:val="00581B5E"/>
    <w:rsid w:val="006108F3"/>
    <w:rsid w:val="00611E2C"/>
    <w:rsid w:val="006141B4"/>
    <w:rsid w:val="0064044B"/>
    <w:rsid w:val="006467DD"/>
    <w:rsid w:val="006503A9"/>
    <w:rsid w:val="00660E9B"/>
    <w:rsid w:val="00664E81"/>
    <w:rsid w:val="006907AE"/>
    <w:rsid w:val="006D17FC"/>
    <w:rsid w:val="00713330"/>
    <w:rsid w:val="00730EFE"/>
    <w:rsid w:val="00751124"/>
    <w:rsid w:val="007F3810"/>
    <w:rsid w:val="00810218"/>
    <w:rsid w:val="008422CC"/>
    <w:rsid w:val="00881A0B"/>
    <w:rsid w:val="008974F9"/>
    <w:rsid w:val="008D5BF3"/>
    <w:rsid w:val="008D7A6D"/>
    <w:rsid w:val="008F0FE6"/>
    <w:rsid w:val="009031B9"/>
    <w:rsid w:val="00945AB6"/>
    <w:rsid w:val="00973E29"/>
    <w:rsid w:val="009B3D7C"/>
    <w:rsid w:val="00A01521"/>
    <w:rsid w:val="00AC523D"/>
    <w:rsid w:val="00AE20E8"/>
    <w:rsid w:val="00B04829"/>
    <w:rsid w:val="00B16A1A"/>
    <w:rsid w:val="00B41BC8"/>
    <w:rsid w:val="00B62F32"/>
    <w:rsid w:val="00B72947"/>
    <w:rsid w:val="00BE226E"/>
    <w:rsid w:val="00C30F61"/>
    <w:rsid w:val="00C5747D"/>
    <w:rsid w:val="00C85B56"/>
    <w:rsid w:val="00C87E14"/>
    <w:rsid w:val="00C92070"/>
    <w:rsid w:val="00CA79E9"/>
    <w:rsid w:val="00CE6162"/>
    <w:rsid w:val="00D467B1"/>
    <w:rsid w:val="00D91D60"/>
    <w:rsid w:val="00DD32CA"/>
    <w:rsid w:val="00DF3B12"/>
    <w:rsid w:val="00DF3D5F"/>
    <w:rsid w:val="00DF4F6F"/>
    <w:rsid w:val="00E22462"/>
    <w:rsid w:val="00E26D19"/>
    <w:rsid w:val="00E53EAF"/>
    <w:rsid w:val="00E80580"/>
    <w:rsid w:val="00E96AFC"/>
    <w:rsid w:val="00EB4CE1"/>
    <w:rsid w:val="00EB6647"/>
    <w:rsid w:val="00EC7AB0"/>
    <w:rsid w:val="00ED7457"/>
    <w:rsid w:val="00EE0720"/>
    <w:rsid w:val="00EF3EFF"/>
    <w:rsid w:val="00F75F48"/>
    <w:rsid w:val="00F92F6F"/>
    <w:rsid w:val="00F94EB3"/>
    <w:rsid w:val="00FC5187"/>
    <w:rsid w:val="00FC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C2C3207B-6DD3-4162-A2FE-45BAB5B5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8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1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73965-6683-44D7-8E38-60F77BDC9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712</Words>
  <Characters>4276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User</cp:lastModifiedBy>
  <cp:revision>14</cp:revision>
  <cp:lastPrinted>2020-06-29T08:02:00Z</cp:lastPrinted>
  <dcterms:created xsi:type="dcterms:W3CDTF">2020-10-28T09:53:00Z</dcterms:created>
  <dcterms:modified xsi:type="dcterms:W3CDTF">2020-11-05T12:14:00Z</dcterms:modified>
</cp:coreProperties>
</file>