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A51A6" w:rsidRPr="007A51A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A51A6" w:rsidRPr="007A51A6">
        <w:rPr>
          <w:rFonts w:ascii="Times New Roman" w:hAnsi="Times New Roman"/>
          <w:b/>
        </w:rPr>
        <w:t>ZP/D-73/A/20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51A6" w:rsidRPr="007A51A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51A6" w:rsidRPr="007A51A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A51A6" w:rsidRPr="007A51A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A51A6" w:rsidRPr="007A51A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A51A6" w:rsidRPr="007A51A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A51A6" w:rsidRPr="007A51A6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6F0034" w:rsidRPr="009036FF" w:rsidRDefault="00F66810" w:rsidP="009036F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A51A6" w:rsidRPr="007A51A6">
        <w:rPr>
          <w:rFonts w:ascii="Times New Roman" w:hAnsi="Times New Roman"/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A51A6" w:rsidRPr="007A51A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9036F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3EF" w:rsidRDefault="00FE03EF" w:rsidP="0038231F">
      <w:pPr>
        <w:spacing w:after="0" w:line="240" w:lineRule="auto"/>
      </w:pPr>
      <w:r>
        <w:separator/>
      </w:r>
    </w:p>
  </w:endnote>
  <w:endnote w:type="continuationSeparator" w:id="0">
    <w:p w:rsidR="00FE03EF" w:rsidRDefault="00FE03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1A6" w:rsidRDefault="007A5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36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36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1A6" w:rsidRDefault="007A5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3EF" w:rsidRDefault="00FE03EF" w:rsidP="0038231F">
      <w:pPr>
        <w:spacing w:after="0" w:line="240" w:lineRule="auto"/>
      </w:pPr>
      <w:r>
        <w:separator/>
      </w:r>
    </w:p>
  </w:footnote>
  <w:footnote w:type="continuationSeparator" w:id="0">
    <w:p w:rsidR="00FE03EF" w:rsidRDefault="00FE03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1A6" w:rsidRDefault="007A5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1A6" w:rsidRDefault="009036FF">
    <w:pPr>
      <w:pStyle w:val="Nagwek"/>
    </w:pPr>
    <w:r w:rsidRPr="00083E0D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1A6" w:rsidRDefault="007A5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3E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51A6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36FF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03E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C8D967"/>
  <w15:docId w15:val="{C9003702-54BA-4927-833F-2FDFA21D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F5763-12DC-435B-9F96-AE0E47F68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2020-11-26T13:50:00Z</cp:lastPrinted>
  <dcterms:created xsi:type="dcterms:W3CDTF">2020-11-26T13:50:00Z</dcterms:created>
  <dcterms:modified xsi:type="dcterms:W3CDTF">2020-11-26T13:50:00Z</dcterms:modified>
</cp:coreProperties>
</file>