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47AEA" w:rsidRPr="00F47AE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47AEA" w:rsidRPr="00F47AEA">
        <w:rPr>
          <w:b/>
          <w:sz w:val="24"/>
        </w:rPr>
        <w:t>ZP/D-73/A/20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47AEA" w:rsidRPr="00F47AEA">
        <w:rPr>
          <w:b/>
        </w:rPr>
        <w:t>przetarg nieograniczony</w:t>
      </w:r>
      <w:r w:rsidR="00753DC1">
        <w:t xml:space="preserve"> na:</w:t>
      </w:r>
    </w:p>
    <w:p w:rsidR="0000184A" w:rsidRDefault="00F47AE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47AEA">
        <w:rPr>
          <w:b/>
          <w:sz w:val="24"/>
          <w:szCs w:val="24"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47AEA" w:rsidRPr="00F47AE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47AEA" w:rsidRPr="00F47AEA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47AEA" w:rsidRPr="00F47AEA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197" w:rsidRDefault="00921197">
      <w:r>
        <w:separator/>
      </w:r>
    </w:p>
  </w:endnote>
  <w:endnote w:type="continuationSeparator" w:id="0">
    <w:p w:rsidR="00921197" w:rsidRDefault="00921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1B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1B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AEA" w:rsidRDefault="00F47A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197" w:rsidRDefault="00921197">
      <w:r>
        <w:separator/>
      </w:r>
    </w:p>
  </w:footnote>
  <w:footnote w:type="continuationSeparator" w:id="0">
    <w:p w:rsidR="00921197" w:rsidRDefault="0092119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AEA" w:rsidRDefault="00F47A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1B8" w:rsidRDefault="00CC41B8">
    <w:pPr>
      <w:pStyle w:val="Nagwek"/>
    </w:pPr>
    <w:r w:rsidRPr="0003741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  <w:p w:rsidR="00CC41B8" w:rsidRDefault="00CC41B8">
    <w:pPr>
      <w:pStyle w:val="Nagwek"/>
    </w:pPr>
  </w:p>
  <w:p w:rsidR="00CC41B8" w:rsidRDefault="00CC41B8">
    <w:pPr>
      <w:pStyle w:val="Nagwek"/>
    </w:pPr>
  </w:p>
  <w:p w:rsidR="00CC41B8" w:rsidRDefault="00CC41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AEA" w:rsidRDefault="00F47A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119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1197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41B8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47AEA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9E3CE8"/>
  <w15:chartTrackingRefBased/>
  <w15:docId w15:val="{E98BD073-F75F-4A04-B69F-48EA6704D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C4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41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C5CE7-B07E-4FBF-BA26-8275E4E2E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187</Words>
  <Characters>1300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2020-11-26T13:49:00Z</cp:lastPrinted>
  <dcterms:created xsi:type="dcterms:W3CDTF">2020-11-26T13:49:00Z</dcterms:created>
  <dcterms:modified xsi:type="dcterms:W3CDTF">2020-11-26T13:49:00Z</dcterms:modified>
</cp:coreProperties>
</file>