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BA48D9" w:rsidRDefault="006B1E5B" w:rsidP="006A5DF1">
      <w:pPr>
        <w:spacing w:after="240"/>
        <w:jc w:val="right"/>
      </w:pPr>
      <w:r w:rsidRPr="00BA48D9">
        <w:t>Niepołomice</w:t>
      </w:r>
      <w:r w:rsidR="006A5DF1" w:rsidRPr="00BA48D9">
        <w:t xml:space="preserve"> dnia: </w:t>
      </w:r>
      <w:r w:rsidR="00BD4F20">
        <w:t>2020-11-24</w:t>
      </w:r>
    </w:p>
    <w:p w:rsidR="006A5DF1" w:rsidRPr="00BA48D9" w:rsidRDefault="006B1E5B" w:rsidP="006A5DF1">
      <w:pPr>
        <w:rPr>
          <w:b/>
          <w:bCs/>
        </w:rPr>
      </w:pPr>
      <w:r w:rsidRPr="00BA48D9">
        <w:rPr>
          <w:b/>
          <w:bCs/>
        </w:rPr>
        <w:t>GMINA NIEPOŁOMICE</w:t>
      </w:r>
    </w:p>
    <w:p w:rsidR="006A5DF1" w:rsidRPr="00BA48D9" w:rsidRDefault="006B1E5B" w:rsidP="006A5DF1">
      <w:r w:rsidRPr="00BA48D9">
        <w:t>Pl. Zwycięstwa</w:t>
      </w:r>
      <w:r w:rsidR="006A5DF1" w:rsidRPr="00BA48D9">
        <w:t xml:space="preserve"> </w:t>
      </w:r>
      <w:r w:rsidRPr="00BA48D9">
        <w:t>13</w:t>
      </w:r>
    </w:p>
    <w:p w:rsidR="006A5DF1" w:rsidRPr="00BA48D9" w:rsidRDefault="006B1E5B" w:rsidP="00BA48D9">
      <w:r w:rsidRPr="00BA48D9">
        <w:t>32-005</w:t>
      </w:r>
      <w:r w:rsidR="006A5DF1" w:rsidRPr="00BA48D9">
        <w:t xml:space="preserve"> </w:t>
      </w:r>
      <w:r w:rsidRPr="00BA48D9">
        <w:t>Niepołomice</w:t>
      </w:r>
    </w:p>
    <w:p w:rsidR="006A5DF1" w:rsidRPr="00BA48D9" w:rsidRDefault="006A5DF1" w:rsidP="00BA48D9">
      <w:pPr>
        <w:pStyle w:val="Nagwek"/>
        <w:tabs>
          <w:tab w:val="clear" w:pos="4536"/>
          <w:tab w:val="clear" w:pos="9072"/>
        </w:tabs>
      </w:pPr>
    </w:p>
    <w:p w:rsidR="006A5DF1" w:rsidRPr="00BA48D9" w:rsidRDefault="006A5DF1" w:rsidP="00BA48D9">
      <w:pPr>
        <w:pStyle w:val="Nagwek"/>
        <w:tabs>
          <w:tab w:val="clear" w:pos="4536"/>
        </w:tabs>
      </w:pPr>
      <w:r w:rsidRPr="00BA48D9">
        <w:t>Pismo:</w:t>
      </w:r>
      <w:r w:rsidRPr="00BA48D9">
        <w:rPr>
          <w:b/>
          <w:bCs/>
        </w:rPr>
        <w:t xml:space="preserve"> </w:t>
      </w:r>
      <w:r w:rsidR="00DC1136" w:rsidRPr="00BA48D9">
        <w:rPr>
          <w:bCs/>
        </w:rPr>
        <w:t>ZP.271.19.2020.7</w:t>
      </w:r>
      <w:r w:rsidRPr="00BA48D9">
        <w:tab/>
        <w:t xml:space="preserve"> </w:t>
      </w:r>
    </w:p>
    <w:p w:rsidR="006A5DF1" w:rsidRPr="00BA48D9" w:rsidRDefault="006A5DF1" w:rsidP="00BA48D9">
      <w:pPr>
        <w:pStyle w:val="Nagwek"/>
        <w:tabs>
          <w:tab w:val="clear" w:pos="4536"/>
          <w:tab w:val="clear" w:pos="9072"/>
        </w:tabs>
      </w:pPr>
    </w:p>
    <w:p w:rsidR="006A5DF1" w:rsidRPr="00BA48D9" w:rsidRDefault="006A5DF1" w:rsidP="00BA48D9">
      <w:pPr>
        <w:tabs>
          <w:tab w:val="left" w:pos="708"/>
          <w:tab w:val="center" w:pos="4536"/>
          <w:tab w:val="right" w:pos="9072"/>
        </w:tabs>
        <w:ind w:left="5245"/>
        <w:rPr>
          <w:b/>
        </w:rPr>
      </w:pPr>
      <w:r w:rsidRPr="00BA48D9">
        <w:rPr>
          <w:b/>
        </w:rPr>
        <w:t>WYKONAWCY</w:t>
      </w:r>
    </w:p>
    <w:p w:rsidR="006D4AB3" w:rsidRPr="00BA48D9" w:rsidRDefault="006A5DF1" w:rsidP="00BA48D9">
      <w:pPr>
        <w:tabs>
          <w:tab w:val="left" w:pos="708"/>
          <w:tab w:val="center" w:pos="4536"/>
          <w:tab w:val="right" w:pos="9072"/>
        </w:tabs>
        <w:ind w:left="5245"/>
      </w:pPr>
      <w:r w:rsidRPr="00BA48D9">
        <w:t>ubiegający się o zamówienie publiczne</w:t>
      </w:r>
    </w:p>
    <w:p w:rsidR="006D4AB3" w:rsidRPr="00BA48D9" w:rsidRDefault="006D4AB3" w:rsidP="00BA48D9">
      <w:pPr>
        <w:pStyle w:val="Nagwek"/>
        <w:tabs>
          <w:tab w:val="clear" w:pos="4536"/>
          <w:tab w:val="clear" w:pos="9072"/>
        </w:tabs>
      </w:pPr>
    </w:p>
    <w:p w:rsidR="00632C3C" w:rsidRPr="00BA48D9" w:rsidRDefault="00E21B49" w:rsidP="00BA48D9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BA48D9">
        <w:rPr>
          <w:rFonts w:ascii="Times New Roman" w:hAnsi="Times New Roman"/>
          <w:sz w:val="20"/>
        </w:rPr>
        <w:t>WYJAŚNIENI</w:t>
      </w:r>
      <w:r w:rsidR="00520165" w:rsidRPr="00BA48D9">
        <w:rPr>
          <w:rFonts w:ascii="Times New Roman" w:hAnsi="Times New Roman"/>
          <w:sz w:val="20"/>
        </w:rPr>
        <w:t>A</w:t>
      </w:r>
      <w:r w:rsidR="00632C3C" w:rsidRPr="00BA48D9">
        <w:rPr>
          <w:rFonts w:ascii="Times New Roman" w:hAnsi="Times New Roman"/>
          <w:sz w:val="20"/>
        </w:rPr>
        <w:t xml:space="preserve"> TREŚCI</w:t>
      </w:r>
    </w:p>
    <w:p w:rsidR="00BE7BFD" w:rsidRDefault="00632C3C" w:rsidP="00BA48D9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BA48D9">
        <w:rPr>
          <w:rFonts w:ascii="Times New Roman" w:hAnsi="Times New Roman"/>
          <w:sz w:val="20"/>
        </w:rPr>
        <w:t>SPECYFIKACJI ISTOTNYCH WARUNKÓW ZAMÓWIENIA</w:t>
      </w:r>
    </w:p>
    <w:p w:rsidR="00BA48D9" w:rsidRPr="00BA48D9" w:rsidRDefault="00BA48D9" w:rsidP="00BA48D9"/>
    <w:p w:rsidR="006D4AB3" w:rsidRPr="00BA48D9" w:rsidRDefault="00632C3C" w:rsidP="00BA48D9">
      <w:pPr>
        <w:jc w:val="both"/>
      </w:pPr>
      <w:r w:rsidRPr="00BA48D9">
        <w:t xml:space="preserve">Dotyczy: </w:t>
      </w:r>
      <w:r w:rsidR="006A5DF1" w:rsidRPr="00BA48D9">
        <w:t>p</w:t>
      </w:r>
      <w:r w:rsidRPr="00BA48D9">
        <w:t>ostępowani</w:t>
      </w:r>
      <w:r w:rsidR="006A5DF1" w:rsidRPr="00BA48D9">
        <w:t>a</w:t>
      </w:r>
      <w:r w:rsidRPr="00BA48D9">
        <w:t xml:space="preserve"> o udzielenie zamówienia publicznego, prowadzone</w:t>
      </w:r>
      <w:r w:rsidR="006A5DF1" w:rsidRPr="00BA48D9">
        <w:t>go</w:t>
      </w:r>
      <w:r w:rsidRPr="00BA48D9">
        <w:t xml:space="preserve"> w trybie </w:t>
      </w:r>
      <w:r w:rsidR="006B1E5B" w:rsidRPr="00BA48D9">
        <w:t>przetarg nieograniczony</w:t>
      </w:r>
      <w:r w:rsidRPr="00BA48D9">
        <w:rPr>
          <w:b/>
        </w:rPr>
        <w:t xml:space="preserve"> </w:t>
      </w:r>
      <w:r w:rsidRPr="00BA48D9">
        <w:rPr>
          <w:bCs/>
        </w:rPr>
        <w:t>na</w:t>
      </w:r>
      <w:r w:rsidRPr="00BA48D9">
        <w:rPr>
          <w:b/>
        </w:rPr>
        <w:t xml:space="preserve"> </w:t>
      </w:r>
      <w:r w:rsidR="00E72428" w:rsidRPr="00BA48D9">
        <w:rPr>
          <w:bCs/>
        </w:rPr>
        <w:t>”</w:t>
      </w:r>
      <w:r w:rsidR="006B1E5B" w:rsidRPr="00BA48D9">
        <w:rPr>
          <w:b/>
          <w:bCs/>
        </w:rPr>
        <w:t>Utworzenie nowych terenów miejskiej zieleni parkowej na Błoniach w Niepołomicach</w:t>
      </w:r>
      <w:r w:rsidR="00E72428" w:rsidRPr="00BA48D9">
        <w:rPr>
          <w:bCs/>
        </w:rPr>
        <w:t>”</w:t>
      </w:r>
      <w:r w:rsidRPr="00BA48D9">
        <w:rPr>
          <w:b/>
        </w:rPr>
        <w:t xml:space="preserve"> </w:t>
      </w:r>
      <w:r w:rsidRPr="00BA48D9">
        <w:rPr>
          <w:bCs/>
        </w:rPr>
        <w:t>– znak sprawy</w:t>
      </w:r>
      <w:r w:rsidRPr="00BA48D9">
        <w:rPr>
          <w:b/>
        </w:rPr>
        <w:t xml:space="preserve"> </w:t>
      </w:r>
      <w:r w:rsidR="006B1E5B" w:rsidRPr="00BA48D9">
        <w:rPr>
          <w:b/>
        </w:rPr>
        <w:t>ZP.271.19.2020</w:t>
      </w:r>
      <w:r w:rsidRPr="00BA48D9">
        <w:rPr>
          <w:b/>
        </w:rPr>
        <w:t>.</w:t>
      </w:r>
    </w:p>
    <w:p w:rsidR="0012774F" w:rsidRPr="00BA48D9" w:rsidRDefault="00520165" w:rsidP="00D8461B">
      <w:pPr>
        <w:spacing w:after="240" w:line="276" w:lineRule="auto"/>
        <w:jc w:val="both"/>
      </w:pPr>
      <w:r w:rsidRPr="00BA48D9">
        <w:t xml:space="preserve">Zamawiający, </w:t>
      </w:r>
      <w:r w:rsidR="006B1E5B" w:rsidRPr="00BA48D9">
        <w:rPr>
          <w:b/>
        </w:rPr>
        <w:t>GMINA NIEPOŁOMICE</w:t>
      </w:r>
      <w:r w:rsidRPr="00BA48D9">
        <w:t xml:space="preserve">, działając na podstawie art. 38 ust. 1 ustawy z dnia 29 stycznia 2004 roku Prawo Zamówień Publicznych </w:t>
      </w:r>
      <w:r w:rsidR="006B1E5B" w:rsidRPr="00BA48D9">
        <w:t>(</w:t>
      </w:r>
      <w:proofErr w:type="spellStart"/>
      <w:r w:rsidR="006B1E5B" w:rsidRPr="00BA48D9">
        <w:t>t.j</w:t>
      </w:r>
      <w:proofErr w:type="spellEnd"/>
      <w:r w:rsidR="006B1E5B" w:rsidRPr="00BA48D9">
        <w:t xml:space="preserve">. </w:t>
      </w:r>
      <w:proofErr w:type="spellStart"/>
      <w:r w:rsidR="006B1E5B" w:rsidRPr="00BA48D9">
        <w:t>Dz.U</w:t>
      </w:r>
      <w:proofErr w:type="spellEnd"/>
      <w:r w:rsidR="006B1E5B" w:rsidRPr="00BA48D9">
        <w:t>. z 2019 r. poz. 1843)</w:t>
      </w:r>
      <w:r w:rsidR="00BE7BFD" w:rsidRPr="00BA48D9">
        <w:t>, przedstawia poniżej treść zapytań wraz z wyjaśnieniami do S</w:t>
      </w:r>
      <w:r w:rsidR="0012774F" w:rsidRPr="00BA48D9">
        <w:t>pecyfikacji Istotnych Warunków Zamówienia (</w:t>
      </w:r>
      <w:r w:rsidR="0012774F" w:rsidRPr="00BA48D9">
        <w:rPr>
          <w:lang w:eastAsia="ar-SA"/>
        </w:rPr>
        <w:t>zwanej dalej</w:t>
      </w:r>
      <w:r w:rsidR="0012774F" w:rsidRPr="00BA48D9">
        <w:rPr>
          <w:b/>
          <w:lang w:eastAsia="ar-SA"/>
        </w:rPr>
        <w:t xml:space="preserve"> </w:t>
      </w:r>
      <w:r w:rsidR="0012774F" w:rsidRPr="00BA48D9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B1E5B" w:rsidRPr="00BA48D9" w:rsidTr="00261A14">
        <w:tc>
          <w:tcPr>
            <w:tcW w:w="9356" w:type="dxa"/>
            <w:shd w:val="clear" w:color="auto" w:fill="auto"/>
          </w:tcPr>
          <w:p w:rsidR="006B1E5B" w:rsidRPr="00BA48D9" w:rsidRDefault="006B1E5B" w:rsidP="00261A14">
            <w:pPr>
              <w:spacing w:after="120"/>
              <w:ind w:left="30" w:right="-72"/>
              <w:jc w:val="both"/>
            </w:pPr>
            <w:r w:rsidRPr="00BA48D9">
              <w:t xml:space="preserve">Czy Zamawiający dopuści do udziału w </w:t>
            </w:r>
            <w:r w:rsidR="00DC1136" w:rsidRPr="00BA48D9">
              <w:t>postępowaniu</w:t>
            </w:r>
            <w:r w:rsidRPr="00BA48D9">
              <w:t xml:space="preserve"> pn. "Utworzenie nowych terenów miejskiej zieleni parkowej na Błon</w:t>
            </w:r>
            <w:r w:rsidR="001122F5" w:rsidRPr="00BA48D9">
              <w:t>iach w Niepołomicach" Wykonawcę</w:t>
            </w:r>
            <w:r w:rsidRPr="00BA48D9">
              <w:t>, posiadającego referencje na łączną ilość 4 ha , lecz w 4 różnych realizacjach .</w:t>
            </w:r>
          </w:p>
          <w:p w:rsidR="00DC1136" w:rsidRPr="00BA48D9" w:rsidRDefault="006B1E5B" w:rsidP="00261A14">
            <w:pPr>
              <w:spacing w:after="40"/>
              <w:ind w:left="30" w:right="-72"/>
              <w:rPr>
                <w:b/>
                <w:bCs/>
              </w:rPr>
            </w:pPr>
            <w:r w:rsidRPr="00BA48D9">
              <w:rPr>
                <w:b/>
                <w:bCs/>
              </w:rPr>
              <w:t>Stanowisko (wyjaśnienie) Zamawiającego:</w:t>
            </w:r>
          </w:p>
          <w:p w:rsidR="001122F5" w:rsidRPr="00BA48D9" w:rsidRDefault="001122F5" w:rsidP="001122F5">
            <w:pPr>
              <w:spacing w:after="40"/>
              <w:ind w:left="30" w:right="-72"/>
              <w:jc w:val="both"/>
              <w:rPr>
                <w:bCs/>
              </w:rPr>
            </w:pPr>
            <w:r w:rsidRPr="00BA48D9">
              <w:rPr>
                <w:bCs/>
              </w:rPr>
              <w:t xml:space="preserve">Zamawiający określił, że  uzna warunek za spełniony poprzez wykazanie, iż Wykonawca w okresie ostatnich pięciu lat przed upływem terminu składania ofert, a jeżeli okres prowadzenia działalności jest krótszy,  w tym okresie wykonał </w:t>
            </w:r>
            <w:r w:rsidRPr="00BA48D9">
              <w:rPr>
                <w:b/>
                <w:bCs/>
              </w:rPr>
              <w:t>co najmniej dwa</w:t>
            </w:r>
            <w:r w:rsidRPr="00BA48D9">
              <w:rPr>
                <w:bCs/>
              </w:rPr>
              <w:t xml:space="preserve"> zamówienia polegające na zagospodarowaniu terenów zieleni o powierzchni </w:t>
            </w:r>
            <w:r w:rsidRPr="00BA48D9">
              <w:rPr>
                <w:b/>
                <w:bCs/>
              </w:rPr>
              <w:t>łącznej 4 ha</w:t>
            </w:r>
            <w:r w:rsidRPr="00BA48D9">
              <w:rPr>
                <w:bCs/>
              </w:rPr>
              <w:t xml:space="preserve"> w zakres którego wchodziły następujące rodzaje robót łącznie: kształtowanie form ziemnych, wykonanie umocnień skarp, nasadzenia drzew i krzewów, zakładanie trawników i łąk kwietnych, wykonanie nawierzchni -  (</w:t>
            </w:r>
            <w:r w:rsidRPr="00BA48D9">
              <w:rPr>
                <w:b/>
                <w:bCs/>
                <w:u w:val="single"/>
              </w:rPr>
              <w:t>Potwierdzenie spełniania powyższego warunku można wykazać w maksymalnie dwóch zamówieniach</w:t>
            </w:r>
            <w:r w:rsidRPr="00BA48D9">
              <w:rPr>
                <w:bCs/>
              </w:rPr>
              <w:t>) oraz  załączyć dowody, określające czy roboty te zostały wykonane w sposób należyty oraz czy zostały wykonane zgodnie z zasadami sztuki budowlanej i prawidłowo ukończone.</w:t>
            </w:r>
          </w:p>
          <w:p w:rsidR="00BA48D9" w:rsidRPr="00BA48D9" w:rsidRDefault="00BA48D9" w:rsidP="001122F5">
            <w:pPr>
              <w:spacing w:after="40"/>
              <w:ind w:left="30" w:right="-72"/>
              <w:jc w:val="both"/>
              <w:rPr>
                <w:bCs/>
              </w:rPr>
            </w:pPr>
            <w:r w:rsidRPr="00BA48D9">
              <w:rPr>
                <w:bCs/>
              </w:rPr>
              <w:t>Zamawiający zmienia postawiony warunek poprzez rozszerzenie ilości zamówień które można wykazać na potwierdzenie spełniania warunku.</w:t>
            </w:r>
          </w:p>
          <w:p w:rsidR="00BA48D9" w:rsidRPr="00BA48D9" w:rsidRDefault="00BA48D9" w:rsidP="001122F5">
            <w:pPr>
              <w:spacing w:after="40"/>
              <w:ind w:left="30" w:right="-72"/>
              <w:jc w:val="both"/>
              <w:rPr>
                <w:bCs/>
              </w:rPr>
            </w:pPr>
            <w:r w:rsidRPr="00BA48D9">
              <w:rPr>
                <w:bCs/>
              </w:rPr>
              <w:t xml:space="preserve">Po zmianie warunek otrzymuje brzmienie: </w:t>
            </w:r>
          </w:p>
          <w:p w:rsidR="00BA48D9" w:rsidRPr="00BA48D9" w:rsidRDefault="00BA48D9" w:rsidP="00BA48D9">
            <w:pPr>
              <w:spacing w:before="60" w:after="120"/>
              <w:jc w:val="both"/>
            </w:pPr>
            <w:r w:rsidRPr="00BA48D9">
              <w:rPr>
                <w:bCs/>
              </w:rPr>
              <w:t>„</w:t>
            </w:r>
            <w:r w:rsidRPr="00BA48D9">
              <w:t>Zamawiający uzna warunek za spełniony poprzez wykazanie, iż Wykonawca:</w:t>
            </w:r>
          </w:p>
          <w:p w:rsidR="00BA48D9" w:rsidRPr="00BA48D9" w:rsidRDefault="00BA48D9" w:rsidP="00BA48D9">
            <w:pPr>
              <w:numPr>
                <w:ilvl w:val="0"/>
                <w:numId w:val="8"/>
              </w:numPr>
              <w:spacing w:after="40"/>
              <w:ind w:right="-72"/>
              <w:jc w:val="both"/>
            </w:pPr>
            <w:r w:rsidRPr="00BA48D9">
              <w:t xml:space="preserve">w okresie ostatnich pięciu lat przed upływem terminu składania ofert, a jeżeli okres prowadzenia działalności jest krótszy,  w tym okresie wykonał co najmniej dwa zamówienia polegające na zagospodarowaniu terenów zieleni o powierzchni łącznej 4 ha w zakres którego wchodziły następujące rodzaje robót łącznie: kształtowanie form ziemnych, wykonanie umocnień skarp, nasadzenia drzew i krzewów, zakładanie trawników i łąk kwietnych, wykonanie nawierzchni -  (Potwierdzenie spełniania powyższego warunku można wykazać w maksymalnie </w:t>
            </w:r>
            <w:r w:rsidRPr="00BA48D9">
              <w:rPr>
                <w:b/>
                <w:u w:val="single"/>
              </w:rPr>
              <w:t>czterech</w:t>
            </w:r>
            <w:r w:rsidRPr="00BA48D9">
              <w:t xml:space="preserve">  zamówieniach) oraz  załączyć dowody, określające czy roboty te zostały wykonane w sposób należyty oraz czy zostały wykonane zgodnie z zasadami sztuki budowlanej i prawidłowo ukończone”.</w:t>
            </w:r>
          </w:p>
          <w:p w:rsidR="001122F5" w:rsidRPr="00BA48D9" w:rsidRDefault="001122F5" w:rsidP="001122F5">
            <w:pPr>
              <w:spacing w:after="40"/>
              <w:ind w:left="30" w:right="-72"/>
              <w:jc w:val="both"/>
              <w:rPr>
                <w:bCs/>
              </w:rPr>
            </w:pPr>
            <w:r w:rsidRPr="00BA48D9">
              <w:rPr>
                <w:bCs/>
              </w:rPr>
              <w:t xml:space="preserve">Zatem spełnienie powyższego warunku można wykazać </w:t>
            </w:r>
            <w:r w:rsidR="00BA48D9">
              <w:rPr>
                <w:bCs/>
              </w:rPr>
              <w:t xml:space="preserve">czterech  zamówieniach </w:t>
            </w:r>
            <w:r w:rsidRPr="00BA48D9">
              <w:rPr>
                <w:bCs/>
              </w:rPr>
              <w:t xml:space="preserve"> na łączną powierzchnię 4 ha</w:t>
            </w:r>
            <w:r w:rsidR="00BA48D9">
              <w:rPr>
                <w:bCs/>
              </w:rPr>
              <w:t xml:space="preserve"> </w:t>
            </w:r>
            <w:r w:rsidR="00BA48D9">
              <w:rPr>
                <w:bCs/>
              </w:rPr>
              <w:br/>
              <w:t>( czyli np. kombinacja 1 ha + 1</w:t>
            </w:r>
            <w:r w:rsidRPr="00BA48D9">
              <w:rPr>
                <w:bCs/>
              </w:rPr>
              <w:t xml:space="preserve"> ha</w:t>
            </w:r>
            <w:r w:rsidR="00BA48D9">
              <w:rPr>
                <w:bCs/>
              </w:rPr>
              <w:t xml:space="preserve"> + 1ha + 1ha, lub 2</w:t>
            </w:r>
            <w:r w:rsidRPr="00BA48D9">
              <w:rPr>
                <w:bCs/>
              </w:rPr>
              <w:t>ha+</w:t>
            </w:r>
            <w:r w:rsidR="00BA48D9">
              <w:rPr>
                <w:bCs/>
              </w:rPr>
              <w:t>0,5</w:t>
            </w:r>
            <w:r w:rsidRPr="00BA48D9">
              <w:rPr>
                <w:bCs/>
              </w:rPr>
              <w:t>ha</w:t>
            </w:r>
            <w:r w:rsidR="00BA48D9">
              <w:rPr>
                <w:bCs/>
              </w:rPr>
              <w:t xml:space="preserve"> +0,5ha + 1ha</w:t>
            </w:r>
            <w:r w:rsidRPr="00BA48D9">
              <w:rPr>
                <w:bCs/>
              </w:rPr>
              <w:t>)</w:t>
            </w:r>
            <w:r w:rsidR="00A53F89" w:rsidRPr="00BA48D9">
              <w:rPr>
                <w:bCs/>
              </w:rPr>
              <w:t>.</w:t>
            </w:r>
          </w:p>
          <w:p w:rsidR="00BA48D9" w:rsidRPr="00BA48D9" w:rsidRDefault="00BA48D9" w:rsidP="00BA48D9">
            <w:pPr>
              <w:spacing w:after="40"/>
              <w:ind w:left="30" w:right="-72"/>
              <w:jc w:val="both"/>
            </w:pPr>
          </w:p>
          <w:p w:rsidR="00BA48D9" w:rsidRPr="00BA48D9" w:rsidRDefault="00BA48D9" w:rsidP="00BA48D9">
            <w:pPr>
              <w:spacing w:after="40"/>
              <w:ind w:left="30" w:right="-72"/>
              <w:jc w:val="both"/>
              <w:rPr>
                <w:bCs/>
              </w:rPr>
            </w:pPr>
            <w:r w:rsidRPr="00BA48D9">
              <w:t>Pozostałe warunki określone w dokumentacji postępowania pozostają bez zmian.</w:t>
            </w:r>
          </w:p>
          <w:p w:rsidR="00BA48D9" w:rsidRPr="00BA48D9" w:rsidRDefault="00BA48D9" w:rsidP="001122F5">
            <w:pPr>
              <w:spacing w:after="40"/>
              <w:ind w:left="30" w:right="-72"/>
              <w:jc w:val="both"/>
              <w:rPr>
                <w:bCs/>
              </w:rPr>
            </w:pPr>
          </w:p>
          <w:p w:rsidR="00DC1136" w:rsidRPr="00BA48D9" w:rsidRDefault="00DC1136" w:rsidP="00261A14">
            <w:pPr>
              <w:spacing w:after="40"/>
              <w:ind w:left="30" w:right="-72"/>
              <w:rPr>
                <w:bCs/>
              </w:rPr>
            </w:pPr>
          </w:p>
          <w:p w:rsidR="006B1E5B" w:rsidRPr="00BA48D9" w:rsidRDefault="006B1E5B" w:rsidP="00261A14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BA48D9" w:rsidRDefault="00BE7BFD" w:rsidP="00520165">
      <w:pPr>
        <w:jc w:val="both"/>
      </w:pPr>
    </w:p>
    <w:p w:rsidR="006D4AB3" w:rsidRPr="00BA48D9" w:rsidRDefault="00DC1136" w:rsidP="00D8461B">
      <w:pPr>
        <w:spacing w:before="120" w:after="120" w:line="360" w:lineRule="auto"/>
        <w:ind w:left="567"/>
        <w:jc w:val="right"/>
      </w:pPr>
      <w:r w:rsidRPr="00BA48D9">
        <w:t>……………………..</w:t>
      </w:r>
    </w:p>
    <w:sectPr w:rsidR="006D4AB3" w:rsidRPr="00BA48D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F23" w:rsidRDefault="00160F23">
      <w:r>
        <w:separator/>
      </w:r>
    </w:p>
  </w:endnote>
  <w:endnote w:type="continuationSeparator" w:id="0">
    <w:p w:rsidR="00160F23" w:rsidRDefault="00160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C74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C748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D4F20" w:rsidRPr="00BD4F2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F23" w:rsidRDefault="00160F23">
      <w:r>
        <w:separator/>
      </w:r>
    </w:p>
  </w:footnote>
  <w:footnote w:type="continuationSeparator" w:id="0">
    <w:p w:rsidR="00160F23" w:rsidRDefault="00160F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E5B" w:rsidRDefault="006B1E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136" w:rsidRDefault="009C7483" w:rsidP="00DC113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DC1136" w:rsidRDefault="00DC1136" w:rsidP="00DC1136">
    <w:pPr>
      <w:pStyle w:val="Nagwek"/>
    </w:pPr>
  </w:p>
  <w:p w:rsidR="006B1E5B" w:rsidRDefault="006B1E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E5B" w:rsidRDefault="006B1E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B5861D8"/>
    <w:multiLevelType w:val="hybridMultilevel"/>
    <w:tmpl w:val="6818D742"/>
    <w:lvl w:ilvl="0" w:tplc="EDB004E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1E5B"/>
    <w:rsid w:val="00031374"/>
    <w:rsid w:val="000A1097"/>
    <w:rsid w:val="000E2A8F"/>
    <w:rsid w:val="001122F5"/>
    <w:rsid w:val="0012774F"/>
    <w:rsid w:val="00144B7A"/>
    <w:rsid w:val="00160F23"/>
    <w:rsid w:val="00180C6E"/>
    <w:rsid w:val="002324DA"/>
    <w:rsid w:val="0042163E"/>
    <w:rsid w:val="004848F3"/>
    <w:rsid w:val="004A75F2"/>
    <w:rsid w:val="005144A9"/>
    <w:rsid w:val="00520165"/>
    <w:rsid w:val="005B1B08"/>
    <w:rsid w:val="00632C3C"/>
    <w:rsid w:val="00662BDB"/>
    <w:rsid w:val="0067401A"/>
    <w:rsid w:val="006A5DF1"/>
    <w:rsid w:val="006B1E5B"/>
    <w:rsid w:val="006B7198"/>
    <w:rsid w:val="006D4AB3"/>
    <w:rsid w:val="006F3B81"/>
    <w:rsid w:val="007D7198"/>
    <w:rsid w:val="00870F9F"/>
    <w:rsid w:val="00897AB0"/>
    <w:rsid w:val="008A3553"/>
    <w:rsid w:val="009C7483"/>
    <w:rsid w:val="00A53F89"/>
    <w:rsid w:val="00A905AC"/>
    <w:rsid w:val="00BA48D9"/>
    <w:rsid w:val="00BA6584"/>
    <w:rsid w:val="00BD4F20"/>
    <w:rsid w:val="00BE7BFD"/>
    <w:rsid w:val="00C370F2"/>
    <w:rsid w:val="00C44EEC"/>
    <w:rsid w:val="00D22FFA"/>
    <w:rsid w:val="00D8461B"/>
    <w:rsid w:val="00D915F2"/>
    <w:rsid w:val="00DC113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401A"/>
  </w:style>
  <w:style w:type="paragraph" w:styleId="Nagwek1">
    <w:name w:val="heading 1"/>
    <w:basedOn w:val="Normalny"/>
    <w:next w:val="Normalny"/>
    <w:qFormat/>
    <w:rsid w:val="0067401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7401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7401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7401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401A"/>
  </w:style>
  <w:style w:type="paragraph" w:styleId="Tekstpodstawowywcity">
    <w:name w:val="Body Text Indent"/>
    <w:basedOn w:val="Normalny"/>
    <w:rsid w:val="0067401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7401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7401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7401A"/>
    <w:rPr>
      <w:sz w:val="28"/>
    </w:rPr>
  </w:style>
  <w:style w:type="paragraph" w:styleId="Tekstpodstawowywcity3">
    <w:name w:val="Body Text Indent 3"/>
    <w:basedOn w:val="Normalny"/>
    <w:rsid w:val="0067401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DC11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399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2020-11-24T10:30:00Z</cp:lastPrinted>
  <dcterms:created xsi:type="dcterms:W3CDTF">2020-11-24T10:31:00Z</dcterms:created>
  <dcterms:modified xsi:type="dcterms:W3CDTF">2020-11-24T10:31:00Z</dcterms:modified>
</cp:coreProperties>
</file>