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B31" w:rsidRDefault="006C6F62" w:rsidP="00010B31">
      <w:pPr>
        <w:rPr>
          <w:b/>
          <w:bCs/>
          <w:sz w:val="24"/>
        </w:rPr>
      </w:pPr>
      <w:r w:rsidRPr="006C6F62">
        <w:rPr>
          <w:b/>
          <w:bCs/>
          <w:sz w:val="24"/>
        </w:rPr>
        <w:t>Politechnika Częstochowska</w:t>
      </w:r>
    </w:p>
    <w:p w:rsidR="00010B31" w:rsidRDefault="006C6F62" w:rsidP="00010B31">
      <w:pPr>
        <w:rPr>
          <w:b/>
          <w:bCs/>
          <w:sz w:val="24"/>
        </w:rPr>
      </w:pPr>
      <w:r w:rsidRPr="006C6F62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6C6F62">
        <w:rPr>
          <w:b/>
          <w:bCs/>
          <w:sz w:val="24"/>
        </w:rPr>
        <w:t>69</w:t>
      </w:r>
    </w:p>
    <w:p w:rsidR="00010B31" w:rsidRDefault="006C6F62" w:rsidP="00010B31">
      <w:pPr>
        <w:rPr>
          <w:b/>
          <w:bCs/>
          <w:sz w:val="24"/>
        </w:rPr>
      </w:pPr>
      <w:r w:rsidRPr="006C6F62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6C6F62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73BA8">
        <w:rPr>
          <w:b/>
          <w:bCs/>
          <w:sz w:val="24"/>
        </w:rPr>
        <w:t>RK -</w:t>
      </w:r>
      <w:r w:rsidR="0037610E">
        <w:rPr>
          <w:b/>
          <w:bCs/>
          <w:sz w:val="24"/>
        </w:rPr>
        <w:t>1016</w:t>
      </w:r>
      <w:bookmarkStart w:id="0" w:name="_GoBack"/>
      <w:bookmarkEnd w:id="0"/>
      <w:r w:rsidR="00B73BA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6C6F62" w:rsidRPr="006C6F62">
        <w:rPr>
          <w:sz w:val="24"/>
        </w:rPr>
        <w:t>Częstochowa</w:t>
      </w:r>
      <w:r>
        <w:rPr>
          <w:sz w:val="24"/>
        </w:rPr>
        <w:t xml:space="preserve"> dnia: </w:t>
      </w:r>
      <w:r w:rsidR="00B73BA8">
        <w:rPr>
          <w:sz w:val="24"/>
        </w:rPr>
        <w:t>2020-11-24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E7221F" w:rsidRDefault="00E7221F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na zadanie nr 1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E7221F" w:rsidRDefault="00E7221F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b/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6C6F62" w:rsidRPr="006C6F62">
        <w:rPr>
          <w:sz w:val="24"/>
          <w:szCs w:val="24"/>
        </w:rPr>
        <w:t>(</w:t>
      </w:r>
      <w:proofErr w:type="spellStart"/>
      <w:r w:rsidR="006C6F62" w:rsidRPr="006C6F62">
        <w:rPr>
          <w:sz w:val="24"/>
          <w:szCs w:val="24"/>
        </w:rPr>
        <w:t>t.j</w:t>
      </w:r>
      <w:proofErr w:type="spellEnd"/>
      <w:r w:rsidR="006C6F62" w:rsidRPr="006C6F62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6C6F62" w:rsidRPr="006C6F62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6C6F62" w:rsidRPr="006C6F62">
        <w:rPr>
          <w:b/>
          <w:sz w:val="24"/>
        </w:rPr>
        <w:t>Usługa drukarska dla jednostek organizacyjnych Politechniki Częstochowskiej</w:t>
      </w:r>
      <w:r>
        <w:rPr>
          <w:sz w:val="24"/>
        </w:rPr>
        <w:t>,</w:t>
      </w:r>
      <w:r w:rsidR="00E7221F">
        <w:rPr>
          <w:sz w:val="24"/>
        </w:rPr>
        <w:t xml:space="preserve"> </w:t>
      </w:r>
      <w:proofErr w:type="spellStart"/>
      <w:r w:rsidR="00E7221F" w:rsidRPr="00E7221F">
        <w:rPr>
          <w:b/>
          <w:sz w:val="24"/>
        </w:rPr>
        <w:t>spr</w:t>
      </w:r>
      <w:proofErr w:type="spellEnd"/>
      <w:r w:rsidR="00E7221F" w:rsidRPr="00E7221F">
        <w:rPr>
          <w:b/>
          <w:sz w:val="24"/>
        </w:rPr>
        <w:t>. nr rej. ZP/U-18/20</w:t>
      </w:r>
      <w:r w:rsidR="00E7221F">
        <w:rPr>
          <w:b/>
          <w:sz w:val="24"/>
        </w:rPr>
        <w:t>,</w:t>
      </w:r>
    </w:p>
    <w:p w:rsidR="00E7221F" w:rsidRPr="00E7221F" w:rsidRDefault="00E7221F" w:rsidP="00010B31">
      <w:pPr>
        <w:spacing w:line="360" w:lineRule="auto"/>
        <w:ind w:firstLine="539"/>
        <w:jc w:val="both"/>
        <w:rPr>
          <w:b/>
          <w:sz w:val="24"/>
        </w:rPr>
      </w:pP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6C6F62" w:rsidTr="00E571ED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F62" w:rsidRPr="009500EB" w:rsidRDefault="006C6F62" w:rsidP="00E571ED">
            <w:pPr>
              <w:spacing w:line="360" w:lineRule="auto"/>
              <w:jc w:val="both"/>
              <w:rPr>
                <w:sz w:val="24"/>
              </w:rPr>
            </w:pPr>
            <w:r w:rsidRPr="006C6F62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F62" w:rsidRPr="009500EB" w:rsidRDefault="006C6F62" w:rsidP="00E571ED">
            <w:pPr>
              <w:spacing w:line="360" w:lineRule="auto"/>
              <w:jc w:val="both"/>
              <w:rPr>
                <w:b/>
                <w:sz w:val="24"/>
              </w:rPr>
            </w:pPr>
            <w:r w:rsidRPr="006C6F62">
              <w:rPr>
                <w:b/>
                <w:sz w:val="24"/>
              </w:rPr>
              <w:t>Druk kalendarza książkowego dla Biura Karier i Marketingu Politechniki Częstochowskiej</w:t>
            </w:r>
          </w:p>
          <w:p w:rsidR="006C6F62" w:rsidRPr="009500EB" w:rsidRDefault="006C6F62" w:rsidP="00E571ED">
            <w:pPr>
              <w:spacing w:line="360" w:lineRule="auto"/>
              <w:jc w:val="both"/>
              <w:rPr>
                <w:sz w:val="24"/>
              </w:rPr>
            </w:pPr>
            <w:r w:rsidRPr="006C6F62">
              <w:rPr>
                <w:sz w:val="24"/>
              </w:rPr>
              <w:t xml:space="preserve">Zamawiający unieważnił przedmiotowe postępowanie  na zadanie 1,  na podstawie art. 93 ust. 1 pkt 4,  gdyż cena najkorzystniejszej oferty przewyższa kwotę, którą Zamawiający zamierza przeznaczyć na sfinansowanie  zamówienia. Zamawiający  przeznaczył  na  realizację  zamówienia  10 455,00 zł  brutto,  a kwota oferty  </w:t>
            </w:r>
            <w:r w:rsidR="00B73BA8">
              <w:rPr>
                <w:sz w:val="24"/>
              </w:rPr>
              <w:t xml:space="preserve">            </w:t>
            </w:r>
            <w:r w:rsidRPr="006C6F62">
              <w:rPr>
                <w:sz w:val="24"/>
              </w:rPr>
              <w:t xml:space="preserve">z najniższą ceną i jednocześnie jedyną jaka wpłynęła  na to zadanie wynosi   </w:t>
            </w:r>
            <w:r w:rsidR="00B73BA8">
              <w:rPr>
                <w:sz w:val="24"/>
              </w:rPr>
              <w:t xml:space="preserve">                    </w:t>
            </w:r>
            <w:r w:rsidRPr="006C6F62">
              <w:rPr>
                <w:sz w:val="24"/>
              </w:rPr>
              <w:t>26 199,00  zł brutto.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E7221F" w:rsidRDefault="00E7221F" w:rsidP="00E7221F"/>
    <w:p w:rsidR="00E7221F" w:rsidRDefault="00E7221F" w:rsidP="00E7221F"/>
    <w:p w:rsidR="00E7221F" w:rsidRDefault="00E7221F" w:rsidP="00E7221F"/>
    <w:p w:rsidR="00E7221F" w:rsidRPr="00E7221F" w:rsidRDefault="00E7221F" w:rsidP="00E7221F"/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lastRenderedPageBreak/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57F6" w:rsidRPr="00A16638" w:rsidRDefault="000657F6" w:rsidP="000657F6">
      <w:pPr>
        <w:spacing w:line="276" w:lineRule="auto"/>
        <w:jc w:val="right"/>
        <w:rPr>
          <w:sz w:val="24"/>
        </w:rPr>
      </w:pPr>
      <w:r>
        <w:rPr>
          <w:sz w:val="24"/>
        </w:rPr>
        <w:t>Kanclerz</w:t>
      </w:r>
    </w:p>
    <w:p w:rsidR="000657F6" w:rsidRPr="00A16638" w:rsidRDefault="000657F6" w:rsidP="000657F6">
      <w:pPr>
        <w:spacing w:line="276" w:lineRule="auto"/>
        <w:jc w:val="right"/>
        <w:rPr>
          <w:sz w:val="24"/>
        </w:rPr>
      </w:pPr>
      <w:r w:rsidRPr="00A16638">
        <w:rPr>
          <w:sz w:val="24"/>
        </w:rPr>
        <w:t>Politechniki Częstochowskiej</w:t>
      </w:r>
    </w:p>
    <w:p w:rsidR="000657F6" w:rsidRDefault="000657F6" w:rsidP="000657F6">
      <w:pPr>
        <w:jc w:val="right"/>
        <w:rPr>
          <w:sz w:val="24"/>
        </w:rPr>
      </w:pPr>
      <w:r>
        <w:rPr>
          <w:sz w:val="24"/>
        </w:rPr>
        <w:t>dr inż. Arkadiusz Kociszewski</w:t>
      </w:r>
    </w:p>
    <w:p w:rsidR="000657F6" w:rsidRDefault="000657F6" w:rsidP="000657F6">
      <w:pPr>
        <w:spacing w:after="120" w:line="276" w:lineRule="auto"/>
        <w:jc w:val="both"/>
        <w:rPr>
          <w:sz w:val="24"/>
        </w:rPr>
      </w:pPr>
    </w:p>
    <w:p w:rsidR="00010B31" w:rsidRDefault="00010B31" w:rsidP="00010B31">
      <w:pPr>
        <w:spacing w:line="360" w:lineRule="auto"/>
        <w:jc w:val="right"/>
        <w:rPr>
          <w:i/>
          <w:sz w:val="24"/>
        </w:rPr>
      </w:pP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F62" w:rsidRDefault="006C6F62" w:rsidP="006C6F62">
      <w:r>
        <w:separator/>
      </w:r>
    </w:p>
  </w:endnote>
  <w:endnote w:type="continuationSeparator" w:id="0">
    <w:p w:rsidR="006C6F62" w:rsidRDefault="006C6F62" w:rsidP="006C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F62" w:rsidRDefault="006C6F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F62" w:rsidRDefault="006C6F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F62" w:rsidRDefault="006C6F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F62" w:rsidRDefault="006C6F62" w:rsidP="006C6F62">
      <w:r>
        <w:separator/>
      </w:r>
    </w:p>
  </w:footnote>
  <w:footnote w:type="continuationSeparator" w:id="0">
    <w:p w:rsidR="006C6F62" w:rsidRDefault="006C6F62" w:rsidP="006C6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F62" w:rsidRDefault="006C6F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F62" w:rsidRDefault="006C6F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F62" w:rsidRDefault="006C6F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D00B2"/>
    <w:rsid w:val="00010B31"/>
    <w:rsid w:val="000657F6"/>
    <w:rsid w:val="00104963"/>
    <w:rsid w:val="0037610E"/>
    <w:rsid w:val="006C6F62"/>
    <w:rsid w:val="00823326"/>
    <w:rsid w:val="00856A3E"/>
    <w:rsid w:val="009500EB"/>
    <w:rsid w:val="00993EFC"/>
    <w:rsid w:val="00AB3E72"/>
    <w:rsid w:val="00B73BA8"/>
    <w:rsid w:val="00CD00B2"/>
    <w:rsid w:val="00D41670"/>
    <w:rsid w:val="00E403D2"/>
    <w:rsid w:val="00E7221F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0AB85"/>
  <w15:chartTrackingRefBased/>
  <w15:docId w15:val="{7E86B8AA-66B2-48D2-AD3B-BD0D5BFD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C6F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C6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2020-11-23T12:47:00Z</cp:lastPrinted>
  <dcterms:created xsi:type="dcterms:W3CDTF">2020-11-24T12:36:00Z</dcterms:created>
  <dcterms:modified xsi:type="dcterms:W3CDTF">2020-11-24T12:36:00Z</dcterms:modified>
</cp:coreProperties>
</file>