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86E9B">
      <w:pPr>
        <w:spacing w:line="360" w:lineRule="auto"/>
        <w:rPr>
          <w:b/>
          <w:bCs/>
          <w:color w:val="000000"/>
          <w:sz w:val="24"/>
        </w:rPr>
      </w:pPr>
      <w:r w:rsidRPr="00586E9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86E9B">
      <w:pPr>
        <w:spacing w:line="360" w:lineRule="auto"/>
        <w:rPr>
          <w:color w:val="000000"/>
          <w:sz w:val="24"/>
        </w:rPr>
      </w:pPr>
      <w:r w:rsidRPr="00586E9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86E9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86E9B">
      <w:pPr>
        <w:spacing w:line="360" w:lineRule="auto"/>
        <w:rPr>
          <w:color w:val="000000"/>
          <w:sz w:val="24"/>
        </w:rPr>
      </w:pPr>
      <w:r w:rsidRPr="00586E9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86E9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86E9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86E9B" w:rsidRPr="00586E9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86E9B" w:rsidRPr="00586E9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86E9B" w:rsidRPr="00586E9B">
        <w:rPr>
          <w:b/>
          <w:color w:val="000000"/>
          <w:sz w:val="24"/>
        </w:rPr>
        <w:t>Dostawa pięciu stanowisk ćwiczeniowych do Laboratorium Czujników i Interfejsów oraz Diagnostyki Pojazdów dla Wydziału Elektrycznego Politechniki Częstochowskiej</w:t>
      </w:r>
      <w:r w:rsidR="00664258">
        <w:rPr>
          <w:color w:val="000000"/>
          <w:sz w:val="24"/>
        </w:rPr>
        <w:t xml:space="preserve">, </w:t>
      </w:r>
      <w:proofErr w:type="spellStart"/>
      <w:r w:rsidR="00664258">
        <w:rPr>
          <w:color w:val="000000"/>
          <w:sz w:val="24"/>
        </w:rPr>
        <w:t>spr</w:t>
      </w:r>
      <w:proofErr w:type="spellEnd"/>
      <w:r w:rsidR="00664258">
        <w:rPr>
          <w:color w:val="000000"/>
          <w:sz w:val="24"/>
        </w:rPr>
        <w:t xml:space="preserve">. nr rej. </w:t>
      </w:r>
      <w:r w:rsidR="00664258" w:rsidRPr="00664258">
        <w:rPr>
          <w:b/>
          <w:color w:val="000000"/>
          <w:sz w:val="24"/>
        </w:rPr>
        <w:t>ZP/D-57/A/20</w:t>
      </w:r>
      <w:r w:rsidR="00664258">
        <w:rPr>
          <w:color w:val="000000"/>
          <w:sz w:val="24"/>
        </w:rPr>
        <w:t xml:space="preserve"> 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86E9B" w:rsidTr="00D067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86E9B" w:rsidRDefault="00586E9B" w:rsidP="00D067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86E9B">
              <w:rPr>
                <w:b/>
                <w:sz w:val="24"/>
              </w:rPr>
              <w:t>ACOM Spółka Jawna Wanda Drzewiecka Anna Drzewiecka</w:t>
            </w:r>
          </w:p>
          <w:p w:rsidR="00586E9B" w:rsidRDefault="00586E9B" w:rsidP="00D067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86E9B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586E9B">
              <w:rPr>
                <w:b/>
                <w:sz w:val="24"/>
              </w:rPr>
              <w:t>Częstochowa</w:t>
            </w:r>
          </w:p>
          <w:p w:rsidR="00586E9B" w:rsidRDefault="00586E9B" w:rsidP="00D067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86E9B">
              <w:rPr>
                <w:b/>
                <w:sz w:val="24"/>
              </w:rPr>
              <w:t>Mościckiego</w:t>
            </w:r>
            <w:r>
              <w:rPr>
                <w:b/>
                <w:sz w:val="24"/>
              </w:rPr>
              <w:t xml:space="preserve"> </w:t>
            </w:r>
            <w:r w:rsidRPr="00586E9B">
              <w:rPr>
                <w:b/>
                <w:sz w:val="24"/>
              </w:rPr>
              <w:t>13/4A/B</w:t>
            </w:r>
          </w:p>
          <w:p w:rsidR="00586E9B" w:rsidRDefault="00586E9B" w:rsidP="00D0674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86E9B">
              <w:rPr>
                <w:b/>
                <w:sz w:val="24"/>
              </w:rPr>
              <w:t>399 873.00 zł</w:t>
            </w:r>
          </w:p>
          <w:p w:rsidR="00586E9B" w:rsidRPr="00253031" w:rsidRDefault="00586E9B" w:rsidP="00D0674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86E9B" w:rsidRDefault="00586E9B" w:rsidP="00D0674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86E9B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liczbę punktów - 90,00.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402"/>
        <w:gridCol w:w="993"/>
        <w:gridCol w:w="1275"/>
        <w:gridCol w:w="1843"/>
        <w:gridCol w:w="1276"/>
      </w:tblGrid>
      <w:tr w:rsidR="00664258" w:rsidRPr="00C63DA0" w:rsidTr="00664258">
        <w:tc>
          <w:tcPr>
            <w:tcW w:w="747" w:type="dxa"/>
            <w:shd w:val="clear" w:color="auto" w:fill="auto"/>
            <w:vAlign w:val="center"/>
          </w:tcPr>
          <w:p w:rsidR="00664258" w:rsidRPr="00C63DA0" w:rsidRDefault="0066425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64258" w:rsidRPr="00C63DA0" w:rsidRDefault="0066425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64258" w:rsidRPr="00C63DA0" w:rsidRDefault="00664258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64258" w:rsidRPr="00C63DA0" w:rsidRDefault="0066425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E9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64258" w:rsidRPr="00C63DA0" w:rsidRDefault="0066425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E9B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64258" w:rsidRPr="00C63DA0" w:rsidRDefault="0066425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E9B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4258" w:rsidRPr="00C63DA0" w:rsidRDefault="0066425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64258" w:rsidRPr="00C63DA0" w:rsidTr="00664258">
        <w:tc>
          <w:tcPr>
            <w:tcW w:w="747" w:type="dxa"/>
            <w:shd w:val="clear" w:color="auto" w:fill="auto"/>
            <w:vAlign w:val="center"/>
          </w:tcPr>
          <w:p w:rsidR="00664258" w:rsidRPr="00C63DA0" w:rsidRDefault="00664258" w:rsidP="00D067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E9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64258" w:rsidRPr="00C63DA0" w:rsidRDefault="00664258" w:rsidP="00D067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6E9B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Anna Drzewiecka</w:t>
            </w:r>
          </w:p>
          <w:p w:rsidR="00664258" w:rsidRPr="00C63DA0" w:rsidRDefault="00664258" w:rsidP="00D067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6E9B">
              <w:rPr>
                <w:rFonts w:ascii="Times New Roman" w:hAnsi="Times New Roman" w:cs="Times New Roman"/>
                <w:bCs/>
                <w:sz w:val="18"/>
                <w:szCs w:val="18"/>
              </w:rPr>
              <w:t>Mościckiego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6E9B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6E9B">
              <w:rPr>
                <w:rFonts w:ascii="Times New Roman" w:hAnsi="Times New Roman" w:cs="Times New Roman"/>
                <w:bCs/>
                <w:sz w:val="18"/>
                <w:szCs w:val="18"/>
              </w:rPr>
              <w:t>/4A/B</w:t>
            </w:r>
          </w:p>
          <w:p w:rsidR="00664258" w:rsidRPr="00C63DA0" w:rsidRDefault="00664258" w:rsidP="00D067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6E9B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6E9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664258" w:rsidRPr="00C63DA0" w:rsidRDefault="00664258" w:rsidP="00D067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86E9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64258" w:rsidRPr="00C63DA0" w:rsidRDefault="00664258" w:rsidP="00D067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E9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64258" w:rsidRPr="00C63DA0" w:rsidRDefault="00664258" w:rsidP="00D067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E9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64258" w:rsidRPr="00C63DA0" w:rsidRDefault="00664258" w:rsidP="00D067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E9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4258" w:rsidRPr="00C63DA0" w:rsidRDefault="00664258" w:rsidP="00D067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E9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86E9B">
      <w:pPr>
        <w:pStyle w:val="Nagwek"/>
        <w:tabs>
          <w:tab w:val="clear" w:pos="4536"/>
        </w:tabs>
        <w:jc w:val="both"/>
        <w:rPr>
          <w:sz w:val="24"/>
        </w:rPr>
      </w:pPr>
      <w:r w:rsidRPr="00586E9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86E9B">
        <w:rPr>
          <w:sz w:val="24"/>
        </w:rPr>
        <w:t>2020-11-20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A13" w:rsidRDefault="00D24A13">
      <w:r>
        <w:separator/>
      </w:r>
    </w:p>
  </w:endnote>
  <w:endnote w:type="continuationSeparator" w:id="0">
    <w:p w:rsidR="00D24A13" w:rsidRDefault="00D24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E9B" w:rsidRDefault="00586E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425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425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E9B" w:rsidRDefault="00586E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A13" w:rsidRDefault="00D24A13">
      <w:r>
        <w:separator/>
      </w:r>
    </w:p>
  </w:footnote>
  <w:footnote w:type="continuationSeparator" w:id="0">
    <w:p w:rsidR="00D24A13" w:rsidRDefault="00D24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E9B" w:rsidRDefault="00586E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E9B" w:rsidRDefault="00586E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E9B" w:rsidRDefault="00586E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4A13"/>
    <w:rsid w:val="00140696"/>
    <w:rsid w:val="00253031"/>
    <w:rsid w:val="00377700"/>
    <w:rsid w:val="00586E9B"/>
    <w:rsid w:val="005C147E"/>
    <w:rsid w:val="00664258"/>
    <w:rsid w:val="007118AF"/>
    <w:rsid w:val="007124E4"/>
    <w:rsid w:val="00745012"/>
    <w:rsid w:val="0087722C"/>
    <w:rsid w:val="00987E41"/>
    <w:rsid w:val="00C63DA0"/>
    <w:rsid w:val="00C85A89"/>
    <w:rsid w:val="00D24A13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32865A"/>
  <w15:chartTrackingRefBased/>
  <w15:docId w15:val="{FBE144D0-E8E6-4EA5-89EB-EEC54C6B3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642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642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2020-11-20T13:48:00Z</cp:lastPrinted>
  <dcterms:created xsi:type="dcterms:W3CDTF">2020-11-20T13:48:00Z</dcterms:created>
  <dcterms:modified xsi:type="dcterms:W3CDTF">2020-11-20T13:48:00Z</dcterms:modified>
</cp:coreProperties>
</file>