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345B" w:rsidRPr="00EC345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C345B" w:rsidRPr="00EC345B">
        <w:rPr>
          <w:rFonts w:ascii="Times New Roman" w:hAnsi="Times New Roman"/>
          <w:b/>
        </w:rPr>
        <w:t>ZP/D-72/A/20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345B" w:rsidRPr="00EC345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345B" w:rsidRPr="00EC345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C345B" w:rsidRPr="00EC345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345B" w:rsidRPr="00EC345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C345B" w:rsidRPr="00EC345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C345B" w:rsidRPr="00EC345B">
        <w:rPr>
          <w:rFonts w:ascii="Times New Roman" w:hAnsi="Times New Roman"/>
        </w:rPr>
        <w:t>(</w:t>
      </w:r>
      <w:proofErr w:type="spellStart"/>
      <w:r w:rsidR="00EC345B" w:rsidRPr="00EC345B">
        <w:rPr>
          <w:rFonts w:ascii="Times New Roman" w:hAnsi="Times New Roman"/>
        </w:rPr>
        <w:t>t.j</w:t>
      </w:r>
      <w:proofErr w:type="spellEnd"/>
      <w:r w:rsidR="00EC345B" w:rsidRPr="00EC345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C4367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C345B" w:rsidRPr="00EC345B">
        <w:rPr>
          <w:rFonts w:ascii="Times New Roman" w:hAnsi="Times New Roman"/>
          <w:b/>
        </w:rPr>
        <w:t>Dostawa projektora dla Wydziału Inżynierii Mechanicznej i Informatyki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C345B" w:rsidRPr="00EC345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8F3" w:rsidRDefault="003A18F3" w:rsidP="0038231F">
      <w:pPr>
        <w:spacing w:after="0" w:line="240" w:lineRule="auto"/>
      </w:pPr>
      <w:r>
        <w:separator/>
      </w:r>
    </w:p>
  </w:endnote>
  <w:endnote w:type="continuationSeparator" w:id="0">
    <w:p w:rsidR="003A18F3" w:rsidRDefault="003A18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45B" w:rsidRDefault="00EC34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36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36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45B" w:rsidRDefault="00EC34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8F3" w:rsidRDefault="003A18F3" w:rsidP="0038231F">
      <w:pPr>
        <w:spacing w:after="0" w:line="240" w:lineRule="auto"/>
      </w:pPr>
      <w:r>
        <w:separator/>
      </w:r>
    </w:p>
  </w:footnote>
  <w:footnote w:type="continuationSeparator" w:id="0">
    <w:p w:rsidR="003A18F3" w:rsidRDefault="003A18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45B" w:rsidRDefault="00EC34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45B" w:rsidRDefault="00EC34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45B" w:rsidRDefault="00EC34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8F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18F3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3673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345B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3EA9C6"/>
  <w15:docId w15:val="{1091402A-3C7D-4E61-A253-13A5B394F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73DFD-48EB-44FB-9C19-65C950585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2020-11-20T13:05:00Z</cp:lastPrinted>
  <dcterms:created xsi:type="dcterms:W3CDTF">2020-11-20T13:05:00Z</dcterms:created>
  <dcterms:modified xsi:type="dcterms:W3CDTF">2020-11-20T13:05:00Z</dcterms:modified>
</cp:coreProperties>
</file>