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B2E1A" w:rsidRPr="007B2E1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B2E1A" w:rsidRPr="007B2E1A">
        <w:rPr>
          <w:b/>
          <w:sz w:val="24"/>
        </w:rPr>
        <w:t>ZP/D-72/A/20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B2E1A" w:rsidRPr="007B2E1A">
        <w:rPr>
          <w:b/>
        </w:rPr>
        <w:t>przetarg nieograniczony</w:t>
      </w:r>
      <w:r w:rsidR="00753DC1">
        <w:t xml:space="preserve"> na:</w:t>
      </w:r>
    </w:p>
    <w:p w:rsidR="0000184A" w:rsidRDefault="007B2E1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B2E1A">
        <w:rPr>
          <w:b/>
          <w:sz w:val="24"/>
          <w:szCs w:val="24"/>
        </w:rPr>
        <w:t>Dostawa projektora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B2E1A" w:rsidRPr="007B2E1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B2E1A" w:rsidRPr="007B2E1A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B2E1A" w:rsidRPr="007B2E1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D1C" w:rsidRDefault="009F0D1C">
      <w:r>
        <w:separator/>
      </w:r>
    </w:p>
  </w:endnote>
  <w:endnote w:type="continuationSeparator" w:id="0">
    <w:p w:rsidR="009F0D1C" w:rsidRDefault="009F0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E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E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E1A" w:rsidRDefault="007B2E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D1C" w:rsidRDefault="009F0D1C">
      <w:r>
        <w:separator/>
      </w:r>
    </w:p>
  </w:footnote>
  <w:footnote w:type="continuationSeparator" w:id="0">
    <w:p w:rsidR="009F0D1C" w:rsidRDefault="009F0D1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E1A" w:rsidRDefault="007B2E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E1A" w:rsidRDefault="007B2E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E1A" w:rsidRDefault="007B2E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D1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2E1A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0D1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7F2D4C-BE58-4715-A1C4-6C4857FE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6922F-A175-4214-8AD7-EEFDF79BC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2020-11-20T13:05:00Z</dcterms:created>
  <dcterms:modified xsi:type="dcterms:W3CDTF">2020-11-20T13:05:00Z</dcterms:modified>
</cp:coreProperties>
</file>