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20497">
      <w:pPr>
        <w:spacing w:line="360" w:lineRule="auto"/>
        <w:rPr>
          <w:b/>
          <w:bCs/>
          <w:color w:val="000000"/>
          <w:sz w:val="24"/>
        </w:rPr>
      </w:pPr>
      <w:r w:rsidRPr="00A2049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20497">
      <w:pPr>
        <w:spacing w:line="360" w:lineRule="auto"/>
        <w:rPr>
          <w:color w:val="000000"/>
          <w:sz w:val="24"/>
        </w:rPr>
      </w:pPr>
      <w:r w:rsidRPr="00A2049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2049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20497">
      <w:pPr>
        <w:spacing w:line="360" w:lineRule="auto"/>
        <w:rPr>
          <w:color w:val="000000"/>
          <w:sz w:val="24"/>
        </w:rPr>
      </w:pPr>
      <w:r w:rsidRPr="00A2049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20497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20497" w:rsidRPr="00A2049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20497" w:rsidRPr="00A2049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20497" w:rsidRPr="00A20497">
        <w:rPr>
          <w:b/>
          <w:color w:val="000000"/>
          <w:sz w:val="24"/>
        </w:rPr>
        <w:t xml:space="preserve">Dostawa wycinarki laserowej </w:t>
      </w:r>
      <w:proofErr w:type="spellStart"/>
      <w:r w:rsidR="00A20497" w:rsidRPr="00A20497">
        <w:rPr>
          <w:b/>
          <w:color w:val="000000"/>
          <w:sz w:val="24"/>
        </w:rPr>
        <w:t>fiber</w:t>
      </w:r>
      <w:proofErr w:type="spellEnd"/>
      <w:r w:rsidR="00A20497" w:rsidRPr="00A20497">
        <w:rPr>
          <w:b/>
          <w:color w:val="000000"/>
          <w:sz w:val="24"/>
        </w:rPr>
        <w:t xml:space="preserve"> z osprzętem dla  Katedry Technologii i Automatyzacji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20497" w:rsidTr="00034AD2">
        <w:trPr>
          <w:cantSplit/>
        </w:trPr>
        <w:tc>
          <w:tcPr>
            <w:tcW w:w="9640" w:type="dxa"/>
          </w:tcPr>
          <w:p w:rsidR="00A20497" w:rsidRDefault="00A20497" w:rsidP="00034A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20497">
              <w:rPr>
                <w:sz w:val="24"/>
              </w:rPr>
              <w:t xml:space="preserve">Dostawa wycinarki laserowej </w:t>
            </w:r>
            <w:proofErr w:type="spellStart"/>
            <w:r w:rsidRPr="00A20497">
              <w:rPr>
                <w:sz w:val="24"/>
              </w:rPr>
              <w:t>fiber</w:t>
            </w:r>
            <w:proofErr w:type="spellEnd"/>
            <w:r w:rsidRPr="00A20497">
              <w:rPr>
                <w:sz w:val="24"/>
              </w:rPr>
              <w:t xml:space="preserve"> z osprzętem dla  Katedry Technologii i Automatyzacji  Politechniki Częstochowskiej</w:t>
            </w:r>
          </w:p>
          <w:p w:rsidR="00A20497" w:rsidRDefault="00A20497" w:rsidP="00034A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0497">
              <w:rPr>
                <w:b/>
                <w:sz w:val="24"/>
              </w:rPr>
              <w:t>ATM</w:t>
            </w:r>
            <w:r w:rsidR="00967B43">
              <w:rPr>
                <w:b/>
                <w:sz w:val="24"/>
              </w:rPr>
              <w:t xml:space="preserve"> Solutions Sp. z o. o.  Sp. k.</w:t>
            </w:r>
          </w:p>
          <w:p w:rsidR="00A20497" w:rsidRDefault="00A20497" w:rsidP="00034A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0497">
              <w:rPr>
                <w:b/>
                <w:sz w:val="24"/>
              </w:rPr>
              <w:t>05-092</w:t>
            </w:r>
            <w:r>
              <w:rPr>
                <w:b/>
                <w:sz w:val="24"/>
              </w:rPr>
              <w:t xml:space="preserve"> </w:t>
            </w:r>
            <w:r w:rsidRPr="00A20497">
              <w:rPr>
                <w:b/>
                <w:sz w:val="24"/>
              </w:rPr>
              <w:t xml:space="preserve"> Łomianki</w:t>
            </w:r>
          </w:p>
          <w:p w:rsidR="00A20497" w:rsidRDefault="00A20497" w:rsidP="00034A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0497">
              <w:rPr>
                <w:b/>
                <w:sz w:val="24"/>
              </w:rPr>
              <w:t>Kolejowa</w:t>
            </w:r>
            <w:r>
              <w:rPr>
                <w:b/>
                <w:sz w:val="24"/>
              </w:rPr>
              <w:t xml:space="preserve"> </w:t>
            </w:r>
            <w:r w:rsidRPr="00A20497">
              <w:rPr>
                <w:b/>
                <w:sz w:val="24"/>
              </w:rPr>
              <w:t>311</w:t>
            </w:r>
          </w:p>
          <w:p w:rsidR="00A20497" w:rsidRDefault="00A20497" w:rsidP="00034AD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0497">
              <w:rPr>
                <w:b/>
                <w:sz w:val="24"/>
              </w:rPr>
              <w:t>268 000.00 zł</w:t>
            </w:r>
          </w:p>
          <w:p w:rsidR="00A20497" w:rsidRPr="00253031" w:rsidRDefault="00A20497" w:rsidP="00034AD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20497" w:rsidRDefault="00A20497" w:rsidP="00034AD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20497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59"/>
        <w:gridCol w:w="850"/>
        <w:gridCol w:w="1418"/>
        <w:gridCol w:w="992"/>
        <w:gridCol w:w="1418"/>
        <w:gridCol w:w="1701"/>
      </w:tblGrid>
      <w:tr w:rsidR="00590CE9" w:rsidRPr="00C63DA0" w:rsidTr="00967B43">
        <w:tc>
          <w:tcPr>
            <w:tcW w:w="540" w:type="dxa"/>
            <w:shd w:val="clear" w:color="auto" w:fill="auto"/>
            <w:vAlign w:val="center"/>
          </w:tcPr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>Prędkość przejazdów głowicy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>Dokładność pozycjonowania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CE9" w:rsidRPr="00C63DA0" w:rsidRDefault="00590C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bookmarkEnd w:id="0"/>
      <w:tr w:rsidR="00590CE9" w:rsidRPr="00C63DA0" w:rsidTr="00967B43">
        <w:tc>
          <w:tcPr>
            <w:tcW w:w="540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ATM Solutions Sp. z o. o.  Sp. k. 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311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Łomianki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90CE9" w:rsidRPr="00C63DA0" w:rsidTr="00967B43">
        <w:tc>
          <w:tcPr>
            <w:tcW w:w="540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Maszyny -Polskie PL Sp. z o. o.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Skłodowskiej-Curie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58,89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94,89</w:t>
            </w:r>
          </w:p>
        </w:tc>
      </w:tr>
      <w:tr w:rsidR="00590CE9" w:rsidRPr="00C63DA0" w:rsidTr="00967B43">
        <w:tc>
          <w:tcPr>
            <w:tcW w:w="540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Metal </w:t>
            </w:r>
            <w:proofErr w:type="spellStart"/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Technics</w:t>
            </w:r>
            <w:proofErr w:type="spellEnd"/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 o. Sp. k.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Ryżowa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43D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/lok.1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2049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0CE9" w:rsidRPr="00C63DA0" w:rsidRDefault="00590CE9" w:rsidP="00034A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049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20497">
      <w:pPr>
        <w:pStyle w:val="Nagwek"/>
        <w:tabs>
          <w:tab w:val="clear" w:pos="4536"/>
        </w:tabs>
        <w:jc w:val="both"/>
        <w:rPr>
          <w:sz w:val="24"/>
        </w:rPr>
      </w:pPr>
      <w:r w:rsidRPr="00A2049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05AF4">
        <w:rPr>
          <w:sz w:val="24"/>
        </w:rPr>
        <w:t>2020-11-20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259" w:rsidRDefault="00946259">
      <w:r>
        <w:separator/>
      </w:r>
    </w:p>
  </w:endnote>
  <w:endnote w:type="continuationSeparator" w:id="0">
    <w:p w:rsidR="00946259" w:rsidRDefault="0094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97" w:rsidRDefault="00A204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67B4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7B4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7B4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97" w:rsidRDefault="00A204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259" w:rsidRDefault="00946259">
      <w:r>
        <w:separator/>
      </w:r>
    </w:p>
  </w:footnote>
  <w:footnote w:type="continuationSeparator" w:id="0">
    <w:p w:rsidR="00946259" w:rsidRDefault="00946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97" w:rsidRDefault="00A204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97" w:rsidRDefault="00A204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97" w:rsidRDefault="00A204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259"/>
    <w:rsid w:val="00140696"/>
    <w:rsid w:val="00253031"/>
    <w:rsid w:val="00377700"/>
    <w:rsid w:val="00590CE9"/>
    <w:rsid w:val="005C147E"/>
    <w:rsid w:val="007118AF"/>
    <w:rsid w:val="007124E4"/>
    <w:rsid w:val="00745012"/>
    <w:rsid w:val="0087722C"/>
    <w:rsid w:val="00946259"/>
    <w:rsid w:val="00967B43"/>
    <w:rsid w:val="00987E41"/>
    <w:rsid w:val="00A20497"/>
    <w:rsid w:val="00C63DA0"/>
    <w:rsid w:val="00C85A89"/>
    <w:rsid w:val="00D5444F"/>
    <w:rsid w:val="00F05AF4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A3F0EB"/>
  <w15:chartTrackingRefBased/>
  <w15:docId w15:val="{D88F59DC-BDA7-4FBC-BC01-3F7772B8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90C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9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2020-11-20T09:17:00Z</cp:lastPrinted>
  <dcterms:created xsi:type="dcterms:W3CDTF">2020-11-20T09:18:00Z</dcterms:created>
  <dcterms:modified xsi:type="dcterms:W3CDTF">2020-11-20T09:18:00Z</dcterms:modified>
</cp:coreProperties>
</file>