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0E2" w:rsidRPr="00240E71" w:rsidRDefault="002F2B79" w:rsidP="00E350E2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>
          <v:roundrect id="_x0000_s1026" style="position:absolute;left:0;text-align:left;margin-left:-25.5pt;margin-top:-13.15pt;width:162pt;height:1in;z-index:251658240" arcsize="10923f"/>
        </w:pict>
      </w:r>
      <w:r w:rsidR="00E350E2">
        <w:rPr>
          <w:b w:val="0"/>
          <w:sz w:val="22"/>
          <w:szCs w:val="22"/>
        </w:rPr>
        <w:tab/>
      </w:r>
      <w:r w:rsidR="00E350E2">
        <w:rPr>
          <w:b w:val="0"/>
          <w:sz w:val="22"/>
          <w:szCs w:val="22"/>
        </w:rPr>
        <w:tab/>
      </w:r>
      <w:r w:rsidR="00E350E2">
        <w:rPr>
          <w:b w:val="0"/>
          <w:sz w:val="22"/>
          <w:szCs w:val="22"/>
        </w:rPr>
        <w:tab/>
      </w:r>
      <w:r w:rsidR="00E350E2">
        <w:rPr>
          <w:b w:val="0"/>
          <w:sz w:val="22"/>
          <w:szCs w:val="22"/>
        </w:rPr>
        <w:tab/>
      </w:r>
      <w:r w:rsidR="00E350E2">
        <w:rPr>
          <w:b w:val="0"/>
          <w:sz w:val="22"/>
          <w:szCs w:val="22"/>
        </w:rPr>
        <w:tab/>
      </w:r>
      <w:r w:rsidR="00E350E2">
        <w:rPr>
          <w:b w:val="0"/>
          <w:sz w:val="22"/>
          <w:szCs w:val="22"/>
        </w:rPr>
        <w:tab/>
      </w:r>
      <w:r w:rsidR="00E350E2">
        <w:rPr>
          <w:b w:val="0"/>
          <w:sz w:val="22"/>
          <w:szCs w:val="22"/>
        </w:rPr>
        <w:tab/>
      </w:r>
      <w:r w:rsidR="00E350E2" w:rsidRPr="004C278E">
        <w:rPr>
          <w:rFonts w:ascii="Times New Roman" w:hAnsi="Times New Roman"/>
        </w:rPr>
        <w:t xml:space="preserve">Załącznik nr </w:t>
      </w:r>
      <w:r w:rsidR="00E350E2">
        <w:rPr>
          <w:rFonts w:ascii="Times New Roman" w:hAnsi="Times New Roman"/>
        </w:rPr>
        <w:t>1</w:t>
      </w:r>
    </w:p>
    <w:p w:rsidR="00E350E2" w:rsidRDefault="00E350E2" w:rsidP="00E350E2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E350E2" w:rsidRPr="0022732C" w:rsidRDefault="00E350E2" w:rsidP="00E350E2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E350E2" w:rsidRDefault="00E350E2" w:rsidP="00E350E2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E350E2" w:rsidRPr="0022732C" w:rsidRDefault="00E350E2" w:rsidP="00E350E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E350E2" w:rsidRPr="0022732C" w:rsidRDefault="00E350E2" w:rsidP="00E350E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E350E2" w:rsidRPr="0022732C" w:rsidRDefault="00E350E2" w:rsidP="00E350E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E350E2" w:rsidRPr="0022732C" w:rsidRDefault="00E350E2" w:rsidP="00E350E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E350E2" w:rsidRPr="0022732C" w:rsidRDefault="00E350E2" w:rsidP="00E350E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1130DE">
        <w:rPr>
          <w:sz w:val="22"/>
          <w:lang w:val="en-US"/>
        </w:rPr>
        <w:t>……………………………………………………………………………………………..</w:t>
      </w:r>
    </w:p>
    <w:p w:rsidR="00E350E2" w:rsidRPr="0022732C" w:rsidRDefault="00E350E2" w:rsidP="00E350E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1130DE">
        <w:rPr>
          <w:sz w:val="22"/>
          <w:lang w:val="en-US"/>
        </w:rPr>
        <w:t>…………………………………………………………………………………………….</w:t>
      </w:r>
    </w:p>
    <w:p w:rsidR="00E350E2" w:rsidRPr="0022732C" w:rsidRDefault="00E350E2" w:rsidP="00E350E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E350E2" w:rsidRPr="0022732C" w:rsidRDefault="00E350E2" w:rsidP="00E350E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E350E2" w:rsidRPr="0022732C" w:rsidRDefault="00E350E2" w:rsidP="00E350E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E350E2" w:rsidRDefault="00E350E2" w:rsidP="00E350E2">
      <w:pPr>
        <w:spacing w:line="360" w:lineRule="auto"/>
      </w:pPr>
      <w:r>
        <w:t>Do: Nazwa i siedziba Zamawiającego:</w:t>
      </w:r>
    </w:p>
    <w:p w:rsidR="00E350E2" w:rsidRPr="009744E1" w:rsidRDefault="00E350E2" w:rsidP="00E350E2">
      <w:pPr>
        <w:ind w:right="-110"/>
        <w:rPr>
          <w:b/>
        </w:rPr>
      </w:pPr>
      <w:r w:rsidRPr="009744E1">
        <w:rPr>
          <w:b/>
        </w:rPr>
        <w:t>Akademia Górniczo - Hutnicza</w:t>
      </w:r>
    </w:p>
    <w:p w:rsidR="00E350E2" w:rsidRPr="009744E1" w:rsidRDefault="00E350E2" w:rsidP="00E350E2">
      <w:pPr>
        <w:ind w:right="-110"/>
        <w:rPr>
          <w:b/>
        </w:rPr>
      </w:pPr>
      <w:r w:rsidRPr="009744E1">
        <w:rPr>
          <w:b/>
        </w:rPr>
        <w:t>im. Stanisława Staszica w Krakowie</w:t>
      </w:r>
    </w:p>
    <w:p w:rsidR="00E350E2" w:rsidRDefault="00E350E2" w:rsidP="00E350E2">
      <w:pPr>
        <w:ind w:right="-110"/>
        <w:rPr>
          <w:b/>
        </w:rPr>
      </w:pPr>
      <w:r w:rsidRPr="009744E1">
        <w:rPr>
          <w:b/>
        </w:rPr>
        <w:t>Dział Zamówień Publicznych</w:t>
      </w:r>
      <w:r>
        <w:rPr>
          <w:b/>
        </w:rPr>
        <w:t xml:space="preserve">  </w:t>
      </w:r>
    </w:p>
    <w:p w:rsidR="00E350E2" w:rsidRDefault="00E350E2" w:rsidP="00E350E2">
      <w:pPr>
        <w:ind w:right="-110"/>
        <w:rPr>
          <w:b/>
        </w:rPr>
      </w:pPr>
      <w:r w:rsidRPr="009744E1">
        <w:rPr>
          <w:b/>
        </w:rPr>
        <w:t>Al. Mickiewicza</w:t>
      </w:r>
      <w:r>
        <w:rPr>
          <w:b/>
        </w:rPr>
        <w:t xml:space="preserve"> </w:t>
      </w:r>
      <w:r w:rsidRPr="009744E1">
        <w:rPr>
          <w:b/>
        </w:rPr>
        <w:t>30</w:t>
      </w:r>
      <w:r>
        <w:rPr>
          <w:b/>
        </w:rPr>
        <w:t xml:space="preserve"> </w:t>
      </w:r>
    </w:p>
    <w:p w:rsidR="00E350E2" w:rsidRDefault="00E350E2" w:rsidP="00E350E2">
      <w:pPr>
        <w:rPr>
          <w:b/>
        </w:rPr>
      </w:pPr>
      <w:r w:rsidRPr="009744E1">
        <w:rPr>
          <w:b/>
        </w:rPr>
        <w:t>30-059</w:t>
      </w:r>
      <w:r>
        <w:rPr>
          <w:b/>
        </w:rPr>
        <w:t xml:space="preserve"> </w:t>
      </w:r>
      <w:r w:rsidRPr="009744E1">
        <w:rPr>
          <w:b/>
        </w:rPr>
        <w:t>Kraków</w:t>
      </w:r>
      <w:r>
        <w:rPr>
          <w:b/>
        </w:rPr>
        <w:t xml:space="preserve">,  </w:t>
      </w:r>
    </w:p>
    <w:p w:rsidR="00E350E2" w:rsidRDefault="00E350E2" w:rsidP="00E350E2">
      <w:pPr>
        <w:ind w:firstLine="3969"/>
        <w:rPr>
          <w:b/>
        </w:rPr>
      </w:pPr>
    </w:p>
    <w:p w:rsidR="00E350E2" w:rsidRDefault="00E350E2" w:rsidP="00E350E2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9744E1">
        <w:rPr>
          <w:b/>
        </w:rPr>
        <w:t xml:space="preserve">Dostawa </w:t>
      </w:r>
      <w:r>
        <w:rPr>
          <w:b/>
        </w:rPr>
        <w:t>1</w:t>
      </w:r>
      <w:r w:rsidRPr="009744E1">
        <w:rPr>
          <w:b/>
        </w:rPr>
        <w:t xml:space="preserve"> szt.</w:t>
      </w:r>
      <w:r>
        <w:rPr>
          <w:b/>
        </w:rPr>
        <w:t xml:space="preserve"> stacjonarnego</w:t>
      </w:r>
      <w:r w:rsidRPr="009744E1">
        <w:rPr>
          <w:b/>
        </w:rPr>
        <w:t xml:space="preserve"> komputer</w:t>
      </w:r>
      <w:r>
        <w:rPr>
          <w:b/>
        </w:rPr>
        <w:t xml:space="preserve">a dla </w:t>
      </w:r>
      <w:proofErr w:type="spellStart"/>
      <w:r>
        <w:rPr>
          <w:b/>
        </w:rPr>
        <w:t>WGGiŚ</w:t>
      </w:r>
      <w:proofErr w:type="spellEnd"/>
      <w:r>
        <w:rPr>
          <w:b/>
        </w:rPr>
        <w:t>, nr sprawy:</w:t>
      </w:r>
      <w:r w:rsidRPr="009744E1">
        <w:rPr>
          <w:b/>
        </w:rPr>
        <w:t xml:space="preserve"> KC-zp.272-</w:t>
      </w:r>
      <w:r>
        <w:rPr>
          <w:b/>
        </w:rPr>
        <w:t>631</w:t>
      </w:r>
      <w:r w:rsidRPr="009744E1">
        <w:rPr>
          <w:b/>
        </w:rPr>
        <w:t>/</w:t>
      </w:r>
      <w:r>
        <w:rPr>
          <w:b/>
        </w:rPr>
        <w:t>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95668D" w:rsidRDefault="0095668D" w:rsidP="0095668D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95668D" w:rsidRDefault="0095668D" w:rsidP="0095668D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 za całość:   .........................................................................PLN</w:t>
      </w:r>
    </w:p>
    <w:p w:rsidR="0095668D" w:rsidRDefault="0095668D" w:rsidP="0095668D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95668D" w:rsidRDefault="0095668D" w:rsidP="0095668D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 za całość: .........................................................................PLN</w:t>
      </w:r>
    </w:p>
    <w:p w:rsidR="0095668D" w:rsidRDefault="0095668D" w:rsidP="0095668D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95668D" w:rsidRDefault="0095668D" w:rsidP="0095668D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95668D" w:rsidRDefault="0095668D" w:rsidP="0095668D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23 % tj.…………………….PLN</w:t>
      </w:r>
    </w:p>
    <w:tbl>
      <w:tblPr>
        <w:tblStyle w:val="Tabela-Siatka"/>
        <w:tblW w:w="0" w:type="auto"/>
        <w:tblInd w:w="-431" w:type="dxa"/>
        <w:tblLook w:val="04A0" w:firstRow="1" w:lastRow="0" w:firstColumn="1" w:lastColumn="0" w:noHBand="0" w:noVBand="1"/>
      </w:tblPr>
      <w:tblGrid>
        <w:gridCol w:w="489"/>
        <w:gridCol w:w="4830"/>
        <w:gridCol w:w="4398"/>
      </w:tblGrid>
      <w:tr w:rsidR="0095668D" w:rsidRPr="000E6B44" w:rsidTr="0095668D">
        <w:tc>
          <w:tcPr>
            <w:tcW w:w="439" w:type="dxa"/>
          </w:tcPr>
          <w:p w:rsidR="0095668D" w:rsidRPr="00E0530F" w:rsidRDefault="0095668D" w:rsidP="00A94825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E0530F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4856" w:type="dxa"/>
          </w:tcPr>
          <w:p w:rsidR="0095668D" w:rsidRPr="00E0530F" w:rsidRDefault="00E0530F" w:rsidP="00E0530F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0530F">
              <w:rPr>
                <w:rFonts w:ascii="Times New Roman" w:hAnsi="Times New Roman"/>
                <w:b/>
                <w:sz w:val="20"/>
                <w:szCs w:val="20"/>
              </w:rPr>
              <w:t xml:space="preserve">Wymagany </w:t>
            </w:r>
            <w:r w:rsidR="0095668D" w:rsidRPr="00E0530F">
              <w:rPr>
                <w:rFonts w:ascii="Times New Roman" w:hAnsi="Times New Roman"/>
                <w:b/>
                <w:sz w:val="20"/>
                <w:szCs w:val="20"/>
              </w:rPr>
              <w:t>Element</w:t>
            </w:r>
          </w:p>
        </w:tc>
        <w:tc>
          <w:tcPr>
            <w:tcW w:w="4422" w:type="dxa"/>
          </w:tcPr>
          <w:p w:rsidR="00E0530F" w:rsidRPr="00E0530F" w:rsidRDefault="00E0530F" w:rsidP="00E0530F">
            <w:pPr>
              <w:jc w:val="center"/>
              <w:rPr>
                <w:rFonts w:ascii="Times New Roman" w:hAnsi="Times New Roman"/>
                <w:b/>
                <w:color w:val="FF0000"/>
                <w:sz w:val="20"/>
              </w:rPr>
            </w:pPr>
            <w:r w:rsidRPr="00E0530F">
              <w:rPr>
                <w:rFonts w:ascii="Times New Roman" w:hAnsi="Times New Roman"/>
                <w:b/>
                <w:color w:val="FF0000"/>
                <w:sz w:val="20"/>
              </w:rPr>
              <w:t>Należy wpisać:</w:t>
            </w:r>
          </w:p>
          <w:p w:rsidR="0095668D" w:rsidRPr="000E6B44" w:rsidRDefault="00E0530F" w:rsidP="00E0530F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530F">
              <w:rPr>
                <w:rFonts w:ascii="Times New Roman" w:hAnsi="Times New Roman"/>
                <w:b/>
                <w:color w:val="FF0000"/>
                <w:sz w:val="20"/>
              </w:rPr>
              <w:t>Producent, model</w:t>
            </w:r>
          </w:p>
        </w:tc>
      </w:tr>
      <w:tr w:rsidR="0095668D" w:rsidRPr="00E0530F" w:rsidTr="0095668D">
        <w:tc>
          <w:tcPr>
            <w:tcW w:w="439" w:type="dxa"/>
          </w:tcPr>
          <w:p w:rsidR="0095668D" w:rsidRPr="00BC1EF9" w:rsidRDefault="0095668D" w:rsidP="00A94825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C1EF9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856" w:type="dxa"/>
          </w:tcPr>
          <w:p w:rsidR="0095668D" w:rsidRPr="00E0530F" w:rsidRDefault="0095668D" w:rsidP="00E0530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proofErr w:type="spellStart"/>
            <w:r w:rsidRPr="00E0530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Procesor</w:t>
            </w:r>
            <w:proofErr w:type="spellEnd"/>
            <w:r w:rsidRPr="00E0530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: </w:t>
            </w:r>
          </w:p>
        </w:tc>
        <w:tc>
          <w:tcPr>
            <w:tcW w:w="4422" w:type="dxa"/>
          </w:tcPr>
          <w:p w:rsidR="0095668D" w:rsidRDefault="0095668D" w:rsidP="00A94825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95668D" w:rsidRPr="000E6B44" w:rsidTr="0095668D">
        <w:tc>
          <w:tcPr>
            <w:tcW w:w="439" w:type="dxa"/>
          </w:tcPr>
          <w:p w:rsidR="0095668D" w:rsidRPr="00BC1EF9" w:rsidRDefault="0095668D" w:rsidP="00A94825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C1EF9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856" w:type="dxa"/>
          </w:tcPr>
          <w:p w:rsidR="0095668D" w:rsidRPr="00E0530F" w:rsidRDefault="0095668D" w:rsidP="00E0530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E0530F">
              <w:rPr>
                <w:rFonts w:ascii="Times New Roman" w:hAnsi="Times New Roman"/>
                <w:b/>
                <w:sz w:val="20"/>
                <w:szCs w:val="20"/>
              </w:rPr>
              <w:t xml:space="preserve">Płyta główna: </w:t>
            </w:r>
          </w:p>
        </w:tc>
        <w:tc>
          <w:tcPr>
            <w:tcW w:w="4422" w:type="dxa"/>
          </w:tcPr>
          <w:p w:rsidR="0095668D" w:rsidRPr="000E6B44" w:rsidRDefault="0095668D" w:rsidP="00A94825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5668D" w:rsidRPr="000E6B44" w:rsidTr="0095668D">
        <w:tc>
          <w:tcPr>
            <w:tcW w:w="439" w:type="dxa"/>
          </w:tcPr>
          <w:p w:rsidR="0095668D" w:rsidRPr="00BC1EF9" w:rsidRDefault="0095668D" w:rsidP="00A94825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C1EF9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4856" w:type="dxa"/>
          </w:tcPr>
          <w:p w:rsidR="0095668D" w:rsidRPr="00E0530F" w:rsidRDefault="0095668D" w:rsidP="00E0530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E0530F">
              <w:rPr>
                <w:rFonts w:ascii="Times New Roman" w:hAnsi="Times New Roman"/>
                <w:b/>
                <w:sz w:val="20"/>
                <w:szCs w:val="20"/>
              </w:rPr>
              <w:t>Pamieć</w:t>
            </w:r>
            <w:proofErr w:type="spellEnd"/>
            <w:r w:rsidRPr="00E0530F">
              <w:rPr>
                <w:rFonts w:ascii="Times New Roman" w:hAnsi="Times New Roman"/>
                <w:b/>
                <w:sz w:val="20"/>
                <w:szCs w:val="20"/>
              </w:rPr>
              <w:t xml:space="preserve"> RAM: </w:t>
            </w:r>
          </w:p>
        </w:tc>
        <w:tc>
          <w:tcPr>
            <w:tcW w:w="4422" w:type="dxa"/>
          </w:tcPr>
          <w:p w:rsidR="0095668D" w:rsidRPr="000E6B44" w:rsidRDefault="0095668D" w:rsidP="00A94825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5668D" w:rsidRPr="000E6B44" w:rsidTr="0095668D">
        <w:tc>
          <w:tcPr>
            <w:tcW w:w="439" w:type="dxa"/>
          </w:tcPr>
          <w:p w:rsidR="0095668D" w:rsidRPr="00BC1EF9" w:rsidRDefault="0095668D" w:rsidP="00A94825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C1EF9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4856" w:type="dxa"/>
          </w:tcPr>
          <w:p w:rsidR="0095668D" w:rsidRPr="00E0530F" w:rsidRDefault="0095668D" w:rsidP="00E0530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E0530F">
              <w:rPr>
                <w:rFonts w:ascii="Times New Roman" w:hAnsi="Times New Roman"/>
                <w:b/>
                <w:sz w:val="20"/>
                <w:szCs w:val="20"/>
              </w:rPr>
              <w:t xml:space="preserve">Dyski twardy SSD: </w:t>
            </w:r>
          </w:p>
        </w:tc>
        <w:tc>
          <w:tcPr>
            <w:tcW w:w="4422" w:type="dxa"/>
          </w:tcPr>
          <w:p w:rsidR="0095668D" w:rsidRPr="000E6B44" w:rsidRDefault="0095668D" w:rsidP="00A94825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5668D" w:rsidRPr="000E6B44" w:rsidTr="0095668D">
        <w:tc>
          <w:tcPr>
            <w:tcW w:w="439" w:type="dxa"/>
          </w:tcPr>
          <w:p w:rsidR="0095668D" w:rsidRPr="00BC1EF9" w:rsidRDefault="0095668D" w:rsidP="00A94825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C1EF9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4856" w:type="dxa"/>
          </w:tcPr>
          <w:p w:rsidR="0095668D" w:rsidRPr="00E0530F" w:rsidRDefault="0095668D" w:rsidP="00E0530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E0530F">
              <w:rPr>
                <w:rFonts w:ascii="Times New Roman" w:hAnsi="Times New Roman"/>
                <w:b/>
                <w:sz w:val="20"/>
                <w:szCs w:val="20"/>
              </w:rPr>
              <w:t xml:space="preserve">Dysk twardy HDD: </w:t>
            </w:r>
          </w:p>
        </w:tc>
        <w:tc>
          <w:tcPr>
            <w:tcW w:w="4422" w:type="dxa"/>
          </w:tcPr>
          <w:p w:rsidR="0095668D" w:rsidRDefault="0095668D" w:rsidP="00A94825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5668D" w:rsidRPr="003E12E0" w:rsidTr="0095668D">
        <w:tc>
          <w:tcPr>
            <w:tcW w:w="439" w:type="dxa"/>
          </w:tcPr>
          <w:p w:rsidR="0095668D" w:rsidRPr="00BC1EF9" w:rsidRDefault="0095668D" w:rsidP="00A94825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C1EF9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4856" w:type="dxa"/>
          </w:tcPr>
          <w:p w:rsidR="0095668D" w:rsidRPr="00E0530F" w:rsidRDefault="0095668D" w:rsidP="00E0530F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0530F">
              <w:rPr>
                <w:rFonts w:ascii="Times New Roman" w:hAnsi="Times New Roman" w:cs="Times New Roman"/>
                <w:sz w:val="20"/>
                <w:szCs w:val="20"/>
              </w:rPr>
              <w:t xml:space="preserve">Nagrywarka DVD: </w:t>
            </w:r>
          </w:p>
        </w:tc>
        <w:tc>
          <w:tcPr>
            <w:tcW w:w="4422" w:type="dxa"/>
          </w:tcPr>
          <w:p w:rsidR="0095668D" w:rsidRPr="003E12E0" w:rsidRDefault="0095668D" w:rsidP="00A94825">
            <w:pPr>
              <w:pStyle w:val="Nagwek1"/>
              <w:spacing w:before="0"/>
              <w:outlineLvl w:val="0"/>
              <w:rPr>
                <w:b w:val="0"/>
                <w:sz w:val="16"/>
                <w:szCs w:val="16"/>
              </w:rPr>
            </w:pPr>
          </w:p>
        </w:tc>
      </w:tr>
      <w:tr w:rsidR="0095668D" w:rsidRPr="000E6B44" w:rsidTr="0095668D">
        <w:tc>
          <w:tcPr>
            <w:tcW w:w="439" w:type="dxa"/>
          </w:tcPr>
          <w:p w:rsidR="0095668D" w:rsidRPr="00BC1EF9" w:rsidRDefault="0095668D" w:rsidP="00A94825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C1EF9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4856" w:type="dxa"/>
          </w:tcPr>
          <w:p w:rsidR="0095668D" w:rsidRPr="00E0530F" w:rsidRDefault="0095668D" w:rsidP="00E0530F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0530F">
              <w:rPr>
                <w:rFonts w:ascii="Times New Roman" w:hAnsi="Times New Roman"/>
                <w:b/>
                <w:sz w:val="20"/>
                <w:szCs w:val="20"/>
              </w:rPr>
              <w:t xml:space="preserve">Obudowa: </w:t>
            </w:r>
          </w:p>
        </w:tc>
        <w:tc>
          <w:tcPr>
            <w:tcW w:w="4422" w:type="dxa"/>
          </w:tcPr>
          <w:p w:rsidR="0095668D" w:rsidRPr="000E6B44" w:rsidRDefault="0095668D" w:rsidP="00A94825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5668D" w:rsidRPr="00CA5870" w:rsidTr="0095668D">
        <w:tc>
          <w:tcPr>
            <w:tcW w:w="439" w:type="dxa"/>
          </w:tcPr>
          <w:p w:rsidR="0095668D" w:rsidRPr="00BC1EF9" w:rsidRDefault="0095668D" w:rsidP="00A94825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C1EF9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4856" w:type="dxa"/>
          </w:tcPr>
          <w:p w:rsidR="0095668D" w:rsidRPr="00E0530F" w:rsidRDefault="0095668D" w:rsidP="00E0530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E0530F">
              <w:rPr>
                <w:rFonts w:ascii="Times New Roman" w:hAnsi="Times New Roman"/>
                <w:b/>
                <w:sz w:val="20"/>
                <w:szCs w:val="20"/>
              </w:rPr>
              <w:t xml:space="preserve">Zasilacz: </w:t>
            </w:r>
          </w:p>
        </w:tc>
        <w:tc>
          <w:tcPr>
            <w:tcW w:w="4422" w:type="dxa"/>
          </w:tcPr>
          <w:p w:rsidR="0095668D" w:rsidRPr="00CA5870" w:rsidRDefault="0095668D" w:rsidP="00A94825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5668D" w:rsidRPr="000E6B44" w:rsidTr="0095668D">
        <w:tc>
          <w:tcPr>
            <w:tcW w:w="439" w:type="dxa"/>
          </w:tcPr>
          <w:p w:rsidR="0095668D" w:rsidRPr="00BC1EF9" w:rsidRDefault="0095668D" w:rsidP="00A94825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C1EF9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4856" w:type="dxa"/>
          </w:tcPr>
          <w:p w:rsidR="0095668D" w:rsidRPr="00E0530F" w:rsidRDefault="0095668D" w:rsidP="00E0530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E0530F">
              <w:rPr>
                <w:rFonts w:ascii="Times New Roman" w:hAnsi="Times New Roman"/>
                <w:b/>
                <w:sz w:val="20"/>
                <w:szCs w:val="20"/>
              </w:rPr>
              <w:t xml:space="preserve">Karta graficzna: </w:t>
            </w:r>
          </w:p>
        </w:tc>
        <w:tc>
          <w:tcPr>
            <w:tcW w:w="4422" w:type="dxa"/>
          </w:tcPr>
          <w:p w:rsidR="0095668D" w:rsidRDefault="0095668D" w:rsidP="00A94825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5668D" w:rsidRPr="000E6B44" w:rsidTr="0095668D">
        <w:tc>
          <w:tcPr>
            <w:tcW w:w="439" w:type="dxa"/>
          </w:tcPr>
          <w:p w:rsidR="0095668D" w:rsidRPr="00BC1EF9" w:rsidRDefault="0095668D" w:rsidP="00A94825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C1EF9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4856" w:type="dxa"/>
          </w:tcPr>
          <w:p w:rsidR="0095668D" w:rsidRPr="00E0530F" w:rsidRDefault="0095668D" w:rsidP="00E0530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E0530F">
              <w:rPr>
                <w:rFonts w:ascii="Times New Roman" w:hAnsi="Times New Roman"/>
                <w:b/>
                <w:sz w:val="20"/>
                <w:szCs w:val="20"/>
              </w:rPr>
              <w:t xml:space="preserve">Czytnik kart: </w:t>
            </w:r>
          </w:p>
        </w:tc>
        <w:tc>
          <w:tcPr>
            <w:tcW w:w="4422" w:type="dxa"/>
          </w:tcPr>
          <w:p w:rsidR="0095668D" w:rsidRPr="000E6B44" w:rsidRDefault="0095668D" w:rsidP="00A94825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5668D" w:rsidRPr="000E6B44" w:rsidTr="0095668D">
        <w:tc>
          <w:tcPr>
            <w:tcW w:w="439" w:type="dxa"/>
          </w:tcPr>
          <w:p w:rsidR="0095668D" w:rsidRPr="00BC1EF9" w:rsidRDefault="0095668D" w:rsidP="00A94825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C1EF9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4856" w:type="dxa"/>
          </w:tcPr>
          <w:p w:rsidR="0095668D" w:rsidRPr="00E0530F" w:rsidRDefault="0095668D" w:rsidP="00E0530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E0530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Cooler do CPU: </w:t>
            </w:r>
          </w:p>
        </w:tc>
        <w:tc>
          <w:tcPr>
            <w:tcW w:w="4422" w:type="dxa"/>
          </w:tcPr>
          <w:p w:rsidR="0095668D" w:rsidRPr="000E6B44" w:rsidRDefault="0095668D" w:rsidP="00A94825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95668D" w:rsidRPr="000E6B44" w:rsidTr="0095668D">
        <w:tc>
          <w:tcPr>
            <w:tcW w:w="439" w:type="dxa"/>
          </w:tcPr>
          <w:p w:rsidR="0095668D" w:rsidRPr="00BC1EF9" w:rsidRDefault="0095668D" w:rsidP="00A94825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C1EF9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4856" w:type="dxa"/>
          </w:tcPr>
          <w:p w:rsidR="0095668D" w:rsidRPr="00E0530F" w:rsidRDefault="0095668D" w:rsidP="00E0530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proofErr w:type="spellStart"/>
            <w:r w:rsidRPr="00E0530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Głośniki</w:t>
            </w:r>
            <w:proofErr w:type="spellEnd"/>
            <w:r w:rsidRPr="00E0530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: </w:t>
            </w:r>
          </w:p>
        </w:tc>
        <w:tc>
          <w:tcPr>
            <w:tcW w:w="4422" w:type="dxa"/>
          </w:tcPr>
          <w:p w:rsidR="0095668D" w:rsidRDefault="0095668D" w:rsidP="00A94825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95668D" w:rsidRPr="0095668D" w:rsidTr="0095668D">
        <w:tc>
          <w:tcPr>
            <w:tcW w:w="439" w:type="dxa"/>
          </w:tcPr>
          <w:p w:rsidR="0095668D" w:rsidRPr="00BC1EF9" w:rsidRDefault="0095668D" w:rsidP="00A94825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C1EF9">
              <w:rPr>
                <w:rFonts w:ascii="Arial" w:hAnsi="Arial" w:cs="Arial"/>
                <w:sz w:val="16"/>
                <w:szCs w:val="16"/>
              </w:rPr>
              <w:lastRenderedPageBreak/>
              <w:t>13</w:t>
            </w:r>
          </w:p>
        </w:tc>
        <w:tc>
          <w:tcPr>
            <w:tcW w:w="4856" w:type="dxa"/>
          </w:tcPr>
          <w:p w:rsidR="0095668D" w:rsidRPr="00E0530F" w:rsidRDefault="0095668D" w:rsidP="00E0530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E0530F">
              <w:rPr>
                <w:rFonts w:ascii="Times New Roman" w:hAnsi="Times New Roman"/>
                <w:b/>
                <w:sz w:val="20"/>
                <w:szCs w:val="20"/>
              </w:rPr>
              <w:t xml:space="preserve">Zestaw klawiatura + mysz </w:t>
            </w:r>
          </w:p>
        </w:tc>
        <w:tc>
          <w:tcPr>
            <w:tcW w:w="4422" w:type="dxa"/>
          </w:tcPr>
          <w:p w:rsidR="0095668D" w:rsidRPr="0095668D" w:rsidRDefault="0095668D" w:rsidP="00A94825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E350E2" w:rsidRDefault="00E350E2" w:rsidP="00E350E2">
      <w:pPr>
        <w:tabs>
          <w:tab w:val="right" w:pos="9000"/>
        </w:tabs>
      </w:pPr>
    </w:p>
    <w:p w:rsidR="00E350E2" w:rsidRDefault="00E350E2" w:rsidP="00E350E2">
      <w:pPr>
        <w:widowControl w:val="0"/>
        <w:ind w:right="1"/>
        <w:jc w:val="both"/>
      </w:pPr>
      <w:r>
        <w:rPr>
          <w:b/>
        </w:rPr>
        <w:t>Termin realizacji umowy</w:t>
      </w:r>
      <w:r w:rsidR="008C07DF">
        <w:rPr>
          <w:b/>
        </w:rPr>
        <w:t xml:space="preserve"> (Kryterium oceny ofert)</w:t>
      </w:r>
      <w:r>
        <w:rPr>
          <w:b/>
        </w:rPr>
        <w:t xml:space="preserve">: do ……… dni </w:t>
      </w:r>
      <w:r w:rsidRPr="00B862AA">
        <w:t xml:space="preserve">od daty otrzymania zamówienia potwierdzonego przez </w:t>
      </w:r>
      <w:proofErr w:type="spellStart"/>
      <w:r w:rsidRPr="00B862AA">
        <w:t>MNiSW</w:t>
      </w:r>
      <w:proofErr w:type="spellEnd"/>
      <w:r w:rsidRPr="00B862AA">
        <w:t xml:space="preserve"> (kryterium oceny ofert)</w:t>
      </w:r>
    </w:p>
    <w:p w:rsidR="00A312D7" w:rsidRDefault="00A312D7" w:rsidP="00E350E2">
      <w:pPr>
        <w:widowControl w:val="0"/>
        <w:ind w:right="1"/>
        <w:jc w:val="both"/>
        <w:rPr>
          <w:b/>
          <w:u w:val="single"/>
        </w:rPr>
      </w:pPr>
    </w:p>
    <w:p w:rsidR="00E350E2" w:rsidRDefault="00E350E2" w:rsidP="00E350E2">
      <w:pPr>
        <w:widowControl w:val="0"/>
        <w:ind w:right="1"/>
        <w:jc w:val="both"/>
        <w:rPr>
          <w:b/>
        </w:rPr>
      </w:pPr>
      <w:r w:rsidRPr="00A312D7">
        <w:rPr>
          <w:b/>
          <w:u w:val="single"/>
        </w:rPr>
        <w:t xml:space="preserve">Okres udzielonej gwarancji </w:t>
      </w:r>
      <w:r w:rsidR="00E0530F">
        <w:rPr>
          <w:b/>
          <w:u w:val="single"/>
        </w:rPr>
        <w:t xml:space="preserve">na </w:t>
      </w:r>
      <w:r w:rsidR="008C07DF" w:rsidRPr="00A312D7">
        <w:rPr>
          <w:b/>
          <w:u w:val="single"/>
        </w:rPr>
        <w:t>elementy komputera</w:t>
      </w:r>
      <w:r>
        <w:rPr>
          <w:b/>
        </w:rPr>
        <w:t>:</w:t>
      </w:r>
    </w:p>
    <w:p w:rsidR="00A312D7" w:rsidRDefault="00E350E2" w:rsidP="00E350E2">
      <w:pPr>
        <w:widowControl w:val="0"/>
        <w:ind w:right="1"/>
        <w:jc w:val="both"/>
        <w:rPr>
          <w:b/>
        </w:rPr>
      </w:pPr>
      <w:r>
        <w:rPr>
          <w:b/>
        </w:rPr>
        <w:t xml:space="preserve">- </w:t>
      </w:r>
      <w:r w:rsidR="00A312D7">
        <w:rPr>
          <w:b/>
        </w:rPr>
        <w:t>procesor: 36 miesięcy,</w:t>
      </w:r>
    </w:p>
    <w:p w:rsidR="00A312D7" w:rsidRDefault="00A312D7" w:rsidP="00E350E2">
      <w:pPr>
        <w:widowControl w:val="0"/>
        <w:ind w:right="1"/>
        <w:jc w:val="both"/>
        <w:rPr>
          <w:b/>
        </w:rPr>
      </w:pPr>
      <w:r>
        <w:rPr>
          <w:b/>
        </w:rPr>
        <w:t>- płyta główna: 36 miesięcy</w:t>
      </w:r>
    </w:p>
    <w:p w:rsidR="00A312D7" w:rsidRDefault="00A312D7" w:rsidP="00E350E2">
      <w:pPr>
        <w:widowControl w:val="0"/>
        <w:ind w:right="1"/>
        <w:jc w:val="both"/>
        <w:rPr>
          <w:b/>
        </w:rPr>
      </w:pPr>
      <w:r>
        <w:rPr>
          <w:b/>
        </w:rPr>
        <w:t>- pamięć RAM: dożywotnia gwarancja,</w:t>
      </w:r>
    </w:p>
    <w:p w:rsidR="00A312D7" w:rsidRDefault="00A312D7" w:rsidP="00E350E2">
      <w:pPr>
        <w:widowControl w:val="0"/>
        <w:ind w:right="1"/>
        <w:jc w:val="both"/>
        <w:rPr>
          <w:b/>
        </w:rPr>
      </w:pPr>
      <w:r>
        <w:rPr>
          <w:b/>
        </w:rPr>
        <w:t>- dysk twardy SSD: 60 miesięcy</w:t>
      </w:r>
    </w:p>
    <w:p w:rsidR="00A312D7" w:rsidRDefault="00A312D7" w:rsidP="00E350E2">
      <w:pPr>
        <w:widowControl w:val="0"/>
        <w:ind w:right="1"/>
        <w:jc w:val="both"/>
        <w:rPr>
          <w:b/>
        </w:rPr>
      </w:pPr>
      <w:r>
        <w:rPr>
          <w:b/>
        </w:rPr>
        <w:t>- dysk twardy HDD: 24 miesiące</w:t>
      </w:r>
    </w:p>
    <w:p w:rsidR="00E350E2" w:rsidRDefault="00A312D7" w:rsidP="00E350E2">
      <w:pPr>
        <w:widowControl w:val="0"/>
        <w:ind w:right="1"/>
        <w:jc w:val="both"/>
        <w:rPr>
          <w:b/>
        </w:rPr>
      </w:pPr>
      <w:r>
        <w:rPr>
          <w:b/>
        </w:rPr>
        <w:t>- nagrywarka DVD: 24 miesiące</w:t>
      </w:r>
    </w:p>
    <w:p w:rsidR="00A312D7" w:rsidRPr="006417B0" w:rsidRDefault="00A312D7" w:rsidP="00E350E2">
      <w:pPr>
        <w:widowControl w:val="0"/>
        <w:ind w:right="1"/>
        <w:jc w:val="both"/>
        <w:rPr>
          <w:b/>
        </w:rPr>
      </w:pPr>
      <w:r>
        <w:rPr>
          <w:b/>
        </w:rPr>
        <w:t>- obudowa bez zasilacza: 24 miesiące</w:t>
      </w:r>
    </w:p>
    <w:p w:rsidR="00E350E2" w:rsidRPr="00A312D7" w:rsidRDefault="00E350E2" w:rsidP="00E350E2">
      <w:pPr>
        <w:widowControl w:val="0"/>
        <w:ind w:right="1"/>
        <w:jc w:val="both"/>
        <w:rPr>
          <w:b/>
        </w:rPr>
      </w:pPr>
      <w:r w:rsidRPr="006417B0">
        <w:rPr>
          <w:b/>
        </w:rPr>
        <w:t>- zasilacz</w:t>
      </w:r>
      <w:r w:rsidRPr="00B862AA">
        <w:t xml:space="preserve"> </w:t>
      </w:r>
      <w:r w:rsidR="00A312D7">
        <w:t>–</w:t>
      </w:r>
      <w:r w:rsidRPr="00B862AA">
        <w:t xml:space="preserve"> </w:t>
      </w:r>
      <w:r w:rsidR="00A312D7" w:rsidRPr="00A312D7">
        <w:rPr>
          <w:b/>
        </w:rPr>
        <w:t>24 miesiące</w:t>
      </w:r>
    </w:p>
    <w:p w:rsidR="00E350E2" w:rsidRDefault="00E350E2" w:rsidP="00E350E2">
      <w:pPr>
        <w:widowControl w:val="0"/>
        <w:ind w:right="1"/>
        <w:jc w:val="both"/>
        <w:rPr>
          <w:b/>
        </w:rPr>
      </w:pPr>
      <w:r>
        <w:rPr>
          <w:b/>
        </w:rPr>
        <w:t xml:space="preserve">- </w:t>
      </w:r>
      <w:r w:rsidR="00A312D7">
        <w:rPr>
          <w:b/>
        </w:rPr>
        <w:t>karta graficzna: 24 miesiące</w:t>
      </w:r>
    </w:p>
    <w:p w:rsidR="00E350E2" w:rsidRDefault="00E350E2" w:rsidP="00E350E2">
      <w:pPr>
        <w:widowControl w:val="0"/>
        <w:ind w:right="1"/>
        <w:jc w:val="both"/>
        <w:rPr>
          <w:b/>
        </w:rPr>
      </w:pPr>
      <w:r>
        <w:rPr>
          <w:b/>
        </w:rPr>
        <w:t xml:space="preserve">- </w:t>
      </w:r>
      <w:r w:rsidR="00A312D7">
        <w:rPr>
          <w:b/>
        </w:rPr>
        <w:t>czytnik kart: 24 miesiące</w:t>
      </w:r>
    </w:p>
    <w:p w:rsidR="00A312D7" w:rsidRPr="006417B0" w:rsidRDefault="00A312D7" w:rsidP="00E350E2">
      <w:pPr>
        <w:widowControl w:val="0"/>
        <w:ind w:right="1"/>
        <w:jc w:val="both"/>
        <w:rPr>
          <w:b/>
        </w:rPr>
      </w:pPr>
      <w:r>
        <w:rPr>
          <w:b/>
        </w:rPr>
        <w:t xml:space="preserve">- </w:t>
      </w:r>
      <w:proofErr w:type="spellStart"/>
      <w:r>
        <w:rPr>
          <w:b/>
        </w:rPr>
        <w:t>Cooler</w:t>
      </w:r>
      <w:proofErr w:type="spellEnd"/>
      <w:r>
        <w:rPr>
          <w:b/>
        </w:rPr>
        <w:t xml:space="preserve"> do CPU: 24 miesiące</w:t>
      </w:r>
    </w:p>
    <w:p w:rsidR="00E350E2" w:rsidRDefault="00A312D7" w:rsidP="00E350E2">
      <w:pPr>
        <w:widowControl w:val="0"/>
        <w:ind w:right="1"/>
        <w:jc w:val="both"/>
        <w:rPr>
          <w:b/>
        </w:rPr>
      </w:pPr>
      <w:r>
        <w:rPr>
          <w:b/>
        </w:rPr>
        <w:t>- Głośniki: 24 miesiące</w:t>
      </w:r>
    </w:p>
    <w:p w:rsidR="00A312D7" w:rsidRDefault="00A312D7" w:rsidP="00E350E2">
      <w:pPr>
        <w:widowControl w:val="0"/>
        <w:ind w:right="1"/>
        <w:jc w:val="both"/>
        <w:rPr>
          <w:b/>
        </w:rPr>
      </w:pPr>
      <w:r>
        <w:rPr>
          <w:b/>
        </w:rPr>
        <w:t xml:space="preserve">- Zestaw klawiatura+ mysz: 24 </w:t>
      </w:r>
      <w:proofErr w:type="spellStart"/>
      <w:r>
        <w:rPr>
          <w:b/>
        </w:rPr>
        <w:t>miesiace</w:t>
      </w:r>
      <w:proofErr w:type="spellEnd"/>
    </w:p>
    <w:p w:rsidR="00E350E2" w:rsidRDefault="00E350E2" w:rsidP="00E350E2">
      <w:pPr>
        <w:tabs>
          <w:tab w:val="left" w:pos="426"/>
        </w:tabs>
        <w:jc w:val="both"/>
        <w:rPr>
          <w:b/>
          <w:sz w:val="22"/>
          <w:szCs w:val="22"/>
        </w:rPr>
      </w:pPr>
      <w:r w:rsidRPr="00F863FD">
        <w:rPr>
          <w:sz w:val="22"/>
          <w:szCs w:val="22"/>
        </w:rPr>
        <w:t>Oświadczamy, że zgodnie z ustawą z dnia 6 marca 2018 r. Prawo przedsiębiorców należymy do małych lub średnich przedsiębiorców:</w:t>
      </w:r>
      <w:r w:rsidRPr="00F863FD">
        <w:rPr>
          <w:b/>
          <w:sz w:val="22"/>
          <w:szCs w:val="22"/>
        </w:rPr>
        <w:t xml:space="preserve"> TAK/NIE</w:t>
      </w:r>
      <w:r>
        <w:rPr>
          <w:b/>
          <w:sz w:val="22"/>
          <w:szCs w:val="22"/>
        </w:rPr>
        <w:t>*</w:t>
      </w:r>
    </w:p>
    <w:p w:rsidR="00E350E2" w:rsidRPr="00B92226" w:rsidRDefault="00E350E2" w:rsidP="00E350E2">
      <w:pPr>
        <w:tabs>
          <w:tab w:val="left" w:pos="426"/>
        </w:tabs>
        <w:spacing w:line="360" w:lineRule="auto"/>
        <w:ind w:left="360"/>
        <w:jc w:val="both"/>
        <w:rPr>
          <w:i/>
          <w:sz w:val="22"/>
        </w:rPr>
      </w:pPr>
      <w:r>
        <w:rPr>
          <w:i/>
          <w:sz w:val="22"/>
        </w:rPr>
        <w:t>*</w:t>
      </w:r>
      <w:r w:rsidRPr="00B92226">
        <w:rPr>
          <w:i/>
          <w:sz w:val="22"/>
        </w:rPr>
        <w:t>Niepotrzebne skreślić</w:t>
      </w:r>
    </w:p>
    <w:p w:rsidR="00E350E2" w:rsidRPr="00FE545C" w:rsidRDefault="00E350E2" w:rsidP="00E350E2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E350E2" w:rsidRDefault="00E350E2" w:rsidP="00E350E2">
      <w:pPr>
        <w:jc w:val="both"/>
        <w:rPr>
          <w:sz w:val="18"/>
          <w:szCs w:val="18"/>
        </w:rPr>
      </w:pPr>
    </w:p>
    <w:p w:rsidR="00E350E2" w:rsidRDefault="00E350E2" w:rsidP="00E350E2">
      <w:pPr>
        <w:jc w:val="both"/>
        <w:rPr>
          <w:sz w:val="18"/>
          <w:szCs w:val="18"/>
        </w:rPr>
      </w:pPr>
    </w:p>
    <w:p w:rsidR="00E350E2" w:rsidRDefault="00E350E2" w:rsidP="00E350E2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E350E2" w:rsidRDefault="00E350E2" w:rsidP="00E350E2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E350E2" w:rsidRDefault="00E350E2" w:rsidP="00E350E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 60 dni od dnia upływu terminu składania ofert.</w:t>
      </w:r>
    </w:p>
    <w:p w:rsidR="00E350E2" w:rsidRPr="00DC5D29" w:rsidRDefault="00E350E2" w:rsidP="00E350E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DC5D29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DC5D29">
        <w:rPr>
          <w:color w:val="000000"/>
          <w:sz w:val="22"/>
          <w:szCs w:val="22"/>
        </w:rPr>
        <w:t xml:space="preserve"> i nie wnosimy do nich żadnych zastrzeżeń.</w:t>
      </w:r>
    </w:p>
    <w:p w:rsidR="00E350E2" w:rsidRDefault="00E350E2" w:rsidP="00E350E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DC5D29">
        <w:rPr>
          <w:color w:val="000000"/>
          <w:sz w:val="22"/>
          <w:szCs w:val="22"/>
          <w:lang w:eastAsia="ar-SA"/>
        </w:rPr>
        <w:t>Jesteśmy</w:t>
      </w:r>
      <w:r>
        <w:rPr>
          <w:color w:val="000000"/>
          <w:sz w:val="22"/>
          <w:szCs w:val="22"/>
          <w:lang w:eastAsia="ar-SA"/>
        </w:rPr>
        <w:t xml:space="preserve">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>
        <w:rPr>
          <w:b/>
          <w:color w:val="000000"/>
          <w:sz w:val="22"/>
          <w:szCs w:val="22"/>
          <w:lang w:eastAsia="ar-SA"/>
        </w:rPr>
        <w:t>na stacjonarn</w:t>
      </w:r>
      <w:r w:rsidR="00E0530F">
        <w:rPr>
          <w:b/>
          <w:color w:val="000000"/>
          <w:sz w:val="22"/>
          <w:szCs w:val="22"/>
          <w:lang w:eastAsia="ar-SA"/>
        </w:rPr>
        <w:t>y</w:t>
      </w:r>
      <w:r>
        <w:rPr>
          <w:b/>
          <w:color w:val="000000"/>
          <w:sz w:val="22"/>
          <w:szCs w:val="22"/>
          <w:lang w:eastAsia="ar-SA"/>
        </w:rPr>
        <w:t xml:space="preserve"> zestaw komputerow</w:t>
      </w:r>
      <w:r w:rsidR="00E0530F">
        <w:rPr>
          <w:b/>
          <w:color w:val="000000"/>
          <w:sz w:val="22"/>
          <w:szCs w:val="22"/>
          <w:lang w:eastAsia="ar-SA"/>
        </w:rPr>
        <w:t>y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:rsidR="00E350E2" w:rsidRDefault="00E350E2" w:rsidP="00E350E2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dostawy </w:t>
      </w:r>
      <w:r>
        <w:rPr>
          <w:b/>
          <w:color w:val="000000"/>
          <w:sz w:val="22"/>
          <w:szCs w:val="22"/>
          <w:lang w:eastAsia="ar-SA"/>
        </w:rPr>
        <w:t>stacjonarn</w:t>
      </w:r>
      <w:r w:rsidR="00E0530F">
        <w:rPr>
          <w:b/>
          <w:color w:val="000000"/>
          <w:sz w:val="22"/>
          <w:szCs w:val="22"/>
          <w:lang w:eastAsia="ar-SA"/>
        </w:rPr>
        <w:t>ego</w:t>
      </w:r>
      <w:r>
        <w:rPr>
          <w:b/>
          <w:color w:val="000000"/>
          <w:sz w:val="22"/>
          <w:szCs w:val="22"/>
          <w:lang w:eastAsia="ar-SA"/>
        </w:rPr>
        <w:t xml:space="preserve"> zestaw</w:t>
      </w:r>
      <w:r w:rsidR="00E0530F">
        <w:rPr>
          <w:b/>
          <w:color w:val="000000"/>
          <w:sz w:val="22"/>
          <w:szCs w:val="22"/>
          <w:lang w:eastAsia="ar-SA"/>
        </w:rPr>
        <w:t>u</w:t>
      </w:r>
      <w:r>
        <w:rPr>
          <w:b/>
          <w:color w:val="000000"/>
          <w:sz w:val="22"/>
          <w:szCs w:val="22"/>
          <w:lang w:eastAsia="ar-SA"/>
        </w:rPr>
        <w:t xml:space="preserve"> komputerow</w:t>
      </w:r>
      <w:r w:rsidR="00E0530F">
        <w:rPr>
          <w:b/>
          <w:color w:val="000000"/>
          <w:sz w:val="22"/>
          <w:szCs w:val="22"/>
          <w:lang w:eastAsia="ar-SA"/>
        </w:rPr>
        <w:t>ego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 xml:space="preserve">są przeznaczone 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:rsidR="00E350E2" w:rsidRDefault="00E350E2" w:rsidP="00E350E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E350E2" w:rsidRDefault="00E350E2" w:rsidP="00E350E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350E2" w:rsidRDefault="00E350E2" w:rsidP="00E350E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lastRenderedPageBreak/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350E2" w:rsidRDefault="00E350E2" w:rsidP="00E350E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350E2" w:rsidTr="00A9482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0E2" w:rsidRDefault="00E350E2" w:rsidP="00A948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0E2" w:rsidRDefault="00E350E2" w:rsidP="00A948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E350E2" w:rsidRDefault="00E350E2" w:rsidP="00A948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50E2" w:rsidRDefault="00E350E2" w:rsidP="00A948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E350E2" w:rsidTr="00A9482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50E2" w:rsidRDefault="00E350E2" w:rsidP="00A9482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50E2" w:rsidRDefault="00E350E2" w:rsidP="00A9482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50E2" w:rsidRDefault="00E350E2" w:rsidP="00A9482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E350E2" w:rsidTr="00A9482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50E2" w:rsidRDefault="00E350E2" w:rsidP="00A9482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50E2" w:rsidRDefault="00E350E2" w:rsidP="00A9482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50E2" w:rsidRDefault="00E350E2" w:rsidP="00A9482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E350E2" w:rsidTr="00A9482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50E2" w:rsidRDefault="00E350E2" w:rsidP="00A9482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50E2" w:rsidRDefault="00E350E2" w:rsidP="00A9482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50E2" w:rsidRDefault="00E350E2" w:rsidP="00A9482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E350E2" w:rsidRDefault="00E350E2" w:rsidP="00E350E2">
      <w:pPr>
        <w:numPr>
          <w:ilvl w:val="0"/>
          <w:numId w:val="1"/>
        </w:numPr>
        <w:jc w:val="both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Upoważnionymi do reprezentowania naszej firmy są następujące osoby:</w:t>
      </w:r>
    </w:p>
    <w:p w:rsidR="00E350E2" w:rsidRDefault="00E350E2" w:rsidP="00E350E2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E350E2" w:rsidRDefault="00E350E2" w:rsidP="00E350E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E350E2" w:rsidRDefault="00E350E2" w:rsidP="00E350E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E350E2" w:rsidRDefault="00E350E2" w:rsidP="00E350E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E350E2" w:rsidRDefault="00E350E2" w:rsidP="00E350E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E350E2" w:rsidRDefault="00E350E2" w:rsidP="00E350E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E350E2" w:rsidRDefault="00E350E2" w:rsidP="00E350E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E350E2" w:rsidRDefault="00E350E2" w:rsidP="00E350E2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E350E2" w:rsidRDefault="00E350E2" w:rsidP="00E350E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E350E2" w:rsidRDefault="00E350E2" w:rsidP="00E350E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E350E2" w:rsidRDefault="00E350E2" w:rsidP="00E350E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E350E2" w:rsidRDefault="00E350E2" w:rsidP="00E350E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E350E2" w:rsidRDefault="00E350E2" w:rsidP="00E350E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E350E2" w:rsidRDefault="00E350E2" w:rsidP="00E350E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E350E2" w:rsidRDefault="00E350E2" w:rsidP="00E350E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E350E2" w:rsidRDefault="00E350E2" w:rsidP="00E350E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E350E2" w:rsidRDefault="00E350E2" w:rsidP="00E350E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E350E2" w:rsidRDefault="00E350E2" w:rsidP="00E350E2">
      <w:pPr>
        <w:jc w:val="both"/>
        <w:rPr>
          <w:sz w:val="22"/>
          <w:szCs w:val="22"/>
        </w:rPr>
      </w:pPr>
    </w:p>
    <w:p w:rsidR="00E350E2" w:rsidRPr="0029777A" w:rsidRDefault="00E350E2" w:rsidP="00E350E2">
      <w:pPr>
        <w:jc w:val="both"/>
      </w:pPr>
      <w:r w:rsidRPr="00680A16">
        <w:rPr>
          <w:b/>
          <w:color w:val="FF0000"/>
        </w:rPr>
        <w:t xml:space="preserve">Dokument należy </w:t>
      </w:r>
      <w:r>
        <w:rPr>
          <w:b/>
          <w:color w:val="FF0000"/>
        </w:rPr>
        <w:t>sporządzić w postaci elektronicznej</w:t>
      </w:r>
      <w:r w:rsidRPr="00680A16">
        <w:rPr>
          <w:b/>
          <w:color w:val="FF0000"/>
        </w:rPr>
        <w:t xml:space="preserve"> i podpisać kwalifikowanym podpisem elektronicznym.</w:t>
      </w:r>
    </w:p>
    <w:sectPr w:rsidR="00E350E2" w:rsidRPr="0029777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625C" w:rsidRDefault="006F625C">
      <w:r>
        <w:separator/>
      </w:r>
    </w:p>
  </w:endnote>
  <w:endnote w:type="continuationSeparator" w:id="0">
    <w:p w:rsidR="006F625C" w:rsidRDefault="006F6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0DE" w:rsidRDefault="007650D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0DE" w:rsidRDefault="007650D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625C" w:rsidRDefault="006F625C">
      <w:r>
        <w:separator/>
      </w:r>
    </w:p>
  </w:footnote>
  <w:footnote w:type="continuationSeparator" w:id="0">
    <w:p w:rsidR="006F625C" w:rsidRDefault="006F62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0DE" w:rsidRDefault="007650D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0DE" w:rsidRDefault="007650D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625C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F2B79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F625C"/>
    <w:rsid w:val="007650DE"/>
    <w:rsid w:val="007748F0"/>
    <w:rsid w:val="007A4321"/>
    <w:rsid w:val="00833933"/>
    <w:rsid w:val="00853083"/>
    <w:rsid w:val="008B2F0C"/>
    <w:rsid w:val="008B4928"/>
    <w:rsid w:val="008C07DF"/>
    <w:rsid w:val="008D2AB8"/>
    <w:rsid w:val="008F1C66"/>
    <w:rsid w:val="0095668D"/>
    <w:rsid w:val="00970FE4"/>
    <w:rsid w:val="00A0022B"/>
    <w:rsid w:val="00A312D7"/>
    <w:rsid w:val="00A346FE"/>
    <w:rsid w:val="00A47B4D"/>
    <w:rsid w:val="00A83018"/>
    <w:rsid w:val="00B774DC"/>
    <w:rsid w:val="00C7773C"/>
    <w:rsid w:val="00C969A6"/>
    <w:rsid w:val="00CA7D36"/>
    <w:rsid w:val="00D24208"/>
    <w:rsid w:val="00D60C38"/>
    <w:rsid w:val="00D66893"/>
    <w:rsid w:val="00D90ACB"/>
    <w:rsid w:val="00DC1500"/>
    <w:rsid w:val="00E0530F"/>
    <w:rsid w:val="00E350E2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50E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95668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95668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451FA-CC29-433C-B786-F7E65C642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703</Words>
  <Characters>5452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2020-11-16T10:38:00Z</cp:lastPrinted>
  <dcterms:created xsi:type="dcterms:W3CDTF">2020-11-16T10:39:00Z</dcterms:created>
  <dcterms:modified xsi:type="dcterms:W3CDTF">2020-11-16T10:39:00Z</dcterms:modified>
</cp:coreProperties>
</file>