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92B" w:rsidRPr="004F079B" w:rsidRDefault="009F392B" w:rsidP="009F392B">
      <w:pPr>
        <w:spacing w:after="240"/>
        <w:jc w:val="right"/>
        <w:rPr>
          <w:sz w:val="22"/>
          <w:szCs w:val="22"/>
        </w:rPr>
      </w:pPr>
      <w:bookmarkStart w:id="0" w:name="_Hlk56593506"/>
      <w:r w:rsidRPr="00273696">
        <w:rPr>
          <w:sz w:val="22"/>
          <w:szCs w:val="22"/>
        </w:rPr>
        <w:t>Warszawa</w:t>
      </w:r>
      <w:r w:rsidRPr="00D91931">
        <w:rPr>
          <w:sz w:val="22"/>
          <w:szCs w:val="22"/>
        </w:rPr>
        <w:t xml:space="preserve"> dnia: </w:t>
      </w:r>
      <w:r w:rsidRPr="00273696">
        <w:rPr>
          <w:sz w:val="22"/>
          <w:szCs w:val="22"/>
        </w:rPr>
        <w:t>2020-11-1</w:t>
      </w:r>
      <w:r>
        <w:rPr>
          <w:sz w:val="22"/>
          <w:szCs w:val="22"/>
        </w:rPr>
        <w:t>8</w:t>
      </w:r>
    </w:p>
    <w:p w:rsidR="009F392B" w:rsidRPr="00D91931" w:rsidRDefault="009F392B" w:rsidP="009F392B">
      <w:pPr>
        <w:rPr>
          <w:b/>
          <w:bCs/>
          <w:sz w:val="22"/>
          <w:szCs w:val="22"/>
        </w:rPr>
      </w:pPr>
      <w:r w:rsidRPr="00273696">
        <w:rPr>
          <w:b/>
          <w:bCs/>
          <w:sz w:val="22"/>
          <w:szCs w:val="22"/>
        </w:rPr>
        <w:t>Centralny Szpital Kliniczny MSWiA w Warszawie</w:t>
      </w:r>
    </w:p>
    <w:p w:rsidR="009F392B" w:rsidRPr="00BD5546" w:rsidRDefault="009F392B" w:rsidP="009F392B">
      <w:pPr>
        <w:rPr>
          <w:sz w:val="22"/>
          <w:szCs w:val="22"/>
        </w:rPr>
      </w:pPr>
      <w:r w:rsidRPr="00273696">
        <w:rPr>
          <w:sz w:val="22"/>
          <w:szCs w:val="22"/>
        </w:rPr>
        <w:t>Wołoska</w:t>
      </w:r>
      <w:r w:rsidRPr="00BD5546">
        <w:rPr>
          <w:sz w:val="22"/>
          <w:szCs w:val="22"/>
        </w:rPr>
        <w:t xml:space="preserve"> </w:t>
      </w:r>
      <w:r w:rsidRPr="00273696">
        <w:rPr>
          <w:sz w:val="22"/>
          <w:szCs w:val="22"/>
        </w:rPr>
        <w:t>137</w:t>
      </w:r>
    </w:p>
    <w:p w:rsidR="009F392B" w:rsidRPr="00BD5546" w:rsidRDefault="009F392B" w:rsidP="009F392B">
      <w:pPr>
        <w:rPr>
          <w:sz w:val="22"/>
          <w:szCs w:val="22"/>
        </w:rPr>
      </w:pPr>
      <w:r w:rsidRPr="00273696">
        <w:rPr>
          <w:sz w:val="22"/>
          <w:szCs w:val="22"/>
        </w:rPr>
        <w:t>02-507</w:t>
      </w:r>
      <w:r w:rsidRPr="00BD5546">
        <w:rPr>
          <w:sz w:val="22"/>
          <w:szCs w:val="22"/>
        </w:rPr>
        <w:t xml:space="preserve"> </w:t>
      </w:r>
      <w:r w:rsidRPr="00273696">
        <w:rPr>
          <w:sz w:val="22"/>
          <w:szCs w:val="22"/>
        </w:rPr>
        <w:t>Warszawa</w:t>
      </w:r>
    </w:p>
    <w:p w:rsidR="009F392B" w:rsidRPr="00BD5546" w:rsidRDefault="009F392B" w:rsidP="009F392B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9F392B" w:rsidRPr="00BD5546" w:rsidRDefault="009F392B" w:rsidP="009F392B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9F392B" w:rsidRPr="00D91931" w:rsidRDefault="009F392B" w:rsidP="009F392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F392B" w:rsidRPr="00D91931" w:rsidRDefault="009F392B" w:rsidP="009F392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F392B" w:rsidRPr="00D91931" w:rsidRDefault="009F392B" w:rsidP="009F392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F392B" w:rsidRPr="00D91931" w:rsidRDefault="009F392B" w:rsidP="009F392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9F392B" w:rsidRPr="00D91931" w:rsidRDefault="009F392B" w:rsidP="009F392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9F392B" w:rsidRPr="006A5DF1" w:rsidRDefault="009F392B" w:rsidP="009F392B">
      <w:pPr>
        <w:pStyle w:val="Nagwek"/>
        <w:tabs>
          <w:tab w:val="clear" w:pos="4536"/>
        </w:tabs>
        <w:rPr>
          <w:sz w:val="22"/>
          <w:szCs w:val="22"/>
        </w:rPr>
      </w:pPr>
    </w:p>
    <w:p w:rsidR="009F392B" w:rsidRPr="006A5DF1" w:rsidRDefault="009F392B" w:rsidP="009F392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F392B" w:rsidRPr="006A5DF1" w:rsidRDefault="009F392B" w:rsidP="009F392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F392B" w:rsidRPr="006A5DF1" w:rsidRDefault="009F392B" w:rsidP="009F392B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SPROSTOWANIE </w:t>
      </w:r>
      <w:r w:rsidRPr="006A5DF1">
        <w:rPr>
          <w:rFonts w:ascii="Times New Roman" w:hAnsi="Times New Roman"/>
          <w:szCs w:val="28"/>
        </w:rPr>
        <w:t>WYJAŚNIENIA TREŚCI</w:t>
      </w:r>
    </w:p>
    <w:p w:rsidR="009F392B" w:rsidRPr="006A5DF1" w:rsidRDefault="009F392B" w:rsidP="009F392B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9F392B" w:rsidRPr="006A5DF1" w:rsidRDefault="009F392B" w:rsidP="009F392B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Pr="0027369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273696">
        <w:rPr>
          <w:b/>
          <w:bCs/>
          <w:sz w:val="22"/>
          <w:szCs w:val="22"/>
        </w:rPr>
        <w:t>Dostawa półmasek filtrujących dla CSK MSWiA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273696">
        <w:rPr>
          <w:b/>
          <w:sz w:val="22"/>
          <w:szCs w:val="22"/>
        </w:rPr>
        <w:t>CSKDZP-2375/09/10/01/2020</w:t>
      </w:r>
      <w:r w:rsidRPr="006A5DF1">
        <w:rPr>
          <w:b/>
          <w:sz w:val="22"/>
          <w:szCs w:val="22"/>
        </w:rPr>
        <w:t>.</w:t>
      </w:r>
    </w:p>
    <w:p w:rsidR="009F392B" w:rsidRPr="006A5DF1" w:rsidRDefault="009F392B" w:rsidP="009F392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273696">
        <w:rPr>
          <w:b/>
          <w:sz w:val="22"/>
          <w:szCs w:val="22"/>
        </w:rPr>
        <w:t>Centralny Szpital Kliniczny MSWiA w Warszawie</w:t>
      </w:r>
      <w:r w:rsidRPr="006A5DF1">
        <w:rPr>
          <w:sz w:val="22"/>
          <w:szCs w:val="22"/>
        </w:rPr>
        <w:t xml:space="preserve">, </w:t>
      </w:r>
      <w:r w:rsidR="00C0430B">
        <w:rPr>
          <w:sz w:val="22"/>
          <w:szCs w:val="22"/>
        </w:rPr>
        <w:t>dokonuje sprostowania udzielonych wyjaśnień z dnia 17-11-2020 r. w podanym zakresie:</w:t>
      </w:r>
      <w:bookmarkStart w:id="1" w:name="_GoBack"/>
      <w:bookmarkEnd w:id="1"/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F392B" w:rsidRPr="006A5DF1" w:rsidTr="00DB35E2">
        <w:tc>
          <w:tcPr>
            <w:tcW w:w="9356" w:type="dxa"/>
            <w:shd w:val="clear" w:color="auto" w:fill="auto"/>
          </w:tcPr>
          <w:p w:rsidR="009F392B" w:rsidRPr="0044598F" w:rsidRDefault="009F392B" w:rsidP="00DB35E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4598F">
              <w:rPr>
                <w:b/>
                <w:bCs/>
                <w:sz w:val="24"/>
                <w:szCs w:val="24"/>
              </w:rPr>
              <w:t>Pytanie nr 1</w:t>
            </w:r>
          </w:p>
          <w:p w:rsidR="009F392B" w:rsidRPr="0044598F" w:rsidRDefault="009F392B" w:rsidP="00DB35E2">
            <w:pPr>
              <w:spacing w:before="100" w:beforeAutospacing="1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 xml:space="preserve">Półmaski filtrujące FFP3 spełniające wymagania europejskiej normy EN 149:2001+A1:2009 w przypadku użycia w środowisku medycznym, czyli w Szpitalach innych jednostkach o podobnym charakterze powinny dodatkowo spełniać wymogi ustawy o wyrobach medycznych i Dyrektywy Rady 93/42/EWG. Jako przedmioty dopuszczone do użycia w tym środowisku powinny we właściwy sposób zostać zgłoszone jako wyroby medyczne do Urzędu Rejestracji Produktów Leczniczych, Wyrobów Medycznych i Wyrobów Biobójczych w Warszawie, a także powinny być zgodne z </w:t>
            </w:r>
            <w:r w:rsidRPr="0044598F">
              <w:rPr>
                <w:rFonts w:eastAsia="Times New          Roman"/>
                <w:sz w:val="24"/>
                <w:szCs w:val="24"/>
              </w:rPr>
              <w:t xml:space="preserve"> obowiązującymi przepisami prawnymi tj.: </w:t>
            </w:r>
          </w:p>
          <w:p w:rsidR="009F392B" w:rsidRPr="0044598F" w:rsidRDefault="009F392B" w:rsidP="00DB35E2">
            <w:pPr>
              <w:spacing w:before="100" w:beforeAutospacing="1"/>
              <w:jc w:val="both"/>
              <w:rPr>
                <w:sz w:val="24"/>
                <w:szCs w:val="24"/>
              </w:rPr>
            </w:pPr>
          </w:p>
          <w:p w:rsidR="009F392B" w:rsidRPr="0044598F" w:rsidRDefault="009F392B" w:rsidP="00DB35E2">
            <w:pPr>
              <w:ind w:left="720" w:hanging="360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>1.      Ustawą o wyrobach medycznych  z dnia 20 maja 2010 r. o wyrobach medycznych</w:t>
            </w:r>
          </w:p>
          <w:p w:rsidR="009F392B" w:rsidRPr="0044598F" w:rsidRDefault="009F392B" w:rsidP="00DB35E2">
            <w:pPr>
              <w:ind w:left="720" w:hanging="360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>2.      PORZĄDZENIEM MINISTRA ZDROWIA z dnia 17 lutego 2016 r. w sprawie wymagań zasadniczych oraz procedur oceny zgodności wyrobów medycznych,</w:t>
            </w:r>
          </w:p>
          <w:p w:rsidR="009F392B" w:rsidRPr="0044598F" w:rsidRDefault="009F392B" w:rsidP="00DB35E2">
            <w:pPr>
              <w:ind w:left="720" w:hanging="360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>3.      ROZPORZĄDZENIEM PARLAMENTU EUROPEJSKIEGO I RADY (UE) 2016/425 z dnia 9 marca 2016 r. w sprawie środków ochrony indywidualnej oraz w normie EN 149:2001+A1:2009</w:t>
            </w:r>
          </w:p>
          <w:p w:rsidR="009F392B" w:rsidRPr="0044598F" w:rsidRDefault="009F392B" w:rsidP="00DB35E2">
            <w:pPr>
              <w:ind w:left="720" w:hanging="360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>4.      Dyrektywą Rady 93/42/EWG z dnia 14 czerwca 1993 r. dotyczącej wyrobów medycznych</w:t>
            </w:r>
          </w:p>
          <w:p w:rsidR="009F392B" w:rsidRPr="0044598F" w:rsidRDefault="009F392B" w:rsidP="00DB35E2">
            <w:pPr>
              <w:spacing w:before="100" w:beforeAutospacing="1"/>
              <w:ind w:firstLine="708"/>
              <w:jc w:val="both"/>
              <w:rPr>
                <w:sz w:val="24"/>
                <w:szCs w:val="24"/>
              </w:rPr>
            </w:pPr>
            <w:r w:rsidRPr="0044598F">
              <w:rPr>
                <w:sz w:val="24"/>
                <w:szCs w:val="24"/>
              </w:rPr>
              <w:t>oraz w normą EN14683:2019+AC:2019.</w:t>
            </w:r>
          </w:p>
          <w:p w:rsidR="009F392B" w:rsidRPr="0044598F" w:rsidRDefault="009F392B" w:rsidP="00DB35E2">
            <w:pPr>
              <w:spacing w:before="100" w:beforeAutospacing="1"/>
              <w:jc w:val="both"/>
              <w:rPr>
                <w:sz w:val="24"/>
                <w:szCs w:val="24"/>
              </w:rPr>
            </w:pPr>
          </w:p>
          <w:p w:rsidR="009F392B" w:rsidRPr="0044598F" w:rsidRDefault="009F392B" w:rsidP="00DB35E2">
            <w:pPr>
              <w:jc w:val="both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</w:p>
          <w:p w:rsidR="009F392B" w:rsidRPr="0044598F" w:rsidRDefault="009F392B" w:rsidP="00DB35E2">
            <w:pPr>
              <w:rPr>
                <w:rFonts w:eastAsia="Calibri"/>
                <w:sz w:val="24"/>
                <w:szCs w:val="24"/>
              </w:rPr>
            </w:pPr>
          </w:p>
          <w:p w:rsidR="009F392B" w:rsidRPr="0044598F" w:rsidRDefault="009F392B" w:rsidP="00DB35E2">
            <w:pPr>
              <w:rPr>
                <w:rFonts w:eastAsia="Calibri"/>
                <w:sz w:val="24"/>
                <w:szCs w:val="24"/>
              </w:rPr>
            </w:pPr>
          </w:p>
          <w:p w:rsidR="009F392B" w:rsidRPr="0044598F" w:rsidRDefault="009F392B" w:rsidP="00DB35E2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lastRenderedPageBreak/>
              <w:t xml:space="preserve">            W związku z powyższym półmaski filtrujące FFP3 przeznaczone do użycia w               środowisku medycznym powinny być zgłoszone do Urzędu jako wyrób medyczny klasy I spełniający regułę 1.</w:t>
            </w:r>
          </w:p>
          <w:p w:rsidR="009F392B" w:rsidRPr="0044598F" w:rsidRDefault="009F392B" w:rsidP="00DB35E2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Zgodnie z cytowaną wyżej Dyrektywą Rady 93/42/EWG z dnia 14 czerwca 1993 r. dotyczącą wyrobów medycznych w załączniku nr 1 pkt.8.1 szczegółowo wskazano, iż wyroby medyczne muszą spełniać wymóg czystości mikrobiologicznej. tj.  </w:t>
            </w:r>
          </w:p>
          <w:p w:rsidR="009F392B" w:rsidRPr="0044598F" w:rsidRDefault="009F392B" w:rsidP="00DB35E2">
            <w:pPr>
              <w:suppressAutoHyphens/>
              <w:autoSpaceDN w:val="0"/>
              <w:ind w:left="720"/>
              <w:jc w:val="both"/>
              <w:textAlignment w:val="baseline"/>
              <w:rPr>
                <w:rFonts w:eastAsia="SimSun"/>
                <w:i/>
                <w:iCs/>
                <w:kern w:val="3"/>
                <w:sz w:val="24"/>
                <w:szCs w:val="24"/>
              </w:rPr>
            </w:pPr>
          </w:p>
          <w:p w:rsidR="009F392B" w:rsidRPr="0044598F" w:rsidRDefault="009F392B" w:rsidP="00DB35E2">
            <w:pPr>
              <w:suppressAutoHyphens/>
              <w:autoSpaceDN w:val="0"/>
              <w:ind w:left="72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i/>
                <w:iCs/>
                <w:kern w:val="3"/>
                <w:sz w:val="24"/>
                <w:szCs w:val="24"/>
              </w:rPr>
              <w:t>8.1. Wyrób oraz procesy jego produkcji muszą być projektowane tak, aby eliminować lub najbardziej ograniczyć, zagrożenie infekcji pacjenta, użytkownika i osób trzecich. Konstrukcja musi być łatwa w obsłudze i, w miarę potrzeby, minimalizować skażenie wyrobu przez pacjenta i odwrotnie podczas używania</w:t>
            </w:r>
            <w:r w:rsidRPr="0044598F">
              <w:rPr>
                <w:rFonts w:eastAsia="SimSun"/>
                <w:kern w:val="3"/>
                <w:sz w:val="24"/>
                <w:szCs w:val="24"/>
              </w:rPr>
              <w:t>.</w:t>
            </w:r>
          </w:p>
          <w:p w:rsidR="009F392B" w:rsidRPr="0044598F" w:rsidRDefault="009F392B" w:rsidP="00DB35E2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           </w:t>
            </w:r>
          </w:p>
          <w:p w:rsidR="009F392B" w:rsidRPr="0044598F" w:rsidRDefault="009F392B" w:rsidP="00DB35E2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 </w:t>
            </w:r>
            <w:r w:rsidRPr="0044598F">
              <w:rPr>
                <w:rFonts w:eastAsia="SimSun"/>
                <w:kern w:val="3"/>
                <w:sz w:val="24"/>
                <w:szCs w:val="24"/>
              </w:rPr>
              <w:tab/>
              <w:t xml:space="preserve">W konsekwencji tego przepisu norma EN 14683 przewiduje takie badanie. Odpowiednie regulacje w zakresie czystości biologicznej wynikają z ROZPORZĄDZENIA MINISTRA ZDROWIA z dnia 17 lutego 2016 r. w sprawie wymagań zasadniczych oraz procedur oceny zgodności wyrobów medycznych, a zawarte są w załączniku nr 1 do rozporządzenia w szczególności: </w:t>
            </w:r>
          </w:p>
          <w:p w:rsidR="009F392B" w:rsidRPr="0044598F" w:rsidRDefault="009F392B" w:rsidP="00DB35E2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</w:p>
          <w:p w:rsidR="009F392B" w:rsidRPr="0044598F" w:rsidRDefault="009F392B" w:rsidP="00DB35E2">
            <w:pPr>
              <w:suppressAutoHyphens/>
              <w:autoSpaceDN w:val="0"/>
              <w:jc w:val="both"/>
              <w:textAlignment w:val="baseline"/>
              <w:rPr>
                <w:rFonts w:eastAsia="SimSun"/>
                <w:i/>
                <w:iCs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i/>
                <w:iCs/>
                <w:kern w:val="3"/>
                <w:sz w:val="24"/>
                <w:szCs w:val="24"/>
              </w:rPr>
              <w:t>7.2. Wyroby medyczne muszą być zaprojektowane, wytworzone i opakowane w sposób minimalizujący ryzyko zanieczyszczenia lub skażenia, na jakie mogą być narażone osoby podczas transportu, przechowywania i używania wyrobów medycznych, w tym pacjenci,                    z uwzględnieniem przewidzianego zastosowania wyrobów medycznych. Szczególną uwagę należy zwrócić na tkanki narażone na kontakt oraz na czas i częstość kontaktu.</w:t>
            </w:r>
          </w:p>
          <w:p w:rsidR="009F392B" w:rsidRPr="0044598F" w:rsidRDefault="009F392B" w:rsidP="00DB35E2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Zgodnie z cytowaną wyżej Dyrektywą Rady 93/42/EWG z dnia 14 czerwca 1993 r. dotyczącą wyrobów medycznych w załączniku nr 1 pkt.8.1 szczegółowo wskazano, iż wyroby medyczne muszą spełniać wymóg czystości mikrobiologicznej. tj.  </w:t>
            </w:r>
          </w:p>
          <w:p w:rsidR="009F392B" w:rsidRPr="0044598F" w:rsidRDefault="009F392B" w:rsidP="00DB35E2">
            <w:pPr>
              <w:suppressAutoHyphens/>
              <w:autoSpaceDN w:val="0"/>
              <w:ind w:left="720"/>
              <w:jc w:val="both"/>
              <w:textAlignment w:val="baseline"/>
              <w:rPr>
                <w:rFonts w:eastAsia="SimSun"/>
                <w:i/>
                <w:iCs/>
                <w:kern w:val="3"/>
                <w:sz w:val="24"/>
                <w:szCs w:val="24"/>
              </w:rPr>
            </w:pPr>
          </w:p>
          <w:p w:rsidR="009F392B" w:rsidRPr="0044598F" w:rsidRDefault="009F392B" w:rsidP="00DB35E2">
            <w:pPr>
              <w:suppressAutoHyphens/>
              <w:autoSpaceDN w:val="0"/>
              <w:ind w:left="72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i/>
                <w:iCs/>
                <w:kern w:val="3"/>
                <w:sz w:val="24"/>
                <w:szCs w:val="24"/>
              </w:rPr>
              <w:t>8.1. Wyrób oraz procesy jego produkcji muszą być projektowane tak, aby eliminować lub najbardziej ograniczyć, zagrożenie infekcji pacjenta, użytkownika i osób trzecich. Konstrukcja musi być łatwa w obsłudze i, w miarę potrzeby, minimalizować skażenie wyrobu przez pacjenta i odwrotnie podczas używania</w:t>
            </w:r>
            <w:r w:rsidRPr="0044598F">
              <w:rPr>
                <w:rFonts w:eastAsia="SimSun"/>
                <w:kern w:val="3"/>
                <w:sz w:val="24"/>
                <w:szCs w:val="24"/>
              </w:rPr>
              <w:t>.</w:t>
            </w:r>
          </w:p>
          <w:p w:rsidR="009F392B" w:rsidRPr="0044598F" w:rsidRDefault="009F392B" w:rsidP="00DB35E2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           </w:t>
            </w:r>
          </w:p>
          <w:p w:rsidR="009F392B" w:rsidRPr="0044598F" w:rsidRDefault="009F392B" w:rsidP="00DB35E2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kern w:val="3"/>
                <w:sz w:val="24"/>
                <w:szCs w:val="24"/>
              </w:rPr>
              <w:t xml:space="preserve"> </w:t>
            </w:r>
            <w:r w:rsidRPr="0044598F">
              <w:rPr>
                <w:rFonts w:eastAsia="SimSun"/>
                <w:kern w:val="3"/>
                <w:sz w:val="24"/>
                <w:szCs w:val="24"/>
              </w:rPr>
              <w:tab/>
              <w:t xml:space="preserve">W konsekwencji tego przepisu norma EN 14683 przewiduje takie badanie. Odpowiednie regulacje w zakresie czystości biologicznej wynikają z ROZPORZĄDZENIA MINISTRA ZDROWIA z dnia 17 lutego 2016 r. w sprawie wymagań zasadniczych oraz procedur oceny zgodności wyrobów medycznych, a zawarte są w załączniku nr 1 do rozporządzenia w szczególności: </w:t>
            </w:r>
          </w:p>
          <w:p w:rsidR="009F392B" w:rsidRPr="0044598F" w:rsidRDefault="009F392B" w:rsidP="00DB35E2">
            <w:pPr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</w:rPr>
            </w:pPr>
          </w:p>
          <w:p w:rsidR="009F392B" w:rsidRPr="0044598F" w:rsidRDefault="009F392B" w:rsidP="00DB35E2">
            <w:pPr>
              <w:suppressAutoHyphens/>
              <w:autoSpaceDN w:val="0"/>
              <w:jc w:val="both"/>
              <w:textAlignment w:val="baseline"/>
              <w:rPr>
                <w:rFonts w:eastAsia="SimSun"/>
                <w:i/>
                <w:iCs/>
                <w:kern w:val="3"/>
                <w:sz w:val="24"/>
                <w:szCs w:val="24"/>
              </w:rPr>
            </w:pPr>
            <w:r w:rsidRPr="0044598F">
              <w:rPr>
                <w:rFonts w:eastAsia="SimSun"/>
                <w:i/>
                <w:iCs/>
                <w:kern w:val="3"/>
                <w:sz w:val="24"/>
                <w:szCs w:val="24"/>
              </w:rPr>
              <w:t>7.2. Wyroby medyczne muszą być zaprojektowane, wytworzone i opakowane w sposób minimalizujący ryzyko zanieczyszczenia lub skażenia, na jakie mogą być narażone osoby podczas transportu, przechowywania i używania wyrobów medycznych, w tym pacjenci,                    z uwzględnieniem przewidzianego zastosowania wyrobów medycznych. Szczególną uwagę należy zwrócić na tkanki narażone na kontakt oraz na czas i częstość kontaktu.</w:t>
            </w:r>
          </w:p>
          <w:p w:rsidR="009F392B" w:rsidRPr="0044598F" w:rsidRDefault="009F392B" w:rsidP="00DB35E2">
            <w:pPr>
              <w:rPr>
                <w:rFonts w:eastAsia="Calibri"/>
                <w:sz w:val="24"/>
                <w:szCs w:val="24"/>
              </w:rPr>
            </w:pPr>
          </w:p>
          <w:p w:rsidR="009F392B" w:rsidRDefault="009F392B" w:rsidP="00DB35E2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44598F">
              <w:rPr>
                <w:rFonts w:eastAsia="Calibri"/>
                <w:b/>
                <w:bCs/>
                <w:sz w:val="24"/>
                <w:szCs w:val="24"/>
              </w:rPr>
              <w:t xml:space="preserve">Zwracamy się z zapytaniem, czy w związku z tym, że  półmaski filtrujące FFP3, będące przedmiotem powyższego postepowania będą używane w środowisku medycznym, Zamawiający oprócz normy EN 149:2001+A1:2009 wymaga również spełnienia wymogów ustawy  o wyrobach medycznych z dnia 20 maja 2010 r i Dyrektywy rady 93/42/EWG oraz normy </w:t>
            </w:r>
            <w:r w:rsidRPr="0044598F">
              <w:rPr>
                <w:b/>
                <w:bCs/>
                <w:sz w:val="24"/>
                <w:szCs w:val="24"/>
              </w:rPr>
              <w:t xml:space="preserve"> EN14683:2019+AC:2019</w:t>
            </w:r>
            <w:r w:rsidRPr="0044598F">
              <w:rPr>
                <w:rFonts w:eastAsia="Calibri"/>
                <w:b/>
                <w:bCs/>
                <w:sz w:val="24"/>
                <w:szCs w:val="24"/>
              </w:rPr>
              <w:t xml:space="preserve"> ? </w:t>
            </w:r>
          </w:p>
          <w:p w:rsidR="009F392B" w:rsidRPr="0044598F" w:rsidRDefault="009F392B" w:rsidP="00DB35E2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44598F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</w:p>
          <w:p w:rsidR="009F392B" w:rsidRPr="0044598F" w:rsidRDefault="009F392B" w:rsidP="00DB35E2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44598F">
              <w:rPr>
                <w:rFonts w:eastAsia="Calibri"/>
                <w:b/>
                <w:bCs/>
                <w:sz w:val="24"/>
                <w:szCs w:val="24"/>
              </w:rPr>
              <w:lastRenderedPageBreak/>
              <w:t>Odpowiedź Zamawiającego: Zamawiający dokonuje zmiany zapisów wzoru umowy, opisu przedmiotu zamówienia w ofercie cenowej (wzór oferty załącznik SIWZ), oraz modyfikuje rodzaj dokumentów wymaganych w trakcie postępowania – patrz zapisy SIWZ i powiadomienie o zmianach SIWZ z dnia 17-11-2020 r.</w:t>
            </w:r>
            <w:r>
              <w:rPr>
                <w:rFonts w:eastAsia="Calibri"/>
                <w:b/>
                <w:bCs/>
                <w:sz w:val="24"/>
                <w:szCs w:val="24"/>
              </w:rPr>
              <w:t xml:space="preserve"> I 18-11-2020 r.</w:t>
            </w:r>
          </w:p>
          <w:p w:rsidR="009F392B" w:rsidRPr="0044598F" w:rsidRDefault="009F392B" w:rsidP="00DB35E2">
            <w:pPr>
              <w:rPr>
                <w:rFonts w:eastAsia="Calibri"/>
                <w:sz w:val="24"/>
                <w:szCs w:val="24"/>
              </w:rPr>
            </w:pPr>
          </w:p>
          <w:p w:rsidR="009F392B" w:rsidRPr="0044598F" w:rsidRDefault="009F392B" w:rsidP="00DB35E2">
            <w:pPr>
              <w:rPr>
                <w:rFonts w:eastAsia="Calibri"/>
                <w:b/>
                <w:sz w:val="24"/>
                <w:szCs w:val="24"/>
              </w:rPr>
            </w:pPr>
            <w:r w:rsidRPr="0044598F">
              <w:rPr>
                <w:rFonts w:eastAsia="Calibri"/>
                <w:b/>
                <w:sz w:val="24"/>
                <w:szCs w:val="24"/>
              </w:rPr>
              <w:t>Pytanie 2.</w:t>
            </w:r>
          </w:p>
          <w:p w:rsidR="009F392B" w:rsidRPr="0044598F" w:rsidRDefault="009F392B" w:rsidP="00DB35E2">
            <w:pPr>
              <w:rPr>
                <w:rFonts w:eastAsia="Calibri"/>
                <w:sz w:val="24"/>
                <w:szCs w:val="24"/>
              </w:rPr>
            </w:pPr>
            <w:r w:rsidRPr="0044598F">
              <w:rPr>
                <w:rFonts w:eastAsia="Calibri"/>
                <w:sz w:val="24"/>
                <w:szCs w:val="24"/>
              </w:rPr>
              <w:t>Zwracamy się z prośbą o wyrażenie zgody na złożenie ważnej oferty w pozycji nr 1 z maską FFP3 bez zaworu o niskim oporze oddechowym, o podwójnej ochronie pasywno-aktywnej, chroniącą zarówno użytkownika, jak i otoczenie, spełniającą normy z powyższego pytania nr 1.</w:t>
            </w:r>
          </w:p>
          <w:p w:rsidR="009F392B" w:rsidRPr="0044598F" w:rsidRDefault="009F392B" w:rsidP="00DB35E2">
            <w:pPr>
              <w:ind w:left="710"/>
              <w:rPr>
                <w:rFonts w:eastAsia="Calibri"/>
                <w:sz w:val="24"/>
                <w:szCs w:val="24"/>
              </w:rPr>
            </w:pPr>
            <w:r w:rsidRPr="0044598F">
              <w:rPr>
                <w:rFonts w:eastAsia="Calibri"/>
                <w:sz w:val="24"/>
                <w:szCs w:val="24"/>
              </w:rPr>
              <w:t>Pragniemy zaznaczyć że zgodnie z ostatnimi rekomendacjami eksperta w dziedzinie terapii zakażeń dr n. med. Pawła Grzesiowskiego w czasie epidemii nie   powinny być używane maski z zaworem oddechowym. Maski z zaworem oddechowym służą tylko do ochrony użytkownika, ponieważ wydychane powietrze nie jest już filtrowane.</w:t>
            </w:r>
          </w:p>
          <w:p w:rsidR="009F392B" w:rsidRPr="0044598F" w:rsidRDefault="009F392B" w:rsidP="00DB35E2">
            <w:pPr>
              <w:ind w:left="710"/>
              <w:rPr>
                <w:rFonts w:eastAsia="Calibri"/>
                <w:sz w:val="24"/>
                <w:szCs w:val="24"/>
              </w:rPr>
            </w:pPr>
          </w:p>
          <w:p w:rsidR="009F392B" w:rsidRPr="0044598F" w:rsidRDefault="009F392B" w:rsidP="00DB35E2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44598F">
              <w:rPr>
                <w:rFonts w:eastAsia="Calibri"/>
                <w:b/>
                <w:bCs/>
                <w:sz w:val="24"/>
                <w:szCs w:val="24"/>
              </w:rPr>
              <w:t>Odpowiedź Zamawiającego: Zamawiający dokonuje zmiany zapisów wzoru umowy, opisu przedmiotu zamówienia w ofercie cenowej (wzór oferty załącznik SIWZ), oraz modyfikuje rodzaj dokumentów wymaganych w trakcie postępowania – patrz zapisy SIWZ i powiadomienie o zmianach SIWZ z dnia 17-11-2020 r.</w:t>
            </w:r>
            <w:r>
              <w:rPr>
                <w:rFonts w:eastAsia="Calibri"/>
                <w:b/>
                <w:bCs/>
                <w:sz w:val="24"/>
                <w:szCs w:val="24"/>
              </w:rPr>
              <w:t xml:space="preserve">  18-11-2020 r.</w:t>
            </w:r>
          </w:p>
          <w:p w:rsidR="009F392B" w:rsidRPr="0044598F" w:rsidRDefault="009F392B" w:rsidP="00DB35E2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9F392B" w:rsidRPr="009F392B" w:rsidRDefault="009F392B" w:rsidP="00DB35E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9F392B" w:rsidRPr="006A5DF1" w:rsidRDefault="009F392B" w:rsidP="009F392B">
      <w:pPr>
        <w:jc w:val="both"/>
        <w:rPr>
          <w:sz w:val="22"/>
          <w:szCs w:val="22"/>
        </w:rPr>
      </w:pPr>
    </w:p>
    <w:p w:rsidR="009F392B" w:rsidRPr="006A5DF1" w:rsidRDefault="009F392B" w:rsidP="009F392B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F03356" w:rsidRPr="009F392B" w:rsidRDefault="009F392B" w:rsidP="009F392B">
      <w:pPr>
        <w:ind w:left="6372" w:firstLine="708"/>
      </w:pPr>
      <w:r w:rsidRPr="00273696">
        <w:rPr>
          <w:sz w:val="22"/>
          <w:szCs w:val="22"/>
        </w:rPr>
        <w:t>Jerzy</w:t>
      </w:r>
      <w:r w:rsidRPr="006A5DF1">
        <w:rPr>
          <w:sz w:val="22"/>
          <w:szCs w:val="22"/>
        </w:rPr>
        <w:t xml:space="preserve"> </w:t>
      </w:r>
      <w:r w:rsidRPr="00273696">
        <w:rPr>
          <w:sz w:val="22"/>
          <w:szCs w:val="22"/>
        </w:rPr>
        <w:t>Szymański</w:t>
      </w:r>
      <w:bookmarkEnd w:id="0"/>
    </w:p>
    <w:sectPr w:rsidR="00F03356" w:rsidRPr="009F39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560D" w:rsidRDefault="0040560D">
      <w:r>
        <w:separator/>
      </w:r>
    </w:p>
  </w:endnote>
  <w:endnote w:type="continuationSeparator" w:id="0">
    <w:p w:rsidR="0040560D" w:rsidRDefault="0040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         Roman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0560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560D" w:rsidRDefault="0040560D">
      <w:r>
        <w:separator/>
      </w:r>
    </w:p>
  </w:footnote>
  <w:footnote w:type="continuationSeparator" w:id="0">
    <w:p w:rsidR="0040560D" w:rsidRDefault="0040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247" w:rsidRDefault="002812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247" w:rsidRDefault="002812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247" w:rsidRDefault="002812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80A75"/>
    <w:multiLevelType w:val="hybridMultilevel"/>
    <w:tmpl w:val="F170106E"/>
    <w:lvl w:ilvl="0" w:tplc="6B948AB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95" w:hanging="360"/>
      </w:pPr>
    </w:lvl>
    <w:lvl w:ilvl="1" w:tplc="04150019">
      <w:start w:val="1"/>
      <w:numFmt w:val="lowerLetter"/>
      <w:lvlText w:val="%2."/>
      <w:lvlJc w:val="left"/>
      <w:pPr>
        <w:ind w:left="1815" w:hanging="360"/>
      </w:pPr>
    </w:lvl>
    <w:lvl w:ilvl="2" w:tplc="0415001B">
      <w:start w:val="1"/>
      <w:numFmt w:val="lowerRoman"/>
      <w:lvlText w:val="%3."/>
      <w:lvlJc w:val="right"/>
      <w:pPr>
        <w:ind w:left="2535" w:hanging="180"/>
      </w:pPr>
    </w:lvl>
    <w:lvl w:ilvl="3" w:tplc="0415000F">
      <w:start w:val="1"/>
      <w:numFmt w:val="decimal"/>
      <w:lvlText w:val="%4."/>
      <w:lvlJc w:val="left"/>
      <w:pPr>
        <w:ind w:left="3255" w:hanging="360"/>
      </w:pPr>
    </w:lvl>
    <w:lvl w:ilvl="4" w:tplc="04150019">
      <w:start w:val="1"/>
      <w:numFmt w:val="lowerLetter"/>
      <w:lvlText w:val="%5."/>
      <w:lvlJc w:val="left"/>
      <w:pPr>
        <w:ind w:left="3975" w:hanging="360"/>
      </w:pPr>
    </w:lvl>
    <w:lvl w:ilvl="5" w:tplc="0415001B">
      <w:start w:val="1"/>
      <w:numFmt w:val="lowerRoman"/>
      <w:lvlText w:val="%6."/>
      <w:lvlJc w:val="right"/>
      <w:pPr>
        <w:ind w:left="4695" w:hanging="180"/>
      </w:pPr>
    </w:lvl>
    <w:lvl w:ilvl="6" w:tplc="0415000F">
      <w:start w:val="1"/>
      <w:numFmt w:val="decimal"/>
      <w:lvlText w:val="%7."/>
      <w:lvlJc w:val="left"/>
      <w:pPr>
        <w:ind w:left="5415" w:hanging="360"/>
      </w:pPr>
    </w:lvl>
    <w:lvl w:ilvl="7" w:tplc="04150019">
      <w:start w:val="1"/>
      <w:numFmt w:val="lowerLetter"/>
      <w:lvlText w:val="%8."/>
      <w:lvlJc w:val="left"/>
      <w:pPr>
        <w:ind w:left="6135" w:hanging="360"/>
      </w:pPr>
    </w:lvl>
    <w:lvl w:ilvl="8" w:tplc="0415001B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1AE62BF"/>
    <w:multiLevelType w:val="hybridMultilevel"/>
    <w:tmpl w:val="6DC210D6"/>
    <w:lvl w:ilvl="0" w:tplc="22706A82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A270243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255"/>
    <w:rsid w:val="000530A7"/>
    <w:rsid w:val="00057D02"/>
    <w:rsid w:val="000613E0"/>
    <w:rsid w:val="001A571A"/>
    <w:rsid w:val="002515F2"/>
    <w:rsid w:val="00281247"/>
    <w:rsid w:val="002B1C74"/>
    <w:rsid w:val="00312E52"/>
    <w:rsid w:val="00384EFD"/>
    <w:rsid w:val="0040560D"/>
    <w:rsid w:val="004222DA"/>
    <w:rsid w:val="00460DC4"/>
    <w:rsid w:val="00501F6E"/>
    <w:rsid w:val="005079A4"/>
    <w:rsid w:val="0055546F"/>
    <w:rsid w:val="006D4AE5"/>
    <w:rsid w:val="00854803"/>
    <w:rsid w:val="0087224A"/>
    <w:rsid w:val="008C7B57"/>
    <w:rsid w:val="009149C3"/>
    <w:rsid w:val="00953AA1"/>
    <w:rsid w:val="0095641D"/>
    <w:rsid w:val="009D169F"/>
    <w:rsid w:val="009F392B"/>
    <w:rsid w:val="00B361A9"/>
    <w:rsid w:val="00B61F9E"/>
    <w:rsid w:val="00C0430B"/>
    <w:rsid w:val="00C152AE"/>
    <w:rsid w:val="00C16115"/>
    <w:rsid w:val="00D1574A"/>
    <w:rsid w:val="00D21D6C"/>
    <w:rsid w:val="00D248D2"/>
    <w:rsid w:val="00D74967"/>
    <w:rsid w:val="00DA7255"/>
    <w:rsid w:val="00E02559"/>
    <w:rsid w:val="00E74582"/>
    <w:rsid w:val="00EF1037"/>
    <w:rsid w:val="00F03356"/>
    <w:rsid w:val="00F16162"/>
    <w:rsid w:val="00FB40DA"/>
    <w:rsid w:val="00FE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AB3126"/>
  <w15:chartTrackingRefBased/>
  <w15:docId w15:val="{098C5D00-2D7B-48BA-9B07-84309FA03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F392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0335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501F6E"/>
    <w:rPr>
      <w:sz w:val="24"/>
    </w:rPr>
  </w:style>
  <w:style w:type="character" w:customStyle="1" w:styleId="Nagwek5Znak">
    <w:name w:val="Nagłówek 5 Znak"/>
    <w:link w:val="Nagwek5"/>
    <w:semiHidden/>
    <w:rsid w:val="00F03356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3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881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3</cp:revision>
  <cp:lastPrinted>2020-11-17T14:21:00Z</cp:lastPrinted>
  <dcterms:created xsi:type="dcterms:W3CDTF">2020-11-18T11:05:00Z</dcterms:created>
  <dcterms:modified xsi:type="dcterms:W3CDTF">2020-11-18T11:07:00Z</dcterms:modified>
</cp:coreProperties>
</file>