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D05F1">
      <w:pPr>
        <w:spacing w:line="360" w:lineRule="auto"/>
        <w:rPr>
          <w:b/>
          <w:bCs/>
          <w:color w:val="000000"/>
          <w:sz w:val="24"/>
        </w:rPr>
      </w:pPr>
      <w:r w:rsidRPr="00AD05F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D05F1">
      <w:pPr>
        <w:spacing w:line="360" w:lineRule="auto"/>
        <w:rPr>
          <w:color w:val="000000"/>
          <w:sz w:val="24"/>
        </w:rPr>
      </w:pPr>
      <w:r w:rsidRPr="00AD05F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D05F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D05F1">
      <w:pPr>
        <w:spacing w:line="360" w:lineRule="auto"/>
        <w:rPr>
          <w:color w:val="000000"/>
          <w:sz w:val="24"/>
        </w:rPr>
      </w:pPr>
      <w:r w:rsidRPr="00AD05F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D05F1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D05F1" w:rsidRPr="00AD05F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D05F1" w:rsidRPr="00AD05F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Pr="00F00282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D05F1" w:rsidRPr="00AD05F1">
        <w:rPr>
          <w:b/>
          <w:color w:val="000000"/>
          <w:sz w:val="24"/>
        </w:rPr>
        <w:t>Dostawa wycinarki drutowej elektroerozyjnej dla  Katedry Technologii i Automatyzacji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D05F1" w:rsidTr="001D09BF">
        <w:trPr>
          <w:cantSplit/>
        </w:trPr>
        <w:tc>
          <w:tcPr>
            <w:tcW w:w="9640" w:type="dxa"/>
          </w:tcPr>
          <w:p w:rsidR="00AD05F1" w:rsidRDefault="00AD05F1" w:rsidP="001D0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D05F1">
              <w:rPr>
                <w:sz w:val="24"/>
              </w:rPr>
              <w:t>Dostawa wycinarki drutowej elektroerozyjnej dla  Katedry Technologii i Automatyzacji  Politechniki Częstochowskiej</w:t>
            </w:r>
          </w:p>
          <w:p w:rsidR="00AD05F1" w:rsidRDefault="00AD05F1" w:rsidP="001D0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05F1">
              <w:rPr>
                <w:b/>
                <w:sz w:val="24"/>
              </w:rPr>
              <w:t xml:space="preserve">Metal </w:t>
            </w:r>
            <w:proofErr w:type="spellStart"/>
            <w:r w:rsidRPr="00AD05F1">
              <w:rPr>
                <w:b/>
                <w:sz w:val="24"/>
              </w:rPr>
              <w:t>Technics</w:t>
            </w:r>
            <w:proofErr w:type="spellEnd"/>
            <w:r w:rsidRPr="00AD05F1">
              <w:rPr>
                <w:b/>
                <w:sz w:val="24"/>
              </w:rPr>
              <w:t xml:space="preserve"> Polska Sp. z o. o. Sp. k.</w:t>
            </w:r>
          </w:p>
          <w:p w:rsidR="00AD05F1" w:rsidRDefault="00AD05F1" w:rsidP="001D0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05F1">
              <w:rPr>
                <w:b/>
                <w:sz w:val="24"/>
              </w:rPr>
              <w:t>02-495</w:t>
            </w:r>
            <w:r>
              <w:rPr>
                <w:b/>
                <w:sz w:val="24"/>
              </w:rPr>
              <w:t xml:space="preserve"> </w:t>
            </w:r>
            <w:r w:rsidRPr="00AD05F1">
              <w:rPr>
                <w:b/>
                <w:sz w:val="24"/>
              </w:rPr>
              <w:t>Warszawa</w:t>
            </w:r>
          </w:p>
          <w:p w:rsidR="00AD05F1" w:rsidRDefault="00AD05F1" w:rsidP="001D09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05F1">
              <w:rPr>
                <w:b/>
                <w:sz w:val="24"/>
              </w:rPr>
              <w:t>Ryżowa</w:t>
            </w:r>
            <w:r>
              <w:rPr>
                <w:b/>
                <w:sz w:val="24"/>
              </w:rPr>
              <w:t xml:space="preserve"> </w:t>
            </w:r>
            <w:r w:rsidRPr="00AD05F1">
              <w:rPr>
                <w:b/>
                <w:sz w:val="24"/>
              </w:rPr>
              <w:t>43D/lok.1</w:t>
            </w:r>
          </w:p>
          <w:p w:rsidR="00AD05F1" w:rsidRDefault="00AD05F1" w:rsidP="001D09B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D05F1">
              <w:rPr>
                <w:b/>
                <w:sz w:val="24"/>
              </w:rPr>
              <w:t>119 500.00 zł</w:t>
            </w:r>
          </w:p>
          <w:p w:rsidR="00AD05F1" w:rsidRPr="00253031" w:rsidRDefault="00AD05F1" w:rsidP="001D09B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D05F1" w:rsidRDefault="00AD05F1" w:rsidP="001D09B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D05F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1275"/>
        <w:gridCol w:w="1560"/>
        <w:gridCol w:w="1417"/>
        <w:gridCol w:w="1418"/>
      </w:tblGrid>
      <w:tr w:rsidR="00F00282" w:rsidRPr="00C63DA0" w:rsidTr="00F00282">
        <w:tc>
          <w:tcPr>
            <w:tcW w:w="747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Jakość powierzchni po cięciu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Obciążenie stołu roboczego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0282" w:rsidRPr="00C63DA0" w:rsidRDefault="00F0028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00282" w:rsidRPr="00C63DA0" w:rsidTr="00F00282">
        <w:tc>
          <w:tcPr>
            <w:tcW w:w="74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Metal </w:t>
            </w: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Technics</w:t>
            </w:r>
            <w:proofErr w:type="spellEnd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 o. Sp. k.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Ryżowa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43D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/lok.1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00282" w:rsidRPr="00C63DA0" w:rsidTr="00F00282">
        <w:tc>
          <w:tcPr>
            <w:tcW w:w="74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Megamaszyny</w:t>
            </w:r>
            <w:proofErr w:type="spellEnd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Rafał </w:t>
            </w: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Pajek</w:t>
            </w:r>
            <w:proofErr w:type="spellEnd"/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Guznera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55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47-175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Spórok</w:t>
            </w:r>
            <w:proofErr w:type="spellEnd"/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55,15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95,15</w:t>
            </w:r>
          </w:p>
        </w:tc>
      </w:tr>
      <w:tr w:rsidR="00F00282" w:rsidRPr="00C63DA0" w:rsidTr="00F00282">
        <w:tc>
          <w:tcPr>
            <w:tcW w:w="74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ATM Solutions Sp. z o. o.  Sp. k. Anna </w:t>
            </w:r>
            <w:proofErr w:type="spellStart"/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Koturbasz</w:t>
            </w:r>
            <w:proofErr w:type="spellEnd"/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Łomianki</w:t>
            </w:r>
          </w:p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D05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13,28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0282" w:rsidRPr="00C63DA0" w:rsidRDefault="00F00282" w:rsidP="001D09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5F1">
              <w:rPr>
                <w:rFonts w:ascii="Times New Roman" w:hAnsi="Times New Roman" w:cs="Times New Roman"/>
                <w:sz w:val="18"/>
                <w:szCs w:val="18"/>
              </w:rPr>
              <w:t xml:space="preserve">  53,28</w:t>
            </w:r>
          </w:p>
        </w:tc>
      </w:tr>
    </w:tbl>
    <w:p w:rsidR="00F00282" w:rsidRDefault="00F00282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AD05F1" w:rsidP="00F00282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AD05F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00282">
        <w:rPr>
          <w:sz w:val="24"/>
        </w:rPr>
        <w:t>2020-11-1</w:t>
      </w:r>
      <w:r w:rsidR="004A2E0D">
        <w:rPr>
          <w:sz w:val="24"/>
        </w:rPr>
        <w:t>6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1BC" w:rsidRDefault="00AB21BC">
      <w:r>
        <w:separator/>
      </w:r>
    </w:p>
  </w:endnote>
  <w:endnote w:type="continuationSeparator" w:id="0">
    <w:p w:rsidR="00AB21BC" w:rsidRDefault="00AB2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5F1" w:rsidRDefault="00AD05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A2E0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E0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E0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5F1" w:rsidRDefault="00AD05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1BC" w:rsidRDefault="00AB21BC">
      <w:r>
        <w:separator/>
      </w:r>
    </w:p>
  </w:footnote>
  <w:footnote w:type="continuationSeparator" w:id="0">
    <w:p w:rsidR="00AB21BC" w:rsidRDefault="00AB2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5F1" w:rsidRDefault="00AD0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5F1" w:rsidRDefault="00AD0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5F1" w:rsidRDefault="00AD05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1BC"/>
    <w:rsid w:val="00140696"/>
    <w:rsid w:val="00253031"/>
    <w:rsid w:val="00377700"/>
    <w:rsid w:val="004A2E0D"/>
    <w:rsid w:val="005C147E"/>
    <w:rsid w:val="007118AF"/>
    <w:rsid w:val="007124E4"/>
    <w:rsid w:val="00745012"/>
    <w:rsid w:val="0087722C"/>
    <w:rsid w:val="009520BA"/>
    <w:rsid w:val="00987E41"/>
    <w:rsid w:val="00AB21BC"/>
    <w:rsid w:val="00AD05F1"/>
    <w:rsid w:val="00C63DA0"/>
    <w:rsid w:val="00C85A89"/>
    <w:rsid w:val="00D5444F"/>
    <w:rsid w:val="00F0028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26CFD0"/>
  <w15:chartTrackingRefBased/>
  <w15:docId w15:val="{928EADDC-834A-48A7-AE14-8575B6A73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2020-11-16T10:45:00Z</dcterms:created>
  <dcterms:modified xsi:type="dcterms:W3CDTF">2020-11-16T10:45:00Z</dcterms:modified>
</cp:coreProperties>
</file>