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468B6" w:rsidRPr="008468B6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468B6" w:rsidRPr="008468B6">
        <w:rPr>
          <w:rFonts w:ascii="Times New Roman" w:hAnsi="Times New Roman"/>
          <w:b/>
        </w:rPr>
        <w:t>ZP/D-67/A/20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468B6" w:rsidRPr="008468B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468B6" w:rsidRPr="008468B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468B6" w:rsidRPr="008468B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468B6" w:rsidRPr="008468B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468B6" w:rsidRPr="008468B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468B6" w:rsidRPr="008468B6">
        <w:rPr>
          <w:rFonts w:ascii="Times New Roman" w:hAnsi="Times New Roman"/>
        </w:rPr>
        <w:t>(</w:t>
      </w:r>
      <w:proofErr w:type="spellStart"/>
      <w:r w:rsidR="008468B6" w:rsidRPr="008468B6">
        <w:rPr>
          <w:rFonts w:ascii="Times New Roman" w:hAnsi="Times New Roman"/>
        </w:rPr>
        <w:t>t.j</w:t>
      </w:r>
      <w:proofErr w:type="spellEnd"/>
      <w:r w:rsidR="008468B6" w:rsidRPr="008468B6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712E51" w:rsidRDefault="006F0034" w:rsidP="00712E51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468B6" w:rsidRPr="008468B6">
        <w:rPr>
          <w:rFonts w:ascii="Times New Roman" w:hAnsi="Times New Roman"/>
          <w:b/>
        </w:rPr>
        <w:t>Dostawa urządzeń do laboratorium Materiałoznawstwa Elektrotechnicznego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468B6" w:rsidRPr="008468B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D58" w:rsidRDefault="00A93D58" w:rsidP="0038231F">
      <w:pPr>
        <w:spacing w:after="0" w:line="240" w:lineRule="auto"/>
      </w:pPr>
      <w:r>
        <w:separator/>
      </w:r>
    </w:p>
  </w:endnote>
  <w:endnote w:type="continuationSeparator" w:id="0">
    <w:p w:rsidR="00A93D58" w:rsidRDefault="00A93D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8B6" w:rsidRDefault="00846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12E5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12E5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8B6" w:rsidRDefault="00846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D58" w:rsidRDefault="00A93D58" w:rsidP="0038231F">
      <w:pPr>
        <w:spacing w:after="0" w:line="240" w:lineRule="auto"/>
      </w:pPr>
      <w:r>
        <w:separator/>
      </w:r>
    </w:p>
  </w:footnote>
  <w:footnote w:type="continuationSeparator" w:id="0">
    <w:p w:rsidR="00A93D58" w:rsidRDefault="00A93D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8B6" w:rsidRDefault="00846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8B6" w:rsidRDefault="008468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8B6" w:rsidRDefault="00846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3D5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2E51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68B6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3D58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7A5DD5"/>
  <w15:docId w15:val="{8DF53EE3-9E90-4801-B641-12BFFC40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F1768-B517-4D0C-A81D-53207BB34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2020-11-13T13:57:00Z</dcterms:created>
  <dcterms:modified xsi:type="dcterms:W3CDTF">2020-11-13T13:57:00Z</dcterms:modified>
</cp:coreProperties>
</file>