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22694" w:rsidRPr="0022269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6831">
        <w:rPr>
          <w:rFonts w:ascii="Times New Roman" w:hAnsi="Times New Roman"/>
          <w:b/>
        </w:rPr>
        <w:t>ZP/D-68</w:t>
      </w:r>
      <w:bookmarkStart w:id="0" w:name="_GoBack"/>
      <w:bookmarkEnd w:id="0"/>
      <w:r w:rsidR="00222694" w:rsidRPr="00222694">
        <w:rPr>
          <w:rFonts w:ascii="Times New Roman" w:hAnsi="Times New Roman"/>
          <w:b/>
        </w:rPr>
        <w:t>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2694" w:rsidRPr="0022269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2694" w:rsidRPr="0022269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22694" w:rsidRPr="0022269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2694" w:rsidRPr="0022269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22694" w:rsidRPr="0022269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22694" w:rsidRPr="00222694">
        <w:rPr>
          <w:rFonts w:ascii="Times New Roman" w:hAnsi="Times New Roman"/>
        </w:rPr>
        <w:t>(</w:t>
      </w:r>
      <w:proofErr w:type="spellStart"/>
      <w:r w:rsidR="00222694" w:rsidRPr="00222694">
        <w:rPr>
          <w:rFonts w:ascii="Times New Roman" w:hAnsi="Times New Roman"/>
        </w:rPr>
        <w:t>t.j</w:t>
      </w:r>
      <w:proofErr w:type="spellEnd"/>
      <w:r w:rsidR="00222694" w:rsidRPr="0022269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22694" w:rsidRPr="00222694">
        <w:rPr>
          <w:rFonts w:ascii="Times New Roman" w:hAnsi="Times New Roman"/>
          <w:b/>
        </w:rPr>
        <w:t>Dostawa dydaktycznego  stanowiska do analizy EOBD pojazdów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22694" w:rsidRPr="0022269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C4854" w:rsidRDefault="00AC4854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C4854" w:rsidRDefault="00AC4854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C4854" w:rsidRPr="000247FF" w:rsidRDefault="00AC4854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C4854" w:rsidRDefault="00AC4854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C4854" w:rsidRDefault="00AC4854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4AF" w:rsidRDefault="003854AF" w:rsidP="0038231F">
      <w:pPr>
        <w:spacing w:after="0" w:line="240" w:lineRule="auto"/>
      </w:pPr>
      <w:r>
        <w:separator/>
      </w:r>
    </w:p>
  </w:endnote>
  <w:endnote w:type="continuationSeparator" w:id="0">
    <w:p w:rsidR="003854AF" w:rsidRDefault="003854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694" w:rsidRDefault="002226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683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683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694" w:rsidRDefault="002226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4AF" w:rsidRDefault="003854AF" w:rsidP="0038231F">
      <w:pPr>
        <w:spacing w:after="0" w:line="240" w:lineRule="auto"/>
      </w:pPr>
      <w:r>
        <w:separator/>
      </w:r>
    </w:p>
  </w:footnote>
  <w:footnote w:type="continuationSeparator" w:id="0">
    <w:p w:rsidR="003854AF" w:rsidRDefault="003854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694" w:rsidRDefault="002226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694" w:rsidRDefault="002226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694" w:rsidRDefault="002226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54A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22694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54A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4854"/>
    <w:rsid w:val="00AE6FF2"/>
    <w:rsid w:val="00B0088C"/>
    <w:rsid w:val="00B15219"/>
    <w:rsid w:val="00B15FD3"/>
    <w:rsid w:val="00B34079"/>
    <w:rsid w:val="00B8005E"/>
    <w:rsid w:val="00B86831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F13596"/>
  <w15:docId w15:val="{03A441F9-F254-440B-9183-FEC7A1328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4801F-634B-4186-825A-84F880370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2020-11-13T07:16:00Z</dcterms:created>
  <dcterms:modified xsi:type="dcterms:W3CDTF">2020-11-13T07:16:00Z</dcterms:modified>
</cp:coreProperties>
</file>