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34053B">
      <w:pPr>
        <w:spacing w:line="360" w:lineRule="auto"/>
        <w:rPr>
          <w:b/>
          <w:bCs/>
          <w:color w:val="000000"/>
          <w:sz w:val="24"/>
        </w:rPr>
      </w:pPr>
      <w:r w:rsidRPr="0034053B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34053B">
      <w:pPr>
        <w:spacing w:line="360" w:lineRule="auto"/>
        <w:rPr>
          <w:color w:val="000000"/>
          <w:sz w:val="24"/>
        </w:rPr>
      </w:pPr>
      <w:r w:rsidRPr="0034053B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34053B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34053B">
      <w:pPr>
        <w:spacing w:line="360" w:lineRule="auto"/>
        <w:rPr>
          <w:color w:val="000000"/>
          <w:sz w:val="24"/>
        </w:rPr>
      </w:pPr>
      <w:r w:rsidRPr="0034053B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34053B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34053B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4053B" w:rsidRPr="0034053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4053B" w:rsidRPr="0034053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4053B" w:rsidRPr="0034053B">
        <w:rPr>
          <w:b/>
          <w:color w:val="000000"/>
          <w:sz w:val="24"/>
        </w:rPr>
        <w:t>Dostawa artykułów  reklamowych dla jednostek organizacyjnych Politechniki Częstochowskiej</w:t>
      </w:r>
      <w:r w:rsidR="00D344B6">
        <w:rPr>
          <w:b/>
          <w:color w:val="000000"/>
          <w:sz w:val="24"/>
        </w:rPr>
        <w:t xml:space="preserve">, </w:t>
      </w:r>
      <w:proofErr w:type="spellStart"/>
      <w:r w:rsidR="00D344B6">
        <w:rPr>
          <w:b/>
          <w:color w:val="000000"/>
          <w:sz w:val="24"/>
        </w:rPr>
        <w:t>spr</w:t>
      </w:r>
      <w:proofErr w:type="spellEnd"/>
      <w:r w:rsidR="00D344B6">
        <w:rPr>
          <w:b/>
          <w:color w:val="000000"/>
          <w:sz w:val="24"/>
        </w:rPr>
        <w:t>. nr rej. ZP/D-17/20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4053B" w:rsidTr="0062211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4053B" w:rsidRDefault="0034053B" w:rsidP="0062211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4053B">
              <w:rPr>
                <w:b/>
                <w:color w:val="000000"/>
                <w:sz w:val="24"/>
              </w:rPr>
              <w:t>1</w:t>
            </w:r>
          </w:p>
          <w:p w:rsidR="0034053B" w:rsidRDefault="0034053B" w:rsidP="0062211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4053B" w:rsidRDefault="0034053B" w:rsidP="006221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4053B">
              <w:rPr>
                <w:b/>
                <w:sz w:val="24"/>
              </w:rPr>
              <w:t>Agencja Reklamowa Biuro-Fach Arkadiusz Brzeziński</w:t>
            </w:r>
          </w:p>
          <w:p w:rsidR="0034053B" w:rsidRDefault="0034053B" w:rsidP="006221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4053B">
              <w:rPr>
                <w:b/>
                <w:sz w:val="24"/>
              </w:rPr>
              <w:t>80-231</w:t>
            </w:r>
            <w:r>
              <w:rPr>
                <w:b/>
                <w:sz w:val="24"/>
              </w:rPr>
              <w:t xml:space="preserve"> </w:t>
            </w:r>
            <w:r w:rsidRPr="0034053B">
              <w:rPr>
                <w:b/>
                <w:sz w:val="24"/>
              </w:rPr>
              <w:t>Gdańsk</w:t>
            </w:r>
          </w:p>
          <w:p w:rsidR="0034053B" w:rsidRDefault="0034053B" w:rsidP="006221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4053B">
              <w:rPr>
                <w:b/>
                <w:sz w:val="24"/>
              </w:rPr>
              <w:t>Fiszera</w:t>
            </w:r>
            <w:r>
              <w:rPr>
                <w:b/>
                <w:sz w:val="24"/>
              </w:rPr>
              <w:t xml:space="preserve">    </w:t>
            </w:r>
            <w:r w:rsidRPr="0034053B">
              <w:rPr>
                <w:b/>
                <w:sz w:val="24"/>
              </w:rPr>
              <w:t>14</w:t>
            </w:r>
          </w:p>
          <w:p w:rsidR="0034053B" w:rsidRDefault="0034053B" w:rsidP="006221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D344B6">
              <w:rPr>
                <w:b/>
                <w:sz w:val="24"/>
              </w:rPr>
              <w:t>8 863,</w:t>
            </w:r>
            <w:r w:rsidRPr="0034053B">
              <w:rPr>
                <w:b/>
                <w:sz w:val="24"/>
              </w:rPr>
              <w:t>38 zł</w:t>
            </w:r>
            <w:r w:rsidR="00D344B6">
              <w:rPr>
                <w:b/>
                <w:sz w:val="24"/>
              </w:rPr>
              <w:t xml:space="preserve"> brutto</w:t>
            </w:r>
          </w:p>
          <w:p w:rsidR="00D344B6" w:rsidRPr="008463A1" w:rsidRDefault="00D344B6" w:rsidP="00D344B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344B6" w:rsidRDefault="00D344B6" w:rsidP="00D344B6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34053B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4053B" w:rsidTr="0062211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4053B" w:rsidRDefault="0034053B" w:rsidP="0062211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4053B">
              <w:rPr>
                <w:b/>
                <w:color w:val="000000"/>
                <w:sz w:val="24"/>
              </w:rPr>
              <w:t>2</w:t>
            </w:r>
          </w:p>
          <w:p w:rsidR="0034053B" w:rsidRDefault="0034053B" w:rsidP="0062211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4053B" w:rsidRDefault="0034053B" w:rsidP="006221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4053B">
              <w:rPr>
                <w:b/>
                <w:sz w:val="24"/>
              </w:rPr>
              <w:t>Agencja Reklamowa Biuro-Fach Arkadiusz Brzeziński</w:t>
            </w:r>
          </w:p>
          <w:p w:rsidR="0034053B" w:rsidRDefault="0034053B" w:rsidP="006221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4053B">
              <w:rPr>
                <w:b/>
                <w:sz w:val="24"/>
              </w:rPr>
              <w:t>80-231</w:t>
            </w:r>
            <w:r>
              <w:rPr>
                <w:b/>
                <w:sz w:val="24"/>
              </w:rPr>
              <w:t xml:space="preserve"> </w:t>
            </w:r>
            <w:r w:rsidRPr="0034053B">
              <w:rPr>
                <w:b/>
                <w:sz w:val="24"/>
              </w:rPr>
              <w:t>Gdańsk</w:t>
            </w:r>
          </w:p>
          <w:p w:rsidR="0034053B" w:rsidRDefault="0034053B" w:rsidP="006221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4053B">
              <w:rPr>
                <w:b/>
                <w:sz w:val="24"/>
              </w:rPr>
              <w:t>Fiszera</w:t>
            </w:r>
            <w:r>
              <w:rPr>
                <w:b/>
                <w:sz w:val="24"/>
              </w:rPr>
              <w:t xml:space="preserve">    </w:t>
            </w:r>
            <w:r w:rsidRPr="0034053B">
              <w:rPr>
                <w:b/>
                <w:sz w:val="24"/>
              </w:rPr>
              <w:t>14</w:t>
            </w:r>
          </w:p>
          <w:p w:rsidR="0034053B" w:rsidRDefault="0034053B" w:rsidP="006221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D344B6">
              <w:rPr>
                <w:b/>
                <w:sz w:val="24"/>
              </w:rPr>
              <w:t>4 307,</w:t>
            </w:r>
            <w:r w:rsidRPr="0034053B">
              <w:rPr>
                <w:b/>
                <w:sz w:val="24"/>
              </w:rPr>
              <w:t>46 zł</w:t>
            </w:r>
            <w:r w:rsidR="00D344B6">
              <w:rPr>
                <w:b/>
                <w:sz w:val="24"/>
              </w:rPr>
              <w:t xml:space="preserve"> brutto</w:t>
            </w:r>
          </w:p>
          <w:p w:rsidR="00D344B6" w:rsidRPr="008463A1" w:rsidRDefault="00D344B6" w:rsidP="00D344B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344B6" w:rsidRDefault="00D344B6" w:rsidP="00D344B6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34053B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4053B" w:rsidTr="0062211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4053B" w:rsidRDefault="0034053B" w:rsidP="0062211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34053B">
              <w:rPr>
                <w:b/>
                <w:color w:val="000000"/>
                <w:sz w:val="24"/>
              </w:rPr>
              <w:t>3</w:t>
            </w:r>
          </w:p>
          <w:p w:rsidR="0034053B" w:rsidRDefault="0034053B" w:rsidP="0062211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4053B" w:rsidRDefault="0034053B" w:rsidP="006221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4053B">
              <w:rPr>
                <w:b/>
                <w:sz w:val="24"/>
              </w:rPr>
              <w:t>Agencja Reklamowo Wydawnicza Studio B&amp;W Wojciech Janecki</w:t>
            </w:r>
          </w:p>
          <w:p w:rsidR="0034053B" w:rsidRDefault="0034053B" w:rsidP="006221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4053B">
              <w:rPr>
                <w:b/>
                <w:sz w:val="24"/>
              </w:rPr>
              <w:t>41-200</w:t>
            </w:r>
            <w:r>
              <w:rPr>
                <w:b/>
                <w:sz w:val="24"/>
              </w:rPr>
              <w:t xml:space="preserve"> </w:t>
            </w:r>
            <w:r w:rsidRPr="0034053B">
              <w:rPr>
                <w:b/>
                <w:sz w:val="24"/>
              </w:rPr>
              <w:t>Sosnowiec</w:t>
            </w:r>
          </w:p>
          <w:p w:rsidR="0034053B" w:rsidRDefault="0034053B" w:rsidP="006221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4053B">
              <w:rPr>
                <w:b/>
                <w:sz w:val="24"/>
              </w:rPr>
              <w:t>Podjazdowa</w:t>
            </w:r>
            <w:r>
              <w:rPr>
                <w:b/>
                <w:sz w:val="24"/>
              </w:rPr>
              <w:t xml:space="preserve">    </w:t>
            </w:r>
            <w:r w:rsidRPr="0034053B">
              <w:rPr>
                <w:b/>
                <w:sz w:val="24"/>
              </w:rPr>
              <w:t>2/31</w:t>
            </w:r>
          </w:p>
          <w:p w:rsidR="0034053B" w:rsidRDefault="0034053B" w:rsidP="006221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D344B6">
              <w:rPr>
                <w:b/>
                <w:sz w:val="24"/>
              </w:rPr>
              <w:t>6 888,</w:t>
            </w:r>
            <w:r w:rsidRPr="0034053B">
              <w:rPr>
                <w:b/>
                <w:sz w:val="24"/>
              </w:rPr>
              <w:t>00 zł</w:t>
            </w:r>
            <w:r w:rsidR="00D344B6">
              <w:rPr>
                <w:b/>
                <w:sz w:val="24"/>
              </w:rPr>
              <w:t xml:space="preserve"> brutto</w:t>
            </w:r>
          </w:p>
          <w:p w:rsidR="00D344B6" w:rsidRPr="008463A1" w:rsidRDefault="00D344B6" w:rsidP="00D344B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344B6" w:rsidRDefault="00D344B6" w:rsidP="00D344B6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34053B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  <w:bookmarkStart w:id="0" w:name="_GoBack"/>
      <w:bookmarkEnd w:id="0"/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Top </w:t>
            </w:r>
            <w:proofErr w:type="spellStart"/>
            <w:r w:rsidRPr="0034053B">
              <w:rPr>
                <w:sz w:val="18"/>
                <w:szCs w:val="18"/>
              </w:rPr>
              <w:t>Arts</w:t>
            </w:r>
            <w:proofErr w:type="spellEnd"/>
            <w:r w:rsidRPr="0034053B">
              <w:rPr>
                <w:sz w:val="18"/>
                <w:szCs w:val="18"/>
              </w:rPr>
              <w:t xml:space="preserve"> Artur Jezierski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Elektronowa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2/116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03-219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- 53.01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73,01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Agencja Reklamowo Wydawnicza Studio B&amp;W Wojciech Janecki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Podjazdowa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2/31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41-200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Sosnowiec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- 21.19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41,19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Agencja Reklamowa Biuro-Fach Arkadiusz Brzeziński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Fiszera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14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80-231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Gdańsk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- 80.00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100,00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Podarowane.pl Biedrzycki Sp. j.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Kasztanowa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26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32-040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Rzeszotary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- 73.91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93,91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Studio Siedem Żółtowski Grzegorz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Myślenicka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186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- 73.21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93,21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INTERMEDIA Paweł Kędzierski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Spółdzielcza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17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09-407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Płock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- 70.99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90,99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proofErr w:type="spellStart"/>
            <w:r w:rsidRPr="0034053B">
              <w:rPr>
                <w:sz w:val="18"/>
                <w:szCs w:val="18"/>
              </w:rPr>
              <w:t>Butterfly</w:t>
            </w:r>
            <w:proofErr w:type="spellEnd"/>
            <w:r w:rsidRPr="0034053B">
              <w:rPr>
                <w:sz w:val="18"/>
                <w:szCs w:val="18"/>
              </w:rPr>
              <w:t xml:space="preserve"> Agencja Reklamowa Agnieszka Borowy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Myśliwska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8/1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71-662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- 66.29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86,29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 xml:space="preserve">Dostawa artykułów  reklamowych dla Biura </w:t>
            </w:r>
            <w:r w:rsidRPr="0034053B">
              <w:rPr>
                <w:sz w:val="18"/>
                <w:szCs w:val="18"/>
              </w:rPr>
              <w:lastRenderedPageBreak/>
              <w:t>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lastRenderedPageBreak/>
              <w:t>MIKODRUK COMPUTER S.C. Jacek i Sylwia Mikołajczyk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lastRenderedPageBreak/>
              <w:t>Ptolemeusza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23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62-800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Kalisz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lastRenderedPageBreak/>
              <w:t>1 - Cena - 59.43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79,43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proofErr w:type="spellStart"/>
            <w:r w:rsidRPr="0034053B">
              <w:rPr>
                <w:sz w:val="18"/>
                <w:szCs w:val="18"/>
              </w:rPr>
              <w:t>Diadal</w:t>
            </w:r>
            <w:proofErr w:type="spellEnd"/>
            <w:r w:rsidRPr="0034053B">
              <w:rPr>
                <w:sz w:val="18"/>
                <w:szCs w:val="18"/>
              </w:rPr>
              <w:t xml:space="preserve"> </w:t>
            </w:r>
            <w:proofErr w:type="spellStart"/>
            <w:r w:rsidRPr="0034053B">
              <w:rPr>
                <w:sz w:val="18"/>
                <w:szCs w:val="18"/>
              </w:rPr>
              <w:t>Group</w:t>
            </w:r>
            <w:proofErr w:type="spellEnd"/>
            <w:r w:rsidRPr="0034053B">
              <w:rPr>
                <w:sz w:val="18"/>
                <w:szCs w:val="18"/>
              </w:rPr>
              <w:t xml:space="preserve"> Mateusz Pasierbek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Winogronowa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17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05-831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Rozalin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- 58.21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78,21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Agencja Reklamowa SOLDIES Dominik </w:t>
            </w:r>
            <w:proofErr w:type="spellStart"/>
            <w:r w:rsidRPr="0034053B">
              <w:rPr>
                <w:sz w:val="18"/>
                <w:szCs w:val="18"/>
              </w:rPr>
              <w:t>Maślerz</w:t>
            </w:r>
            <w:proofErr w:type="spellEnd"/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Droginia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320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32-400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Myślenice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- 57.76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77,76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proofErr w:type="spellStart"/>
            <w:r w:rsidRPr="0034053B">
              <w:rPr>
                <w:sz w:val="18"/>
                <w:szCs w:val="18"/>
              </w:rPr>
              <w:t>Giftly</w:t>
            </w:r>
            <w:proofErr w:type="spellEnd"/>
            <w:r w:rsidRPr="0034053B">
              <w:rPr>
                <w:sz w:val="18"/>
                <w:szCs w:val="18"/>
              </w:rPr>
              <w:t xml:space="preserve"> Agata Dudek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Spokojna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5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68-213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Lipinki Łużyckie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- 53.11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73,11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XD GIFTS Sp. z o.o.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Bratnia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1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60-185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Skórzewo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- 49.77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69,77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F.P.H.U. CONSNET Jan Glina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proofErr w:type="spellStart"/>
            <w:r w:rsidRPr="0034053B">
              <w:rPr>
                <w:sz w:val="18"/>
                <w:szCs w:val="18"/>
              </w:rPr>
              <w:t>Golikówka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20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30-723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- 52.17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- 10.00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62,17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34053B">
              <w:rPr>
                <w:sz w:val="18"/>
                <w:szCs w:val="18"/>
              </w:rPr>
              <w:t>Zajet</w:t>
            </w:r>
            <w:proofErr w:type="spellEnd"/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2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- 38.43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58,43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Top </w:t>
            </w:r>
            <w:proofErr w:type="spellStart"/>
            <w:r w:rsidRPr="0034053B">
              <w:rPr>
                <w:sz w:val="18"/>
                <w:szCs w:val="18"/>
              </w:rPr>
              <w:t>Arts</w:t>
            </w:r>
            <w:proofErr w:type="spellEnd"/>
            <w:r w:rsidRPr="0034053B">
              <w:rPr>
                <w:sz w:val="18"/>
                <w:szCs w:val="18"/>
              </w:rPr>
              <w:t xml:space="preserve"> Artur Jezierski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Elektronowa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2/116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03-219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- 51.88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71,88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Agencja Reklamowo Wydawnicza Studio B&amp;W Wojciech Janecki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Podjazdowa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2/31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41-200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Sosnowiec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- 20.01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40,01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Agencja Reklamowa Biuro-Fach Arkadiusz Brzeziński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Fiszera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14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80-231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Gdańsk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- 80.00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100,00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Studio Siedem Żółtowski Grzegorz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Myślenicka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186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- 73.26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93,26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INTERMEDIA Paweł Kędzierski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Spółdzielcza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17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09-407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Płock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- 72.03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92,03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Podarowane.pl Biedrzycki Sp. j.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Kasztanowa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26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32-040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Rzeszotary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- 72.02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92,02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 xml:space="preserve">Dostawa artykułów  reklamowych dla Biura Studentów Zagranicznych </w:t>
            </w:r>
            <w:r w:rsidRPr="0034053B">
              <w:rPr>
                <w:sz w:val="18"/>
                <w:szCs w:val="18"/>
              </w:rPr>
              <w:lastRenderedPageBreak/>
              <w:t>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proofErr w:type="spellStart"/>
            <w:r w:rsidRPr="0034053B">
              <w:rPr>
                <w:sz w:val="18"/>
                <w:szCs w:val="18"/>
              </w:rPr>
              <w:lastRenderedPageBreak/>
              <w:t>Butterfly</w:t>
            </w:r>
            <w:proofErr w:type="spellEnd"/>
            <w:r w:rsidRPr="0034053B">
              <w:rPr>
                <w:sz w:val="18"/>
                <w:szCs w:val="18"/>
              </w:rPr>
              <w:t xml:space="preserve"> Agencja Reklamowa Agnieszka Borowy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Myśliwska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8/1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lastRenderedPageBreak/>
              <w:t>71-662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lastRenderedPageBreak/>
              <w:t>1 - Cena - 60.69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80,69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proofErr w:type="spellStart"/>
            <w:r w:rsidRPr="0034053B">
              <w:rPr>
                <w:sz w:val="18"/>
                <w:szCs w:val="18"/>
              </w:rPr>
              <w:t>Diadal</w:t>
            </w:r>
            <w:proofErr w:type="spellEnd"/>
            <w:r w:rsidRPr="0034053B">
              <w:rPr>
                <w:sz w:val="18"/>
                <w:szCs w:val="18"/>
              </w:rPr>
              <w:t xml:space="preserve"> </w:t>
            </w:r>
            <w:proofErr w:type="spellStart"/>
            <w:r w:rsidRPr="0034053B">
              <w:rPr>
                <w:sz w:val="18"/>
                <w:szCs w:val="18"/>
              </w:rPr>
              <w:t>Group</w:t>
            </w:r>
            <w:proofErr w:type="spellEnd"/>
            <w:r w:rsidRPr="0034053B">
              <w:rPr>
                <w:sz w:val="18"/>
                <w:szCs w:val="18"/>
              </w:rPr>
              <w:t xml:space="preserve"> Mateusz Pasierbek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Winogronowa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17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05-831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Rozalin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- 59.63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79,63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MIKODRUK COMPUTER S.C. Jacek i Sylwia Mikołajczyk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Ptolemeusza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23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62-800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Kalisz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- 56.14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76,14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proofErr w:type="spellStart"/>
            <w:r w:rsidRPr="0034053B">
              <w:rPr>
                <w:sz w:val="18"/>
                <w:szCs w:val="18"/>
              </w:rPr>
              <w:t>Giftly</w:t>
            </w:r>
            <w:proofErr w:type="spellEnd"/>
            <w:r w:rsidRPr="0034053B">
              <w:rPr>
                <w:sz w:val="18"/>
                <w:szCs w:val="18"/>
              </w:rPr>
              <w:t xml:space="preserve"> Agata Dudek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Spokojna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5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68-213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Lipinki Łużyckie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- 54.87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74,87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Agencja Reklamowa SOLDIES Dominik </w:t>
            </w:r>
            <w:proofErr w:type="spellStart"/>
            <w:r w:rsidRPr="0034053B">
              <w:rPr>
                <w:sz w:val="18"/>
                <w:szCs w:val="18"/>
              </w:rPr>
              <w:t>Maślerz</w:t>
            </w:r>
            <w:proofErr w:type="spellEnd"/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Droginia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320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32-400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Myślenice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- 51.20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71,20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F.P.H.U. CONSNET Jan Glina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proofErr w:type="spellStart"/>
            <w:r w:rsidRPr="0034053B">
              <w:rPr>
                <w:sz w:val="18"/>
                <w:szCs w:val="18"/>
              </w:rPr>
              <w:t>Golikówka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20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30-723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- 58.22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- 10.00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68,22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XD GIFTS Sp. z o.o.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Bratnia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1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60-185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Skórzewo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- 46.63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66,63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artykułów 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34053B">
              <w:rPr>
                <w:sz w:val="18"/>
                <w:szCs w:val="18"/>
              </w:rPr>
              <w:t>Zajet</w:t>
            </w:r>
            <w:proofErr w:type="spellEnd"/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2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34053B" w:rsidRPr="0034053B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- 40.02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60,02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materiałów promocyjnych w ramach projektu NAWA - International Alumni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Agencja Reklamowo Wydawnicza Studio B&amp;W Wojciech Janecki</w:t>
            </w:r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Podjazdowa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2/31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41-200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Sosnowiec</w:t>
            </w:r>
          </w:p>
        </w:tc>
        <w:tc>
          <w:tcPr>
            <w:tcW w:w="28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100,00</w:t>
            </w:r>
          </w:p>
        </w:tc>
      </w:tr>
      <w:tr w:rsidR="0034053B" w:rsidRPr="008463A1" w:rsidTr="0062211A">
        <w:tc>
          <w:tcPr>
            <w:tcW w:w="2277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4053B">
              <w:rPr>
                <w:sz w:val="18"/>
                <w:szCs w:val="18"/>
              </w:rPr>
              <w:t>Dostawa materiałów promocyjnych w ramach projektu NAWA - International Alumni</w:t>
            </w:r>
          </w:p>
        </w:tc>
        <w:tc>
          <w:tcPr>
            <w:tcW w:w="2651" w:type="dxa"/>
            <w:shd w:val="clear" w:color="auto" w:fill="auto"/>
          </w:tcPr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34053B">
              <w:rPr>
                <w:sz w:val="18"/>
                <w:szCs w:val="18"/>
              </w:rPr>
              <w:t>Zajet</w:t>
            </w:r>
            <w:proofErr w:type="spellEnd"/>
          </w:p>
          <w:p w:rsidR="0034053B" w:rsidRPr="008463A1" w:rsidRDefault="0034053B" w:rsidP="0062211A">
            <w:pPr>
              <w:rPr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2</w:t>
            </w:r>
          </w:p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4053B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>1 - Cena - 80.00</w:t>
            </w:r>
          </w:p>
        </w:tc>
        <w:tc>
          <w:tcPr>
            <w:tcW w:w="1748" w:type="dxa"/>
            <w:shd w:val="clear" w:color="auto" w:fill="auto"/>
          </w:tcPr>
          <w:p w:rsidR="0034053B" w:rsidRPr="008463A1" w:rsidRDefault="0034053B" w:rsidP="0062211A">
            <w:pPr>
              <w:rPr>
                <w:color w:val="000000"/>
                <w:sz w:val="18"/>
                <w:szCs w:val="18"/>
              </w:rPr>
            </w:pPr>
            <w:r w:rsidRPr="0034053B">
              <w:rPr>
                <w:sz w:val="18"/>
                <w:szCs w:val="18"/>
              </w:rPr>
              <w:t xml:space="preserve">  80,00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34053B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34053B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D344B6">
        <w:rPr>
          <w:sz w:val="24"/>
          <w:szCs w:val="24"/>
        </w:rPr>
        <w:t>2020-11-10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CE2" w:rsidRDefault="008C6CE2">
      <w:r>
        <w:separator/>
      </w:r>
    </w:p>
  </w:endnote>
  <w:endnote w:type="continuationSeparator" w:id="0">
    <w:p w:rsidR="008C6CE2" w:rsidRDefault="008C6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53B" w:rsidRDefault="00340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344B6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344B6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53B" w:rsidRDefault="00340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CE2" w:rsidRDefault="008C6CE2">
      <w:r>
        <w:separator/>
      </w:r>
    </w:p>
  </w:footnote>
  <w:footnote w:type="continuationSeparator" w:id="0">
    <w:p w:rsidR="008C6CE2" w:rsidRDefault="008C6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53B" w:rsidRDefault="00340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53B" w:rsidRDefault="003405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53B" w:rsidRDefault="003405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6CE2"/>
    <w:rsid w:val="000034E3"/>
    <w:rsid w:val="0029663E"/>
    <w:rsid w:val="0034053B"/>
    <w:rsid w:val="00440209"/>
    <w:rsid w:val="004E4C84"/>
    <w:rsid w:val="00564B92"/>
    <w:rsid w:val="00667F91"/>
    <w:rsid w:val="006D0934"/>
    <w:rsid w:val="008463A1"/>
    <w:rsid w:val="008B2DA8"/>
    <w:rsid w:val="008B74C9"/>
    <w:rsid w:val="008C6CE2"/>
    <w:rsid w:val="009406E9"/>
    <w:rsid w:val="00AF25E0"/>
    <w:rsid w:val="00BF155D"/>
    <w:rsid w:val="00C21CF7"/>
    <w:rsid w:val="00C57239"/>
    <w:rsid w:val="00D344B6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278B51"/>
  <w15:chartTrackingRefBased/>
  <w15:docId w15:val="{619F23FE-D95E-44B8-8252-9920F859F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1270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2020-11-09T14:55:00Z</dcterms:created>
  <dcterms:modified xsi:type="dcterms:W3CDTF">2020-11-09T14:55:00Z</dcterms:modified>
</cp:coreProperties>
</file>