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C36D7">
      <w:pPr>
        <w:spacing w:line="360" w:lineRule="auto"/>
        <w:rPr>
          <w:b/>
          <w:bCs/>
          <w:color w:val="000000"/>
          <w:sz w:val="24"/>
        </w:rPr>
      </w:pPr>
      <w:r w:rsidRPr="00FC36D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C36D7">
      <w:pPr>
        <w:spacing w:line="360" w:lineRule="auto"/>
        <w:rPr>
          <w:color w:val="000000"/>
          <w:sz w:val="24"/>
        </w:rPr>
      </w:pPr>
      <w:r w:rsidRPr="00FC36D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C36D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C36D7">
      <w:pPr>
        <w:spacing w:line="360" w:lineRule="auto"/>
        <w:rPr>
          <w:color w:val="000000"/>
          <w:sz w:val="24"/>
        </w:rPr>
      </w:pPr>
      <w:r w:rsidRPr="00FC36D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C36D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C36D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C36D7" w:rsidRPr="00FC36D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C36D7" w:rsidRPr="00FC36D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C36D7" w:rsidRPr="00FC36D7">
        <w:rPr>
          <w:b/>
          <w:color w:val="000000"/>
          <w:sz w:val="24"/>
        </w:rPr>
        <w:t xml:space="preserve">Dostawa systemu pomiarowego </w:t>
      </w:r>
      <w:proofErr w:type="spellStart"/>
      <w:r w:rsidR="00FC36D7" w:rsidRPr="00FC36D7">
        <w:rPr>
          <w:b/>
          <w:color w:val="000000"/>
          <w:sz w:val="24"/>
        </w:rPr>
        <w:t>PXIe</w:t>
      </w:r>
      <w:proofErr w:type="spellEnd"/>
      <w:r w:rsidR="00FC36D7" w:rsidRPr="00FC36D7">
        <w:rPr>
          <w:b/>
          <w:color w:val="000000"/>
          <w:sz w:val="24"/>
        </w:rPr>
        <w:t xml:space="preserve"> wyposażonego w kartę z jednoczesnym wyzwalaniem dla Wydziału Elektrycznego Politechniki Częstochowskiej w ramach projektu ,,Regionalna Inicjatywa Doskonałości w Dyscyplinach Informatyki, Elektrotechniki, Elektroniki, Automatyki i Robotyki na Politechnice Częstochowskiej"</w:t>
      </w:r>
      <w:r w:rsidR="00C16B0F">
        <w:rPr>
          <w:color w:val="000000"/>
          <w:sz w:val="24"/>
        </w:rPr>
        <w:t xml:space="preserve">, </w:t>
      </w:r>
      <w:proofErr w:type="spellStart"/>
      <w:r w:rsidR="00C16B0F">
        <w:rPr>
          <w:color w:val="000000"/>
          <w:sz w:val="24"/>
        </w:rPr>
        <w:t>spr</w:t>
      </w:r>
      <w:proofErr w:type="spellEnd"/>
      <w:r w:rsidR="00C16B0F">
        <w:rPr>
          <w:color w:val="000000"/>
          <w:sz w:val="24"/>
        </w:rPr>
        <w:t xml:space="preserve">. nr rej. </w:t>
      </w:r>
      <w:bookmarkStart w:id="0" w:name="_GoBack"/>
      <w:r w:rsidR="00C16B0F" w:rsidRPr="00C16B0F">
        <w:rPr>
          <w:b/>
          <w:color w:val="000000"/>
          <w:sz w:val="24"/>
        </w:rPr>
        <w:t>ZP/D-48/A/20</w:t>
      </w:r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C36D7" w:rsidTr="00A845E8">
        <w:trPr>
          <w:cantSplit/>
        </w:trPr>
        <w:tc>
          <w:tcPr>
            <w:tcW w:w="9640" w:type="dxa"/>
          </w:tcPr>
          <w:p w:rsidR="00FC36D7" w:rsidRDefault="00FC36D7" w:rsidP="00A845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36D7">
              <w:rPr>
                <w:b/>
                <w:sz w:val="24"/>
              </w:rPr>
              <w:t>KOMEX A. Szadowiak Sp. j.</w:t>
            </w:r>
          </w:p>
          <w:p w:rsidR="00FC36D7" w:rsidRDefault="00FC36D7" w:rsidP="00A845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36D7">
              <w:rPr>
                <w:b/>
                <w:sz w:val="24"/>
              </w:rPr>
              <w:t>91-463</w:t>
            </w:r>
            <w:r>
              <w:rPr>
                <w:b/>
                <w:sz w:val="24"/>
              </w:rPr>
              <w:t xml:space="preserve"> </w:t>
            </w:r>
            <w:r w:rsidRPr="00FC36D7">
              <w:rPr>
                <w:b/>
                <w:sz w:val="24"/>
              </w:rPr>
              <w:t>Łódź</w:t>
            </w:r>
          </w:p>
          <w:p w:rsidR="00FC36D7" w:rsidRDefault="00FC36D7" w:rsidP="00A845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36D7">
              <w:rPr>
                <w:b/>
                <w:sz w:val="24"/>
              </w:rPr>
              <w:t>Zgierska</w:t>
            </w:r>
            <w:r>
              <w:rPr>
                <w:b/>
                <w:sz w:val="24"/>
              </w:rPr>
              <w:t xml:space="preserve"> </w:t>
            </w:r>
            <w:r w:rsidRPr="00FC36D7">
              <w:rPr>
                <w:b/>
                <w:sz w:val="24"/>
              </w:rPr>
              <w:t>73</w:t>
            </w:r>
          </w:p>
          <w:p w:rsidR="00FC36D7" w:rsidRDefault="00FC36D7" w:rsidP="00A845E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C36D7">
              <w:rPr>
                <w:b/>
                <w:sz w:val="24"/>
              </w:rPr>
              <w:t>89 052.00 zł</w:t>
            </w:r>
          </w:p>
          <w:p w:rsidR="00FC36D7" w:rsidRPr="00253031" w:rsidRDefault="00FC36D7" w:rsidP="00A845E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C36D7" w:rsidRDefault="00FC36D7" w:rsidP="00A845E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C36D7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</w:t>
            </w:r>
            <w:r w:rsidR="00A62BF9">
              <w:rPr>
                <w:sz w:val="24"/>
              </w:rPr>
              <w:t>wcy otrzymała liczbę punktów - 6</w:t>
            </w:r>
            <w:r w:rsidRPr="00FC36D7">
              <w:rPr>
                <w:sz w:val="24"/>
              </w:rPr>
              <w:t>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410"/>
        <w:gridCol w:w="674"/>
        <w:gridCol w:w="1169"/>
        <w:gridCol w:w="1134"/>
        <w:gridCol w:w="1417"/>
        <w:gridCol w:w="1276"/>
        <w:gridCol w:w="851"/>
      </w:tblGrid>
      <w:tr w:rsidR="00A62BF9" w:rsidRPr="00C63DA0" w:rsidTr="00A62BF9">
        <w:tc>
          <w:tcPr>
            <w:tcW w:w="747" w:type="dxa"/>
            <w:shd w:val="clear" w:color="auto" w:fill="auto"/>
            <w:vAlign w:val="center"/>
          </w:tcPr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Liczba slotów w obudowie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Rozdzielczość karty akwizycji danych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Częstotliwość próbkowania kanałów wejściowych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62BF9" w:rsidRPr="00C63DA0" w:rsidRDefault="00A62BF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62BF9" w:rsidRPr="00C63DA0" w:rsidTr="00A62BF9">
        <w:tc>
          <w:tcPr>
            <w:tcW w:w="747" w:type="dxa"/>
            <w:shd w:val="clear" w:color="auto" w:fill="auto"/>
            <w:vAlign w:val="center"/>
          </w:tcPr>
          <w:p w:rsidR="00A62BF9" w:rsidRPr="00C63DA0" w:rsidRDefault="00A62BF9" w:rsidP="00A84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2BF9" w:rsidRPr="00C63DA0" w:rsidRDefault="00A62BF9" w:rsidP="00A845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bCs/>
                <w:sz w:val="18"/>
                <w:szCs w:val="18"/>
              </w:rPr>
              <w:t>KOMEX A. Szadowiak Sp. j.</w:t>
            </w:r>
          </w:p>
          <w:p w:rsidR="00A62BF9" w:rsidRPr="00C63DA0" w:rsidRDefault="00A62BF9" w:rsidP="00A845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bCs/>
                <w:sz w:val="18"/>
                <w:szCs w:val="18"/>
              </w:rPr>
              <w:t>Zgierska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36D7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2BF9" w:rsidRPr="00C63DA0" w:rsidRDefault="00A62BF9" w:rsidP="00A845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bCs/>
                <w:sz w:val="18"/>
                <w:szCs w:val="18"/>
              </w:rPr>
              <w:t>91-463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36D7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A62BF9" w:rsidRPr="00C63DA0" w:rsidRDefault="00A62BF9" w:rsidP="00A84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36D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A62BF9" w:rsidRPr="00C63DA0" w:rsidRDefault="00A62BF9" w:rsidP="00A62B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62BF9" w:rsidRPr="00C63DA0" w:rsidRDefault="00A62BF9" w:rsidP="00A62B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2BF9" w:rsidRPr="00C63DA0" w:rsidRDefault="00A62BF9" w:rsidP="00A62B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2BF9" w:rsidRPr="00C63DA0" w:rsidRDefault="00A62BF9" w:rsidP="00A62B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2BF9" w:rsidRPr="00C63DA0" w:rsidRDefault="00A62BF9" w:rsidP="00A62B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62BF9" w:rsidRPr="00C63DA0" w:rsidRDefault="00A62BF9" w:rsidP="00A62B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36D7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C36D7">
      <w:pPr>
        <w:pStyle w:val="Nagwek"/>
        <w:tabs>
          <w:tab w:val="clear" w:pos="4536"/>
        </w:tabs>
        <w:jc w:val="both"/>
        <w:rPr>
          <w:sz w:val="24"/>
        </w:rPr>
      </w:pPr>
      <w:r w:rsidRPr="00FC36D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C36D7">
        <w:rPr>
          <w:sz w:val="24"/>
        </w:rPr>
        <w:t>2020-11-10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663" w:rsidRDefault="00767663">
      <w:r>
        <w:separator/>
      </w:r>
    </w:p>
  </w:endnote>
  <w:endnote w:type="continuationSeparator" w:id="0">
    <w:p w:rsidR="00767663" w:rsidRDefault="0076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D7" w:rsidRDefault="00FC36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16B0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6B0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6B0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D7" w:rsidRDefault="00FC36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663" w:rsidRDefault="00767663">
      <w:r>
        <w:separator/>
      </w:r>
    </w:p>
  </w:footnote>
  <w:footnote w:type="continuationSeparator" w:id="0">
    <w:p w:rsidR="00767663" w:rsidRDefault="00767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D7" w:rsidRDefault="00FC3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D7" w:rsidRDefault="00C16B0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D7" w:rsidRDefault="00FC36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663"/>
    <w:rsid w:val="00140696"/>
    <w:rsid w:val="00253031"/>
    <w:rsid w:val="00377700"/>
    <w:rsid w:val="005C147E"/>
    <w:rsid w:val="007118AF"/>
    <w:rsid w:val="007124E4"/>
    <w:rsid w:val="00745012"/>
    <w:rsid w:val="00767663"/>
    <w:rsid w:val="0087722C"/>
    <w:rsid w:val="00987E41"/>
    <w:rsid w:val="00A62BF9"/>
    <w:rsid w:val="00C16B0F"/>
    <w:rsid w:val="00C63DA0"/>
    <w:rsid w:val="00C85A89"/>
    <w:rsid w:val="00D5444F"/>
    <w:rsid w:val="00F26135"/>
    <w:rsid w:val="00FC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91237E"/>
  <w15:chartTrackingRefBased/>
  <w15:docId w15:val="{D3E54822-4369-47D4-8DF5-BD6875CAE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62B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2B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2020-11-10T13:09:00Z</cp:lastPrinted>
  <dcterms:created xsi:type="dcterms:W3CDTF">2020-11-10T13:09:00Z</dcterms:created>
  <dcterms:modified xsi:type="dcterms:W3CDTF">2020-11-10T13:09:00Z</dcterms:modified>
</cp:coreProperties>
</file>