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B83A77">
      <w:pPr>
        <w:spacing w:line="360" w:lineRule="auto"/>
        <w:rPr>
          <w:b/>
          <w:bCs/>
          <w:color w:val="000000"/>
          <w:sz w:val="24"/>
        </w:rPr>
      </w:pPr>
      <w:r w:rsidRPr="00B83A77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B83A77">
      <w:pPr>
        <w:spacing w:line="360" w:lineRule="auto"/>
        <w:rPr>
          <w:color w:val="000000"/>
          <w:sz w:val="24"/>
        </w:rPr>
      </w:pPr>
      <w:r w:rsidRPr="00B83A77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B83A77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B83A77">
      <w:pPr>
        <w:spacing w:line="360" w:lineRule="auto"/>
        <w:rPr>
          <w:color w:val="000000"/>
          <w:sz w:val="24"/>
        </w:rPr>
      </w:pPr>
      <w:r w:rsidRPr="00B83A77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B83A77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B83A77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83A77" w:rsidRPr="00B83A7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83A77" w:rsidRPr="00B83A7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83A77" w:rsidRPr="00B83A77">
        <w:rPr>
          <w:b/>
          <w:color w:val="000000"/>
          <w:sz w:val="24"/>
        </w:rPr>
        <w:t>Dostawa i montaż mebli dla jednostek organizacyjnych Politechniki Częstochowskiej</w:t>
      </w:r>
      <w:r w:rsidR="002E4ECC">
        <w:rPr>
          <w:b/>
          <w:color w:val="000000"/>
          <w:sz w:val="24"/>
        </w:rPr>
        <w:t xml:space="preserve">, </w:t>
      </w:r>
      <w:proofErr w:type="spellStart"/>
      <w:r w:rsidR="002E4ECC">
        <w:rPr>
          <w:b/>
          <w:color w:val="000000"/>
          <w:sz w:val="24"/>
        </w:rPr>
        <w:t>spr</w:t>
      </w:r>
      <w:proofErr w:type="spellEnd"/>
      <w:r w:rsidR="002E4ECC">
        <w:rPr>
          <w:b/>
          <w:color w:val="000000"/>
          <w:sz w:val="24"/>
        </w:rPr>
        <w:t>. nr rej. ZP/D-16/20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83A77" w:rsidTr="004C3388">
        <w:trPr>
          <w:cantSplit/>
          <w:trHeight w:val="2561"/>
        </w:trPr>
        <w:tc>
          <w:tcPr>
            <w:tcW w:w="9526" w:type="dxa"/>
          </w:tcPr>
          <w:p w:rsidR="00B83A77" w:rsidRDefault="00B83A77" w:rsidP="004C33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color w:val="000000"/>
                <w:sz w:val="24"/>
              </w:rPr>
              <w:t>1</w:t>
            </w:r>
          </w:p>
          <w:p w:rsidR="00B83A77" w:rsidRDefault="00B83A77" w:rsidP="004C33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 xml:space="preserve">Przedsiębiorstwo </w:t>
            </w:r>
            <w:proofErr w:type="spellStart"/>
            <w:r w:rsidRPr="00B83A77">
              <w:rPr>
                <w:b/>
                <w:sz w:val="24"/>
              </w:rPr>
              <w:t>Produkcyjno</w:t>
            </w:r>
            <w:proofErr w:type="spellEnd"/>
            <w:r w:rsidRPr="00B83A77">
              <w:rPr>
                <w:b/>
                <w:sz w:val="24"/>
              </w:rPr>
              <w:t xml:space="preserve"> - Usługowo - Handlowe "WALDII" Waldemar Saternus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Częstochowa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Racławicka 24</w:t>
            </w:r>
            <w:r>
              <w:rPr>
                <w:b/>
                <w:sz w:val="24"/>
              </w:rPr>
              <w:t xml:space="preserve">    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25 817.70 zł</w:t>
            </w:r>
            <w:r w:rsidR="002E4ECC">
              <w:rPr>
                <w:b/>
                <w:sz w:val="24"/>
              </w:rPr>
              <w:t xml:space="preserve"> brutto</w:t>
            </w:r>
          </w:p>
          <w:p w:rsidR="002E4ECC" w:rsidRPr="008463A1" w:rsidRDefault="002E4ECC" w:rsidP="002E4EC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E4ECC" w:rsidRDefault="002E4ECC" w:rsidP="002E4EC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83A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83A77" w:rsidTr="004C3388">
        <w:trPr>
          <w:cantSplit/>
          <w:trHeight w:val="2561"/>
        </w:trPr>
        <w:tc>
          <w:tcPr>
            <w:tcW w:w="9526" w:type="dxa"/>
          </w:tcPr>
          <w:p w:rsidR="00B83A77" w:rsidRDefault="00B83A77" w:rsidP="004C33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color w:val="000000"/>
                <w:sz w:val="24"/>
              </w:rPr>
              <w:t>2</w:t>
            </w:r>
          </w:p>
          <w:p w:rsidR="00B83A77" w:rsidRDefault="00B83A77" w:rsidP="004C33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Przedsiębiorstwo Handlowo -Usługowe BOSTO S.C.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Częstochowa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B</w:t>
            </w:r>
            <w:r w:rsidR="002E4ECC">
              <w:rPr>
                <w:b/>
                <w:sz w:val="24"/>
              </w:rPr>
              <w:t>i</w:t>
            </w:r>
            <w:r w:rsidRPr="00B83A77">
              <w:rPr>
                <w:b/>
                <w:sz w:val="24"/>
              </w:rPr>
              <w:t>ałostocka</w:t>
            </w:r>
            <w:r>
              <w:rPr>
                <w:b/>
                <w:sz w:val="24"/>
              </w:rPr>
              <w:t xml:space="preserve">    </w:t>
            </w:r>
            <w:r w:rsidRPr="00B83A77">
              <w:rPr>
                <w:b/>
                <w:sz w:val="24"/>
              </w:rPr>
              <w:t>40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11 685.00 zł</w:t>
            </w:r>
            <w:r w:rsidR="002E4ECC">
              <w:rPr>
                <w:b/>
                <w:sz w:val="24"/>
              </w:rPr>
              <w:t xml:space="preserve"> brutto</w:t>
            </w:r>
          </w:p>
          <w:p w:rsidR="002E4ECC" w:rsidRPr="008463A1" w:rsidRDefault="002E4ECC" w:rsidP="002E4EC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E4ECC" w:rsidRDefault="002E4ECC" w:rsidP="002E4EC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83A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83A77" w:rsidTr="004C3388">
        <w:trPr>
          <w:cantSplit/>
          <w:trHeight w:val="2561"/>
        </w:trPr>
        <w:tc>
          <w:tcPr>
            <w:tcW w:w="9526" w:type="dxa"/>
          </w:tcPr>
          <w:p w:rsidR="00B83A77" w:rsidRDefault="00B83A77" w:rsidP="004C33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color w:val="000000"/>
                <w:sz w:val="24"/>
              </w:rPr>
              <w:t>3</w:t>
            </w:r>
          </w:p>
          <w:p w:rsidR="00B83A77" w:rsidRDefault="00B83A77" w:rsidP="004C33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Przedsiębiorstwo Handlowo -Usługowe BOSTO S.C.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Częstochowa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B</w:t>
            </w:r>
            <w:r w:rsidR="002E4ECC">
              <w:rPr>
                <w:b/>
                <w:sz w:val="24"/>
              </w:rPr>
              <w:t>i</w:t>
            </w:r>
            <w:r w:rsidRPr="00B83A77">
              <w:rPr>
                <w:b/>
                <w:sz w:val="24"/>
              </w:rPr>
              <w:t>ałostocka</w:t>
            </w:r>
            <w:r>
              <w:rPr>
                <w:b/>
                <w:sz w:val="24"/>
              </w:rPr>
              <w:t xml:space="preserve">    </w:t>
            </w:r>
            <w:r w:rsidRPr="00B83A77">
              <w:rPr>
                <w:b/>
                <w:sz w:val="24"/>
              </w:rPr>
              <w:t>40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12 300.00 zł</w:t>
            </w:r>
            <w:r w:rsidR="002E4ECC">
              <w:rPr>
                <w:b/>
                <w:sz w:val="24"/>
              </w:rPr>
              <w:t xml:space="preserve"> brutto</w:t>
            </w:r>
          </w:p>
          <w:p w:rsidR="002E4ECC" w:rsidRPr="008463A1" w:rsidRDefault="002E4ECC" w:rsidP="002E4EC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E4ECC" w:rsidRDefault="002E4ECC" w:rsidP="002E4EC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83A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83A77" w:rsidTr="004C3388">
        <w:trPr>
          <w:cantSplit/>
          <w:trHeight w:val="2561"/>
        </w:trPr>
        <w:tc>
          <w:tcPr>
            <w:tcW w:w="9526" w:type="dxa"/>
          </w:tcPr>
          <w:p w:rsidR="00B83A77" w:rsidRDefault="00B83A77" w:rsidP="004C33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color w:val="000000"/>
                <w:sz w:val="24"/>
              </w:rPr>
              <w:t>4</w:t>
            </w:r>
          </w:p>
          <w:p w:rsidR="00B83A77" w:rsidRDefault="00B83A77" w:rsidP="004C33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Przedsiębiorstwo Handlowo -Usługowe BOSTO S.C.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Częstochowa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B</w:t>
            </w:r>
            <w:r w:rsidR="002E4ECC">
              <w:rPr>
                <w:b/>
                <w:sz w:val="24"/>
              </w:rPr>
              <w:t>i</w:t>
            </w:r>
            <w:r w:rsidRPr="00B83A77">
              <w:rPr>
                <w:b/>
                <w:sz w:val="24"/>
              </w:rPr>
              <w:t>ałostocka</w:t>
            </w:r>
            <w:r>
              <w:rPr>
                <w:b/>
                <w:sz w:val="24"/>
              </w:rPr>
              <w:t xml:space="preserve">    </w:t>
            </w:r>
            <w:r w:rsidRPr="00B83A77">
              <w:rPr>
                <w:b/>
                <w:sz w:val="24"/>
              </w:rPr>
              <w:t>40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1 230.00 zł</w:t>
            </w:r>
            <w:r w:rsidR="002E4ECC">
              <w:rPr>
                <w:b/>
                <w:sz w:val="24"/>
              </w:rPr>
              <w:t xml:space="preserve"> brutto</w:t>
            </w:r>
          </w:p>
          <w:p w:rsidR="002E4ECC" w:rsidRPr="008463A1" w:rsidRDefault="002E4ECC" w:rsidP="002E4EC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E4ECC" w:rsidRDefault="002E4ECC" w:rsidP="002E4EC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83A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83A77" w:rsidTr="004C3388">
        <w:trPr>
          <w:cantSplit/>
          <w:trHeight w:val="2561"/>
        </w:trPr>
        <w:tc>
          <w:tcPr>
            <w:tcW w:w="9526" w:type="dxa"/>
          </w:tcPr>
          <w:p w:rsidR="00B83A77" w:rsidRDefault="00B83A77" w:rsidP="004C33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color w:val="000000"/>
                <w:sz w:val="24"/>
              </w:rPr>
              <w:t>5</w:t>
            </w:r>
          </w:p>
          <w:p w:rsidR="00B83A77" w:rsidRDefault="00B83A77" w:rsidP="004C33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 xml:space="preserve">Przedsiębiorstwo </w:t>
            </w:r>
            <w:proofErr w:type="spellStart"/>
            <w:r w:rsidRPr="00B83A77">
              <w:rPr>
                <w:b/>
                <w:sz w:val="24"/>
              </w:rPr>
              <w:t>Produkcyjno</w:t>
            </w:r>
            <w:proofErr w:type="spellEnd"/>
            <w:r w:rsidRPr="00B83A77">
              <w:rPr>
                <w:b/>
                <w:sz w:val="24"/>
              </w:rPr>
              <w:t xml:space="preserve"> - Usługowo - Handlowe "WALDII" Waldemar Saternus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Częstochowa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Racławicka 24</w:t>
            </w:r>
            <w:r>
              <w:rPr>
                <w:b/>
                <w:sz w:val="24"/>
              </w:rPr>
              <w:t xml:space="preserve">   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26 789.40 zł</w:t>
            </w:r>
            <w:r w:rsidR="002E4ECC">
              <w:rPr>
                <w:b/>
                <w:sz w:val="24"/>
              </w:rPr>
              <w:t xml:space="preserve"> brutto</w:t>
            </w:r>
          </w:p>
          <w:p w:rsidR="002E4ECC" w:rsidRPr="008463A1" w:rsidRDefault="002E4ECC" w:rsidP="002E4EC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E4ECC" w:rsidRDefault="002E4ECC" w:rsidP="002E4EC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83A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83A77" w:rsidTr="004C3388">
        <w:trPr>
          <w:cantSplit/>
          <w:trHeight w:val="2561"/>
        </w:trPr>
        <w:tc>
          <w:tcPr>
            <w:tcW w:w="9526" w:type="dxa"/>
          </w:tcPr>
          <w:p w:rsidR="00B83A77" w:rsidRDefault="00B83A77" w:rsidP="004C33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color w:val="000000"/>
                <w:sz w:val="24"/>
              </w:rPr>
              <w:t>6</w:t>
            </w:r>
          </w:p>
          <w:p w:rsidR="00B83A77" w:rsidRDefault="00B83A77" w:rsidP="004C33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P.P.H.U. Studio7 Piotr Chodakowski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28-305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Sobków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Miąsowa</w:t>
            </w:r>
            <w:r>
              <w:rPr>
                <w:b/>
                <w:sz w:val="24"/>
              </w:rPr>
              <w:t xml:space="preserve">    </w:t>
            </w:r>
            <w:r w:rsidRPr="00B83A77">
              <w:rPr>
                <w:b/>
                <w:sz w:val="24"/>
              </w:rPr>
              <w:t>19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9 400.00 zł</w:t>
            </w:r>
            <w:r w:rsidR="002E4ECC">
              <w:rPr>
                <w:b/>
                <w:sz w:val="24"/>
              </w:rPr>
              <w:t xml:space="preserve"> brutto</w:t>
            </w:r>
          </w:p>
          <w:p w:rsidR="002E4ECC" w:rsidRPr="008463A1" w:rsidRDefault="002E4ECC" w:rsidP="002E4EC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E4ECC" w:rsidRDefault="002E4ECC" w:rsidP="002E4EC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83A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- 95,53 pkt. Cena oferty mieści się w możliwościach finansowych Zamawiającego.</w:t>
            </w:r>
          </w:p>
        </w:tc>
      </w:tr>
      <w:tr w:rsidR="00B83A77" w:rsidTr="004C3388">
        <w:trPr>
          <w:cantSplit/>
          <w:trHeight w:val="2561"/>
        </w:trPr>
        <w:tc>
          <w:tcPr>
            <w:tcW w:w="9526" w:type="dxa"/>
          </w:tcPr>
          <w:p w:rsidR="00B83A77" w:rsidRDefault="00B83A77" w:rsidP="004C3388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color w:val="000000"/>
                <w:sz w:val="24"/>
              </w:rPr>
              <w:t>7</w:t>
            </w:r>
          </w:p>
          <w:p w:rsidR="00B83A77" w:rsidRDefault="00B83A77" w:rsidP="004C3388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Przedsiębiorstwo Handlowo -Usługowe BOSTO S.C.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Częstochowa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83A77">
              <w:rPr>
                <w:b/>
                <w:sz w:val="24"/>
              </w:rPr>
              <w:t>B</w:t>
            </w:r>
            <w:r w:rsidR="002E4ECC">
              <w:rPr>
                <w:b/>
                <w:sz w:val="24"/>
              </w:rPr>
              <w:t>i</w:t>
            </w:r>
            <w:r w:rsidRPr="00B83A77">
              <w:rPr>
                <w:b/>
                <w:sz w:val="24"/>
              </w:rPr>
              <w:t>ałostocka</w:t>
            </w:r>
            <w:r>
              <w:rPr>
                <w:b/>
                <w:sz w:val="24"/>
              </w:rPr>
              <w:t xml:space="preserve">    </w:t>
            </w:r>
            <w:r w:rsidRPr="00B83A77">
              <w:rPr>
                <w:b/>
                <w:sz w:val="24"/>
              </w:rPr>
              <w:t>40</w:t>
            </w:r>
          </w:p>
          <w:p w:rsidR="00B83A77" w:rsidRDefault="00B83A77" w:rsidP="004C338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83A77">
              <w:rPr>
                <w:b/>
                <w:sz w:val="24"/>
              </w:rPr>
              <w:t>8 241.00 zł</w:t>
            </w:r>
            <w:r w:rsidR="002E4ECC">
              <w:rPr>
                <w:b/>
                <w:sz w:val="24"/>
              </w:rPr>
              <w:t xml:space="preserve"> brutto</w:t>
            </w:r>
          </w:p>
          <w:p w:rsidR="002E4ECC" w:rsidRPr="008463A1" w:rsidRDefault="002E4ECC" w:rsidP="002E4EC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E4ECC" w:rsidRDefault="002E4ECC" w:rsidP="002E4EC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B83A7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Biuro Inżynieryjne "DOT" Tomasz Dubiecki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Lubomira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29A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62-090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Mrowino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- 56.99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96,99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Przedsiębiorstwo Handlowo -Usługowe BOSTO S.C.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</w:t>
            </w:r>
            <w:r w:rsidR="002E4ECC">
              <w:rPr>
                <w:sz w:val="18"/>
                <w:szCs w:val="18"/>
              </w:rPr>
              <w:t>i</w:t>
            </w:r>
            <w:r w:rsidRPr="00B83A77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40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- 52.48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92,48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MATAGO GROUP Mateusz Gembicki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Trzebnicka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28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50-246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- 48.29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88,29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P.P.H.U. Studio7 Piotr Chodakowski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Miąsowa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19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28-305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Sobków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- 46.63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86,63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GRUPA A&amp;E  Sp. z o.o.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Sielska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17A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60-129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- 44.72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84,72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Firma Handlowa Lotar 1 Sp. j. Jarosław Wójcik, Małgorzata Wójcik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30-363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- 34.46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- 10.00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64,46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Tronus</w:t>
            </w:r>
            <w:proofErr w:type="spellEnd"/>
            <w:r w:rsidRPr="00B83A77">
              <w:rPr>
                <w:sz w:val="18"/>
                <w:szCs w:val="18"/>
              </w:rPr>
              <w:t xml:space="preserve"> Polska Sp. z o.o.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- 35.54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55,54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Przedsiębiorstwo </w:t>
            </w:r>
            <w:proofErr w:type="spellStart"/>
            <w:r w:rsidRPr="00B83A77">
              <w:rPr>
                <w:sz w:val="18"/>
                <w:szCs w:val="18"/>
              </w:rPr>
              <w:t>Produkcyjno</w:t>
            </w:r>
            <w:proofErr w:type="spellEnd"/>
            <w:r w:rsidRPr="00B83A77">
              <w:rPr>
                <w:sz w:val="18"/>
                <w:szCs w:val="18"/>
              </w:rPr>
              <w:t xml:space="preserve"> - Usługowo - Handlowe "WALDII" Waldemar Saternus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Racławicka 24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- 60.00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100,00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 xml:space="preserve">Dostawa mebli biurowych dla Wydziału Inżynierii Mechanicznej i Informatyki Politechniki </w:t>
            </w:r>
            <w:r w:rsidRPr="00B83A77">
              <w:rPr>
                <w:sz w:val="18"/>
                <w:szCs w:val="18"/>
              </w:rPr>
              <w:lastRenderedPageBreak/>
              <w:t>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lastRenderedPageBreak/>
              <w:t>Przedsiębiorstwo Handlowo -Usługowe BOSTO S.C.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</w:t>
            </w:r>
            <w:r w:rsidR="002E4ECC">
              <w:rPr>
                <w:sz w:val="18"/>
                <w:szCs w:val="18"/>
              </w:rPr>
              <w:t>i</w:t>
            </w:r>
            <w:r w:rsidRPr="00B83A77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40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- 60.00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100,00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MATAGO GROUP Mateusz Gembicki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Trzebnicka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28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50-246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- 44.36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84,36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Firma Handlowa Lotar 1 Sp. j. Jarosław Wójcik, Małgorzata Wójcik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30-363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- 39.85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79,85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Biuro Inżynieryjne "DOT" Tomasz Dubiecki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Lubomira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29A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62-090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Mrowino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- 35.63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75,63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Tronus</w:t>
            </w:r>
            <w:proofErr w:type="spellEnd"/>
            <w:r w:rsidRPr="00B83A77">
              <w:rPr>
                <w:sz w:val="18"/>
                <w:szCs w:val="18"/>
              </w:rPr>
              <w:t xml:space="preserve"> Polska Sp. z o.o.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- 21.10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41,10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P.P.H.U. Studio7 Piotr Chodakowski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Miąsowa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19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28-305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Sobków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EURO-MEBLE Małgorzata Masłoń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Bp. H. Bednorza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2A-6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40-384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foteli biurowych i krzeseł konferencyjnych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Przedsiębiorstwo Handlowo -Usługowe BOSTO S.C.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</w:t>
            </w:r>
            <w:r w:rsidR="002E4ECC">
              <w:rPr>
                <w:sz w:val="18"/>
                <w:szCs w:val="18"/>
              </w:rPr>
              <w:t>i</w:t>
            </w:r>
            <w:r w:rsidRPr="00B83A77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40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- 60.00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100,00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foteli biurowych i krzeseł konferencyjnych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MATAGO GROUP Mateusz Gembicki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Trzebnicka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28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50-246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- 47.95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87,95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foteli biurowych i krzeseł konferencyjnych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Tronus</w:t>
            </w:r>
            <w:proofErr w:type="spellEnd"/>
            <w:r w:rsidRPr="00B83A77">
              <w:rPr>
                <w:sz w:val="18"/>
                <w:szCs w:val="18"/>
              </w:rPr>
              <w:t xml:space="preserve"> Polska Sp. z o.o.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- 55.64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75,64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foteli biurowych i krzeseł konferencyjnych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EURO-MEBLE Małgorzata Masłoń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Bp. H. Bednorza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2A-6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40-384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stolika i krzeseł konferencyjnych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Przedsiębiorstwo Handlowo -Usługowe BOSTO S.C.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</w:t>
            </w:r>
            <w:r w:rsidR="002E4ECC">
              <w:rPr>
                <w:sz w:val="18"/>
                <w:szCs w:val="18"/>
              </w:rPr>
              <w:t>i</w:t>
            </w:r>
            <w:r w:rsidRPr="00B83A77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40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- 60.00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100,00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 xml:space="preserve">Dostawa stolika i krzeseł </w:t>
            </w:r>
            <w:r w:rsidRPr="00B83A77">
              <w:rPr>
                <w:sz w:val="18"/>
                <w:szCs w:val="18"/>
              </w:rPr>
              <w:lastRenderedPageBreak/>
              <w:t>konferencyjnych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lastRenderedPageBreak/>
              <w:t xml:space="preserve">EURO-MEBLE Małgorzata </w:t>
            </w:r>
            <w:r w:rsidRPr="00B83A77">
              <w:rPr>
                <w:sz w:val="18"/>
                <w:szCs w:val="18"/>
              </w:rPr>
              <w:lastRenderedPageBreak/>
              <w:t>Masłoń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Bp. H. Bednorza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2A-6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40-384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lastRenderedPageBreak/>
              <w:t>1 - Cena - 36.36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lastRenderedPageBreak/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lastRenderedPageBreak/>
              <w:t xml:space="preserve">  76,36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stolika i krzeseł konferencyjnych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MATAGO GROUP Mateusz Gembicki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Trzebnicka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28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50-246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- 26.09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66,09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stolika i krzeseł konferencyjnych dla Wydziału Inżynierii Mechanicznej i Informatyki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Tronus</w:t>
            </w:r>
            <w:proofErr w:type="spellEnd"/>
            <w:r w:rsidRPr="00B83A77">
              <w:rPr>
                <w:sz w:val="18"/>
                <w:szCs w:val="18"/>
              </w:rPr>
              <w:t xml:space="preserve"> Polska Sp. z o.o.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- 33.52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53,52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 biurowych dla Katedry Maszyn Cieplnych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Przedsiębiorstwo Handlowo -Usługowe BOSTO S.C.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</w:t>
            </w:r>
            <w:r w:rsidR="002E4ECC">
              <w:rPr>
                <w:sz w:val="18"/>
                <w:szCs w:val="18"/>
              </w:rPr>
              <w:t>i</w:t>
            </w:r>
            <w:r w:rsidRPr="00B83A77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40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- 50.26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90,26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 biurowych dla Katedry Maszyn Cieplnych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Firma Handlowa Lotar 1 Sp. j. Jarosław Wójcik, Małgorzata Wójcik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30-363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- 46.53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86,53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 biurowych dla Katedry Maszyn Cieplnych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P.P.H.U. Studio7 Piotr Chodakowski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Miąsowa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19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28-305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Sobków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- 41.51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81,51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 biurowych dla Katedry Maszyn Cieplnych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Biuro Inżynieryjne "DOT" Tomasz Dubiecki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Lubomira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29A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62-090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Mrowino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- 37.34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77,34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 biurowych dla Katedry Maszyn Cieplnych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Zakład Produkcyjno-Usługowo-Handlowy JAWOR Zbigniew Świadek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Linowiec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22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83-200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Starogard Gdański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- 31.79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71,79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 biurowych dla Katedry Maszyn Cieplnych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MATAGO GROUP Mateusz Gembicki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Trzebnicka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28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50-246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- 31.53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71,53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 biurowych dla Katedry Maszyn Cieplnych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Tronus</w:t>
            </w:r>
            <w:proofErr w:type="spellEnd"/>
            <w:r w:rsidRPr="00B83A77">
              <w:rPr>
                <w:sz w:val="18"/>
                <w:szCs w:val="18"/>
              </w:rPr>
              <w:t xml:space="preserve"> Polska Sp. z o.o.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- 24.63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44,63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 biurowych dla Katedry Maszyn Cieplnych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EURO-MEBLE Małgorzata Masłoń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Bp. H. Bednorza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2A-6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40-384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 biurowych dla Katedry Maszyn Cieplnych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Przedsiębiorstwo </w:t>
            </w:r>
            <w:proofErr w:type="spellStart"/>
            <w:r w:rsidRPr="00B83A77">
              <w:rPr>
                <w:sz w:val="18"/>
                <w:szCs w:val="18"/>
              </w:rPr>
              <w:t>Produkcyjno</w:t>
            </w:r>
            <w:proofErr w:type="spellEnd"/>
            <w:r w:rsidRPr="00B83A77">
              <w:rPr>
                <w:sz w:val="18"/>
                <w:szCs w:val="18"/>
              </w:rPr>
              <w:t xml:space="preserve"> - Usługowo - Handlowe "WALDII" Waldemar Saternus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Racławicka 24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- 60.00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100,00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P.P.H.U. Studio7 Piotr Chodakowski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Miąsowa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19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28-305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Sobków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- 55.53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95,53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lastRenderedPageBreak/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Firma Handlowa Lotar 1 Sp. j. Jarosław Wójcik, Małgorzata Wójcik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30-363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- 57.27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- 10.00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87,27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Biuro Inżynieryjne "DOT" Tomasz Dubiecki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Lubomira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29A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62-090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Mrowino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- 42.44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82,44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MATAGO GROUP Mateusz Gembicki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Trzebnicka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28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50-246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- 37.96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77,96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DECORTEK Grzegorz </w:t>
            </w:r>
            <w:proofErr w:type="spellStart"/>
            <w:r w:rsidRPr="00B83A77">
              <w:rPr>
                <w:sz w:val="18"/>
                <w:szCs w:val="18"/>
              </w:rPr>
              <w:t>Kulejewski</w:t>
            </w:r>
            <w:proofErr w:type="spellEnd"/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ul. Powstańców Śląskich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50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42-140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Panki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- 60.00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- 6.67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- 10.00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76,67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biurowych dla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Tronus</w:t>
            </w:r>
            <w:proofErr w:type="spellEnd"/>
            <w:r w:rsidRPr="00B83A77">
              <w:rPr>
                <w:sz w:val="18"/>
                <w:szCs w:val="18"/>
              </w:rPr>
              <w:t xml:space="preserve"> Polska Sp. z o.o.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- 40.57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60,57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do Strefy Studenta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Przedsiębiorstwo Handlowo -Usługowe BOSTO S.C.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</w:t>
            </w:r>
            <w:r w:rsidR="002E4ECC">
              <w:rPr>
                <w:sz w:val="18"/>
                <w:szCs w:val="18"/>
              </w:rPr>
              <w:t>i</w:t>
            </w:r>
            <w:r w:rsidRPr="00B83A77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40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- 60.00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100,00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do Strefy Studenta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Biuro Inżynieryjne "DOT" Tomasz Dubiecki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Lubomira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29A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62-090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Mrowino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- 58.17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98,17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do Strefy Studenta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MATAGO GROUP Mateusz Gembicki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Trzebnicka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28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50-246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- 47.02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87,02</w:t>
            </w:r>
          </w:p>
        </w:tc>
      </w:tr>
      <w:tr w:rsidR="00B83A77" w:rsidRPr="008463A1" w:rsidTr="004C3388">
        <w:tc>
          <w:tcPr>
            <w:tcW w:w="2277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83A77">
              <w:rPr>
                <w:sz w:val="18"/>
                <w:szCs w:val="18"/>
              </w:rPr>
              <w:t>Dostawa mebli do Strefy Studenta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B83A77" w:rsidRPr="008463A1" w:rsidRDefault="00B83A77" w:rsidP="004C3388">
            <w:pPr>
              <w:rPr>
                <w:sz w:val="18"/>
                <w:szCs w:val="18"/>
              </w:rPr>
            </w:pPr>
            <w:proofErr w:type="spellStart"/>
            <w:r w:rsidRPr="00B83A77">
              <w:rPr>
                <w:sz w:val="18"/>
                <w:szCs w:val="18"/>
              </w:rPr>
              <w:t>Tronus</w:t>
            </w:r>
            <w:proofErr w:type="spellEnd"/>
            <w:r w:rsidRPr="00B83A77">
              <w:rPr>
                <w:sz w:val="18"/>
                <w:szCs w:val="18"/>
              </w:rPr>
              <w:t xml:space="preserve"> Polska Sp. z o.o.</w:t>
            </w:r>
          </w:p>
          <w:p w:rsidR="00B83A77" w:rsidRPr="008463A1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2A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83A7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1 - Cena - 56.46</w:t>
            </w:r>
          </w:p>
          <w:p w:rsidR="00B83A77" w:rsidRPr="00B83A77" w:rsidRDefault="00B83A77" w:rsidP="004C3388">
            <w:pPr>
              <w:rPr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2 - Okres gwarancji - 20.00</w:t>
            </w:r>
          </w:p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B83A77" w:rsidRPr="008463A1" w:rsidRDefault="00B83A77" w:rsidP="004C3388">
            <w:pPr>
              <w:rPr>
                <w:color w:val="000000"/>
                <w:sz w:val="18"/>
                <w:szCs w:val="18"/>
              </w:rPr>
            </w:pPr>
            <w:r w:rsidRPr="00B83A77">
              <w:rPr>
                <w:sz w:val="18"/>
                <w:szCs w:val="18"/>
              </w:rPr>
              <w:t xml:space="preserve">  76,46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83A77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83A77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B83A77">
        <w:rPr>
          <w:sz w:val="24"/>
          <w:szCs w:val="24"/>
        </w:rPr>
        <w:t>2020-11-</w:t>
      </w:r>
      <w:r w:rsidR="002E4ECC">
        <w:rPr>
          <w:sz w:val="24"/>
          <w:szCs w:val="24"/>
        </w:rPr>
        <w:t>10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F9F" w:rsidRDefault="00043F9F">
      <w:r>
        <w:separator/>
      </w:r>
    </w:p>
  </w:endnote>
  <w:endnote w:type="continuationSeparator" w:id="0">
    <w:p w:rsidR="00043F9F" w:rsidRDefault="00043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A77" w:rsidRDefault="00B83A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2E4EC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3A77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3A77">
      <w:rPr>
        <w:rStyle w:val="Numerstrony"/>
        <w:rFonts w:ascii="Arial" w:hAnsi="Arial" w:cs="Arial"/>
        <w:noProof/>
        <w:sz w:val="18"/>
        <w:szCs w:val="18"/>
      </w:rPr>
      <w:t>7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A77" w:rsidRDefault="00B83A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F9F" w:rsidRDefault="00043F9F">
      <w:r>
        <w:separator/>
      </w:r>
    </w:p>
  </w:footnote>
  <w:footnote w:type="continuationSeparator" w:id="0">
    <w:p w:rsidR="00043F9F" w:rsidRDefault="00043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A77" w:rsidRDefault="00B83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A77" w:rsidRDefault="00B83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A77" w:rsidRDefault="00B83A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43F9F"/>
    <w:rsid w:val="000034E3"/>
    <w:rsid w:val="00043F9F"/>
    <w:rsid w:val="0029663E"/>
    <w:rsid w:val="002E4ECC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83A77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3C9ED5"/>
  <w15:chartTrackingRefBased/>
  <w15:docId w15:val="{7AF42000-4552-484D-899A-34C15201C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7</Pages>
  <Words>2149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2020-11-10T11:23:00Z</dcterms:created>
  <dcterms:modified xsi:type="dcterms:W3CDTF">2020-11-10T11:23:00Z</dcterms:modified>
</cp:coreProperties>
</file>