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E4EE1" w:rsidRPr="008E4EE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E4EE1" w:rsidRPr="008E4EE1">
        <w:rPr>
          <w:rFonts w:ascii="Times New Roman" w:hAnsi="Times New Roman"/>
          <w:b/>
        </w:rPr>
        <w:t>ZP/U-18/20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EE1" w:rsidRPr="008E4EE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EE1" w:rsidRPr="008E4EE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E4EE1" w:rsidRPr="008E4EE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EE1" w:rsidRPr="008E4EE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E4EE1" w:rsidRPr="008E4EE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E4EE1" w:rsidRPr="008E4EE1">
        <w:rPr>
          <w:rFonts w:ascii="Times New Roman" w:hAnsi="Times New Roman"/>
        </w:rPr>
        <w:t>(</w:t>
      </w:r>
      <w:proofErr w:type="spellStart"/>
      <w:r w:rsidR="008E4EE1" w:rsidRPr="008E4EE1">
        <w:rPr>
          <w:rFonts w:ascii="Times New Roman" w:hAnsi="Times New Roman"/>
        </w:rPr>
        <w:t>t.j</w:t>
      </w:r>
      <w:proofErr w:type="spellEnd"/>
      <w:r w:rsidR="008E4EE1" w:rsidRPr="008E4EE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9D64A2" w:rsidRDefault="009D64A2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bookmarkStart w:id="0" w:name="_GoBack"/>
      <w:bookmarkEnd w:id="0"/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9D64A2" w:rsidRPr="006676AE" w:rsidRDefault="009D64A2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E4EE1" w:rsidRPr="008E4EE1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E4EE1" w:rsidRPr="008E4EE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2F8" w:rsidRDefault="002652F8" w:rsidP="0038231F">
      <w:pPr>
        <w:spacing w:after="0" w:line="240" w:lineRule="auto"/>
      </w:pPr>
      <w:r>
        <w:separator/>
      </w:r>
    </w:p>
  </w:endnote>
  <w:endnote w:type="continuationSeparator" w:id="0">
    <w:p w:rsidR="002652F8" w:rsidRDefault="002652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EE1" w:rsidRDefault="008E4E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64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64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EE1" w:rsidRDefault="008E4E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2F8" w:rsidRDefault="002652F8" w:rsidP="0038231F">
      <w:pPr>
        <w:spacing w:after="0" w:line="240" w:lineRule="auto"/>
      </w:pPr>
      <w:r>
        <w:separator/>
      </w:r>
    </w:p>
  </w:footnote>
  <w:footnote w:type="continuationSeparator" w:id="0">
    <w:p w:rsidR="002652F8" w:rsidRDefault="002652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EE1" w:rsidRDefault="008E4E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EE1" w:rsidRDefault="008E4E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EE1" w:rsidRDefault="008E4E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2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52F8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4EE1"/>
    <w:rsid w:val="008F3B4E"/>
    <w:rsid w:val="0091264E"/>
    <w:rsid w:val="009301A2"/>
    <w:rsid w:val="009440B7"/>
    <w:rsid w:val="009462BD"/>
    <w:rsid w:val="00952535"/>
    <w:rsid w:val="00956C26"/>
    <w:rsid w:val="00960337"/>
    <w:rsid w:val="00970D22"/>
    <w:rsid w:val="00975019"/>
    <w:rsid w:val="00975C49"/>
    <w:rsid w:val="00997D0F"/>
    <w:rsid w:val="009C7756"/>
    <w:rsid w:val="009D64A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89458E"/>
  <w15:docId w15:val="{45BD49A1-1412-4F07-B7D4-F9F55CD0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25488-BFFA-47A7-83E6-FA0F3BF0B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2020-11-09T14:13:00Z</cp:lastPrinted>
  <dcterms:created xsi:type="dcterms:W3CDTF">2020-11-09T14:13:00Z</dcterms:created>
  <dcterms:modified xsi:type="dcterms:W3CDTF">2020-11-09T14:13:00Z</dcterms:modified>
</cp:coreProperties>
</file>