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44207" w:rsidRPr="00444207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44207" w:rsidRPr="00444207">
        <w:rPr>
          <w:rFonts w:ascii="Times New Roman" w:hAnsi="Times New Roman"/>
          <w:b/>
        </w:rPr>
        <w:t>ZP/D-66/A/20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44207" w:rsidRPr="0044420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44207" w:rsidRPr="0044420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44207" w:rsidRPr="0044420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44207" w:rsidRPr="0044420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44207" w:rsidRPr="0044420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44207" w:rsidRPr="00444207">
        <w:rPr>
          <w:rFonts w:ascii="Times New Roman" w:hAnsi="Times New Roman"/>
        </w:rPr>
        <w:t>(</w:t>
      </w:r>
      <w:proofErr w:type="spellStart"/>
      <w:r w:rsidR="00444207" w:rsidRPr="00444207">
        <w:rPr>
          <w:rFonts w:ascii="Times New Roman" w:hAnsi="Times New Roman"/>
        </w:rPr>
        <w:t>t.j</w:t>
      </w:r>
      <w:proofErr w:type="spellEnd"/>
      <w:r w:rsidR="00444207" w:rsidRPr="0044420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44207" w:rsidRPr="00444207">
        <w:rPr>
          <w:rFonts w:ascii="Times New Roman" w:hAnsi="Times New Roman"/>
          <w:b/>
        </w:rPr>
        <w:t>Dostawa  kamery termowizyjnej dla Wydziału  Inżynierii Mechanicznej i Informatyki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44207" w:rsidRPr="0044420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386926" w:rsidRDefault="0038692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386926" w:rsidRDefault="0038692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386926" w:rsidRPr="000247FF" w:rsidRDefault="0038692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86926" w:rsidRDefault="00386926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86926" w:rsidRDefault="00386926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86926" w:rsidRPr="00F8042D" w:rsidRDefault="00386926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87A" w:rsidRDefault="00A0087A" w:rsidP="0038231F">
      <w:pPr>
        <w:spacing w:after="0" w:line="240" w:lineRule="auto"/>
      </w:pPr>
      <w:r>
        <w:separator/>
      </w:r>
    </w:p>
  </w:endnote>
  <w:endnote w:type="continuationSeparator" w:id="0">
    <w:p w:rsidR="00A0087A" w:rsidRDefault="00A008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207" w:rsidRDefault="004442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8692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8692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207" w:rsidRDefault="004442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87A" w:rsidRDefault="00A0087A" w:rsidP="0038231F">
      <w:pPr>
        <w:spacing w:after="0" w:line="240" w:lineRule="auto"/>
      </w:pPr>
      <w:r>
        <w:separator/>
      </w:r>
    </w:p>
  </w:footnote>
  <w:footnote w:type="continuationSeparator" w:id="0">
    <w:p w:rsidR="00A0087A" w:rsidRDefault="00A008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207" w:rsidRDefault="00444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207" w:rsidRDefault="004442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207" w:rsidRDefault="00444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087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6926"/>
    <w:rsid w:val="003B2070"/>
    <w:rsid w:val="003B214C"/>
    <w:rsid w:val="003B7238"/>
    <w:rsid w:val="003C3B64"/>
    <w:rsid w:val="003F024C"/>
    <w:rsid w:val="00434CC2"/>
    <w:rsid w:val="00444207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0087A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FB25FF"/>
  <w15:docId w15:val="{28749189-1846-4D24-8384-C2BC55616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73A2E-2065-4728-8B83-DCCEA9B9A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2020-11-05T11:28:00Z</dcterms:created>
  <dcterms:modified xsi:type="dcterms:W3CDTF">2020-11-05T11:28:00Z</dcterms:modified>
</cp:coreProperties>
</file>