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sz w:val="24"/>
          <w:szCs w:val="24"/>
        </w:rPr>
        <w:t>06/11/2020    S217</w:t>
      </w:r>
    </w:p>
    <w:p w:rsidR="00BB45FB" w:rsidRPr="00BB45FB" w:rsidRDefault="00BB45FB" w:rsidP="00BB45FB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7" w:anchor="id0-I." w:history="1">
        <w:r w:rsidRPr="00BB45FB">
          <w:rPr>
            <w:color w:val="0000FF"/>
            <w:sz w:val="24"/>
            <w:szCs w:val="24"/>
            <w:u w:val="single"/>
          </w:rPr>
          <w:t>I.</w:t>
        </w:r>
      </w:hyperlink>
    </w:p>
    <w:p w:rsidR="00BB45FB" w:rsidRPr="00BB45FB" w:rsidRDefault="00BB45FB" w:rsidP="00BB45FB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8" w:anchor="id1-II." w:history="1">
        <w:r w:rsidRPr="00BB45FB">
          <w:rPr>
            <w:color w:val="0000FF"/>
            <w:sz w:val="24"/>
            <w:szCs w:val="24"/>
            <w:u w:val="single"/>
          </w:rPr>
          <w:t>II.</w:t>
        </w:r>
      </w:hyperlink>
    </w:p>
    <w:p w:rsidR="00BB45FB" w:rsidRPr="00BB45FB" w:rsidRDefault="00BB45FB" w:rsidP="00BB45FB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9" w:anchor="id2-III." w:history="1">
        <w:r w:rsidRPr="00BB45FB">
          <w:rPr>
            <w:color w:val="0000FF"/>
            <w:sz w:val="24"/>
            <w:szCs w:val="24"/>
            <w:u w:val="single"/>
          </w:rPr>
          <w:t>III.</w:t>
        </w:r>
      </w:hyperlink>
    </w:p>
    <w:p w:rsidR="00BB45FB" w:rsidRPr="00BB45FB" w:rsidRDefault="00BB45FB" w:rsidP="00BB45FB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10" w:anchor="id3-IV." w:history="1">
        <w:r w:rsidRPr="00BB45FB">
          <w:rPr>
            <w:color w:val="0000FF"/>
            <w:sz w:val="24"/>
            <w:szCs w:val="24"/>
            <w:u w:val="single"/>
          </w:rPr>
          <w:t>IV.</w:t>
        </w:r>
      </w:hyperlink>
    </w:p>
    <w:p w:rsidR="00BB45FB" w:rsidRPr="00BB45FB" w:rsidRDefault="00BB45FB" w:rsidP="00BB45FB">
      <w:pPr>
        <w:numPr>
          <w:ilvl w:val="0"/>
          <w:numId w:val="37"/>
        </w:numPr>
        <w:spacing w:before="100" w:beforeAutospacing="1" w:after="100" w:afterAutospacing="1"/>
        <w:rPr>
          <w:sz w:val="24"/>
          <w:szCs w:val="24"/>
        </w:rPr>
      </w:pPr>
      <w:hyperlink r:id="rId11" w:anchor="id4-VI." w:history="1">
        <w:r w:rsidRPr="00BB45FB">
          <w:rPr>
            <w:color w:val="0000FF"/>
            <w:sz w:val="24"/>
            <w:szCs w:val="24"/>
            <w:u w:val="single"/>
          </w:rPr>
          <w:t>VI.</w:t>
        </w:r>
      </w:hyperlink>
    </w:p>
    <w:p w:rsidR="00BB45FB" w:rsidRPr="00BB45FB" w:rsidRDefault="00BB45FB" w:rsidP="00BB45FB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B45FB">
        <w:rPr>
          <w:b/>
          <w:bCs/>
          <w:sz w:val="24"/>
          <w:szCs w:val="24"/>
        </w:rPr>
        <w:t>Polska-Oświęcim: Produkty farmaceutyczne</w:t>
      </w:r>
    </w:p>
    <w:p w:rsidR="00BB45FB" w:rsidRPr="00BB45FB" w:rsidRDefault="00BB45FB" w:rsidP="00BB45FB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B45FB">
        <w:rPr>
          <w:b/>
          <w:bCs/>
          <w:sz w:val="24"/>
          <w:szCs w:val="24"/>
        </w:rPr>
        <w:t>2020/S 217-530119</w:t>
      </w:r>
    </w:p>
    <w:p w:rsidR="00BB45FB" w:rsidRPr="00BB45FB" w:rsidRDefault="00BB45FB" w:rsidP="00BB45FB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B45FB">
        <w:rPr>
          <w:b/>
          <w:bCs/>
          <w:sz w:val="24"/>
          <w:szCs w:val="24"/>
        </w:rPr>
        <w:t>Ogłoszenie o zamówieniu</w:t>
      </w:r>
    </w:p>
    <w:p w:rsidR="00BB45FB" w:rsidRPr="00BB45FB" w:rsidRDefault="00BB45FB" w:rsidP="00BB45FB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BB45FB">
        <w:rPr>
          <w:b/>
          <w:bCs/>
          <w:sz w:val="24"/>
          <w:szCs w:val="24"/>
        </w:rPr>
        <w:t>Dostawy</w:t>
      </w:r>
    </w:p>
    <w:p w:rsidR="00BB45FB" w:rsidRPr="00BB45FB" w:rsidRDefault="00BB45FB" w:rsidP="00BB45FB">
      <w:pPr>
        <w:rPr>
          <w:b/>
          <w:bCs/>
          <w:sz w:val="24"/>
          <w:szCs w:val="24"/>
        </w:rPr>
      </w:pPr>
      <w:r w:rsidRPr="00BB45FB">
        <w:rPr>
          <w:b/>
          <w:bCs/>
          <w:sz w:val="24"/>
          <w:szCs w:val="24"/>
        </w:rPr>
        <w:t>Podstawa prawna: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sz w:val="24"/>
          <w:szCs w:val="24"/>
        </w:rPr>
        <w:t>Dyrektywa 2014/24/UE</w:t>
      </w:r>
    </w:p>
    <w:p w:rsidR="00BB45FB" w:rsidRPr="00BB45FB" w:rsidRDefault="00BB45FB" w:rsidP="00BB45FB">
      <w:pPr>
        <w:spacing w:before="100" w:beforeAutospacing="1" w:after="100" w:afterAutospacing="1"/>
        <w:rPr>
          <w:sz w:val="24"/>
          <w:szCs w:val="24"/>
        </w:rPr>
      </w:pPr>
      <w:r w:rsidRPr="00BB45FB">
        <w:rPr>
          <w:sz w:val="24"/>
          <w:szCs w:val="24"/>
        </w:rPr>
        <w:t>Sekcja I: Instytucja zamawiająca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I.1)</w:t>
      </w:r>
      <w:r w:rsidRPr="00BB45FB">
        <w:rPr>
          <w:b/>
          <w:bCs/>
          <w:color w:val="000000"/>
          <w:sz w:val="24"/>
          <w:szCs w:val="24"/>
        </w:rPr>
        <w:t>Nazwa i adresy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Oficjalna nazwa: Zespół Opieki Zdrowotnej</w:t>
      </w:r>
      <w:r w:rsidRPr="00BB45FB">
        <w:rPr>
          <w:color w:val="000000"/>
          <w:sz w:val="24"/>
          <w:szCs w:val="24"/>
        </w:rPr>
        <w:br/>
        <w:t>Adres pocztowy: ul. Wysokie Brzegi 4</w:t>
      </w:r>
      <w:r w:rsidRPr="00BB45FB">
        <w:rPr>
          <w:color w:val="000000"/>
          <w:sz w:val="24"/>
          <w:szCs w:val="24"/>
        </w:rPr>
        <w:br/>
        <w:t>Miejscowość: Oświęcim</w:t>
      </w:r>
      <w:r w:rsidRPr="00BB45FB">
        <w:rPr>
          <w:color w:val="000000"/>
          <w:sz w:val="24"/>
          <w:szCs w:val="24"/>
        </w:rPr>
        <w:br/>
        <w:t>Kod NUTS: PL21A Oświęcimski</w:t>
      </w:r>
      <w:r w:rsidRPr="00BB45FB">
        <w:rPr>
          <w:color w:val="000000"/>
          <w:sz w:val="24"/>
          <w:szCs w:val="24"/>
        </w:rPr>
        <w:br/>
        <w:t>Kod pocztowy: 32-600</w:t>
      </w:r>
      <w:r w:rsidRPr="00BB45FB">
        <w:rPr>
          <w:color w:val="000000"/>
          <w:sz w:val="24"/>
          <w:szCs w:val="24"/>
        </w:rPr>
        <w:br/>
        <w:t>Państwo: Polska</w:t>
      </w:r>
      <w:r w:rsidRPr="00BB45FB">
        <w:rPr>
          <w:color w:val="000000"/>
          <w:sz w:val="24"/>
          <w:szCs w:val="24"/>
        </w:rPr>
        <w:br/>
        <w:t>Osoba do kontaktów: Zdzisława Wojtyła-Kuszewska</w:t>
      </w:r>
      <w:r w:rsidRPr="00BB45FB">
        <w:rPr>
          <w:color w:val="000000"/>
          <w:sz w:val="24"/>
          <w:szCs w:val="24"/>
        </w:rPr>
        <w:br/>
        <w:t xml:space="preserve">E-mail: </w:t>
      </w:r>
      <w:hyperlink r:id="rId12" w:history="1">
        <w:r w:rsidRPr="00BB45FB">
          <w:rPr>
            <w:color w:val="0000FF"/>
            <w:sz w:val="24"/>
            <w:szCs w:val="24"/>
            <w:u w:val="single"/>
          </w:rPr>
          <w:t>zamowienia@szpitaloswiecim.pl</w:t>
        </w:r>
      </w:hyperlink>
      <w:r w:rsidRPr="00BB45FB">
        <w:rPr>
          <w:color w:val="000000"/>
          <w:sz w:val="24"/>
          <w:szCs w:val="24"/>
        </w:rPr>
        <w:br/>
        <w:t>Tel.: +48 33-84-48-230</w:t>
      </w:r>
      <w:r w:rsidRPr="00BB45FB">
        <w:rPr>
          <w:color w:val="000000"/>
          <w:sz w:val="24"/>
          <w:szCs w:val="24"/>
        </w:rPr>
        <w:br/>
      </w:r>
      <w:r w:rsidRPr="00BB45FB">
        <w:rPr>
          <w:b/>
          <w:bCs/>
          <w:color w:val="000000"/>
          <w:sz w:val="24"/>
          <w:szCs w:val="24"/>
        </w:rPr>
        <w:t xml:space="preserve">Adresy internetowe: </w:t>
      </w:r>
      <w:r w:rsidRPr="00BB45FB">
        <w:rPr>
          <w:color w:val="000000"/>
          <w:sz w:val="24"/>
          <w:szCs w:val="24"/>
        </w:rPr>
        <w:br/>
        <w:t xml:space="preserve">Główny adres: </w:t>
      </w:r>
      <w:hyperlink r:id="rId13" w:tgtFrame="_blank" w:history="1">
        <w:r w:rsidRPr="00BB45FB">
          <w:rPr>
            <w:color w:val="0000FF"/>
            <w:sz w:val="24"/>
            <w:szCs w:val="24"/>
            <w:u w:val="single"/>
          </w:rPr>
          <w:t>www.szpitaloswiecim.pl</w:t>
        </w:r>
      </w:hyperlink>
      <w:r w:rsidRPr="00BB45FB">
        <w:rPr>
          <w:color w:val="000000"/>
          <w:sz w:val="24"/>
          <w:szCs w:val="24"/>
        </w:rPr>
        <w:br/>
        <w:t xml:space="preserve">Adres profilu nabywcy: </w:t>
      </w:r>
      <w:hyperlink r:id="rId14" w:tgtFrame="_blank" w:history="1">
        <w:r w:rsidRPr="00BB45FB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I.3)</w:t>
      </w:r>
      <w:r w:rsidRPr="00BB45FB">
        <w:rPr>
          <w:b/>
          <w:bCs/>
          <w:color w:val="000000"/>
          <w:sz w:val="24"/>
          <w:szCs w:val="24"/>
        </w:rPr>
        <w:t>Komunikacja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BB45FB">
          <w:rPr>
            <w:color w:val="0000FF"/>
            <w:sz w:val="24"/>
            <w:szCs w:val="24"/>
            <w:u w:val="single"/>
          </w:rPr>
          <w:t>www.szpitaloswiecim.pl;www.przetargi.propublico.pl</w:t>
        </w:r>
      </w:hyperlink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Więcej informacji można uzyskać pod adresem podanym powyżej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BB45FB">
          <w:rPr>
            <w:color w:val="0000FF"/>
            <w:sz w:val="24"/>
            <w:szCs w:val="24"/>
            <w:u w:val="single"/>
          </w:rPr>
          <w:t>https://miniportal.uzp.gov.pl/</w:t>
        </w:r>
      </w:hyperlink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I.4)</w:t>
      </w:r>
      <w:r w:rsidRPr="00BB45FB">
        <w:rPr>
          <w:b/>
          <w:bCs/>
          <w:color w:val="000000"/>
          <w:sz w:val="24"/>
          <w:szCs w:val="24"/>
        </w:rPr>
        <w:t>Rodzaj instytucji zamawiającej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Podmiot prawa publicznego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I.5)</w:t>
      </w:r>
      <w:r w:rsidRPr="00BB45FB">
        <w:rPr>
          <w:b/>
          <w:bCs/>
          <w:color w:val="000000"/>
          <w:sz w:val="24"/>
          <w:szCs w:val="24"/>
        </w:rPr>
        <w:t>Główny przedmiot działalności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Zdrowie</w:t>
      </w:r>
    </w:p>
    <w:p w:rsidR="00BB45FB" w:rsidRPr="00BB45FB" w:rsidRDefault="00BB45FB" w:rsidP="00BB45FB">
      <w:pPr>
        <w:spacing w:before="100" w:beforeAutospacing="1" w:after="100" w:afterAutospacing="1"/>
        <w:rPr>
          <w:sz w:val="24"/>
          <w:szCs w:val="24"/>
        </w:rPr>
      </w:pPr>
      <w:r w:rsidRPr="00BB45FB">
        <w:rPr>
          <w:sz w:val="24"/>
          <w:szCs w:val="24"/>
        </w:rPr>
        <w:t>Sekcja II: Przedmiot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II.1)</w:t>
      </w:r>
      <w:r w:rsidRPr="00BB45FB">
        <w:rPr>
          <w:b/>
          <w:bCs/>
          <w:color w:val="000000"/>
          <w:sz w:val="24"/>
          <w:szCs w:val="24"/>
        </w:rPr>
        <w:t>Wielkość lub zakres zamówienia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Dostawa leków – 32 pakiety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Numer referencyjny: ZOZ.DZP.271.3.X.2020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II.1.2)</w:t>
      </w:r>
      <w:r w:rsidRPr="00BB45FB">
        <w:rPr>
          <w:b/>
          <w:bCs/>
          <w:color w:val="000000"/>
          <w:sz w:val="24"/>
          <w:szCs w:val="24"/>
        </w:rPr>
        <w:t>Główny kod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II.1.3)</w:t>
      </w:r>
      <w:r w:rsidRPr="00BB45FB">
        <w:rPr>
          <w:b/>
          <w:bCs/>
          <w:color w:val="000000"/>
          <w:sz w:val="24"/>
          <w:szCs w:val="24"/>
        </w:rPr>
        <w:t>Rodzaj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Dostawy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II.1.4)</w:t>
      </w:r>
      <w:r w:rsidRPr="00BB45FB">
        <w:rPr>
          <w:b/>
          <w:bCs/>
          <w:color w:val="000000"/>
          <w:sz w:val="24"/>
          <w:szCs w:val="24"/>
        </w:rPr>
        <w:t>Krótki opis: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Przedmiotem zamówienia jest: dostawa leków – 32 pakiety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II.1.5)</w:t>
      </w:r>
      <w:r w:rsidRPr="00BB45FB">
        <w:rPr>
          <w:b/>
          <w:bCs/>
          <w:color w:val="000000"/>
          <w:sz w:val="24"/>
          <w:szCs w:val="24"/>
        </w:rPr>
        <w:t>Szacunkowa całkowita wartość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Wartość bez VAT: 376 880.93 PLN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II.1.6)</w:t>
      </w:r>
      <w:r w:rsidRPr="00BB45FB">
        <w:rPr>
          <w:b/>
          <w:bCs/>
          <w:color w:val="000000"/>
          <w:sz w:val="24"/>
          <w:szCs w:val="24"/>
        </w:rPr>
        <w:t>Informacje o częściach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To zamówienie podzielone jest na części: tak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można składać w odniesieniu do wszystkich części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Bendamustyna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62,00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Cladribinum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43,00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3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3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Irinotecanum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275,00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4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4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Mesnum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14,00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5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5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Oxaliplatinum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260,00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6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6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Mitomycinum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21,00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Pakiet nr 7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7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Dacarbazinum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35,00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8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8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Calcii</w:t>
      </w:r>
      <w:proofErr w:type="spellEnd"/>
      <w:r w:rsidRPr="00BB45FB">
        <w:rPr>
          <w:color w:val="000000"/>
          <w:sz w:val="24"/>
          <w:szCs w:val="24"/>
        </w:rPr>
        <w:t xml:space="preserve"> </w:t>
      </w:r>
      <w:proofErr w:type="spellStart"/>
      <w:r w:rsidRPr="00BB45FB">
        <w:rPr>
          <w:color w:val="000000"/>
          <w:sz w:val="24"/>
          <w:szCs w:val="24"/>
        </w:rPr>
        <w:t>folinas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576,00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9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9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Carboplatinum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185,00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10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10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lastRenderedPageBreak/>
        <w:t>Cisplatinum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295,00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11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Docetaxelum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Wadium 132,00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12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12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Doxorubicinum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54,00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13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13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Epirubicinum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103,00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14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14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Etoposidum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170,00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15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15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Fluorouracilum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356,00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16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16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Gemcitabinum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139,00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17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17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Paclitaxel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331,00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18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18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Pemetreksed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248,00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19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19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Vinorelbinum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169,00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20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20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Cyclophosphamidum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105,00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21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Topotecanum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152,00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22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22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Vincristini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9,00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23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23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Lipegfilgrastin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2 427,00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24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24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Fulwestrant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301,00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25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25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Acidum</w:t>
      </w:r>
      <w:proofErr w:type="spellEnd"/>
      <w:r w:rsidRPr="00BB45FB">
        <w:rPr>
          <w:color w:val="000000"/>
          <w:sz w:val="24"/>
          <w:szCs w:val="24"/>
        </w:rPr>
        <w:t xml:space="preserve"> </w:t>
      </w:r>
      <w:proofErr w:type="spellStart"/>
      <w:r w:rsidRPr="00BB45FB">
        <w:rPr>
          <w:color w:val="000000"/>
          <w:sz w:val="24"/>
          <w:szCs w:val="24"/>
        </w:rPr>
        <w:t>zolendronicum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221,00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26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26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Dexamethasoni</w:t>
      </w:r>
      <w:proofErr w:type="spellEnd"/>
      <w:r w:rsidRPr="00BB45FB">
        <w:rPr>
          <w:color w:val="000000"/>
          <w:sz w:val="24"/>
          <w:szCs w:val="24"/>
        </w:rPr>
        <w:t xml:space="preserve"> </w:t>
      </w:r>
      <w:proofErr w:type="spellStart"/>
      <w:r w:rsidRPr="00BB45FB">
        <w:rPr>
          <w:color w:val="000000"/>
          <w:sz w:val="24"/>
          <w:szCs w:val="24"/>
        </w:rPr>
        <w:t>phosphas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18,00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27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27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Vinorelbinum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63,00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Pakiet nr 28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28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Temozolamidum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149,00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29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29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Bicalutamid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3,00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30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30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Imatinibum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40,00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31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31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BCG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Wadium 536,00 PLN.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II.2.1)</w:t>
      </w:r>
      <w:r w:rsidRPr="00BB45FB">
        <w:rPr>
          <w:b/>
          <w:bCs/>
          <w:color w:val="000000"/>
          <w:sz w:val="24"/>
          <w:szCs w:val="24"/>
        </w:rPr>
        <w:t>Nazwa: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Pakiet nr 32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Część nr: 32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II.2.2)</w:t>
      </w:r>
      <w:r w:rsidRPr="00BB45FB">
        <w:rPr>
          <w:b/>
          <w:bCs/>
          <w:color w:val="000000"/>
          <w:sz w:val="24"/>
          <w:szCs w:val="24"/>
        </w:rPr>
        <w:t>Dodatkowy kod lub kody CPV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33600000 Produkty farmaceutyczne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II.2.3)</w:t>
      </w:r>
      <w:r w:rsidRPr="00BB45FB">
        <w:rPr>
          <w:b/>
          <w:bCs/>
          <w:color w:val="000000"/>
          <w:sz w:val="24"/>
          <w:szCs w:val="24"/>
        </w:rPr>
        <w:t>Miejsce świadczenia usług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Kod NUTS: PL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II.2.4)</w:t>
      </w:r>
      <w:r w:rsidRPr="00BB45FB">
        <w:rPr>
          <w:b/>
          <w:bCs/>
          <w:color w:val="000000"/>
          <w:sz w:val="24"/>
          <w:szCs w:val="24"/>
        </w:rPr>
        <w:t>Opis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proofErr w:type="spellStart"/>
      <w:r w:rsidRPr="00BB45FB">
        <w:rPr>
          <w:color w:val="000000"/>
          <w:sz w:val="24"/>
          <w:szCs w:val="24"/>
        </w:rPr>
        <w:t>Bleomycinum</w:t>
      </w:r>
      <w:proofErr w:type="spellEnd"/>
      <w:r w:rsidRPr="00BB45FB">
        <w:rPr>
          <w:color w:val="000000"/>
          <w:sz w:val="24"/>
          <w:szCs w:val="24"/>
        </w:rPr>
        <w:t xml:space="preserve"> – zgodnie z zapisami w formularzu cenowym – zał. nr 2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II.2.5)</w:t>
      </w:r>
      <w:r w:rsidRPr="00BB45FB">
        <w:rPr>
          <w:b/>
          <w:bCs/>
          <w:color w:val="000000"/>
          <w:sz w:val="24"/>
          <w:szCs w:val="24"/>
        </w:rPr>
        <w:t>Kryteria udzielenia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Kryteria określone poniżej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Cena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II.2.6)</w:t>
      </w:r>
      <w:r w:rsidRPr="00BB45FB">
        <w:rPr>
          <w:b/>
          <w:bCs/>
          <w:color w:val="000000"/>
          <w:sz w:val="24"/>
          <w:szCs w:val="24"/>
        </w:rPr>
        <w:t>Szacunkowa wartość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II.2.7)</w:t>
      </w:r>
      <w:r w:rsidRPr="00BB45FB">
        <w:rPr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Koniec: 31/12/2021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Niniejsze zamówienie podlega wznowieniu: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II.2.10)</w:t>
      </w:r>
      <w:r w:rsidRPr="00BB45FB">
        <w:rPr>
          <w:b/>
          <w:bCs/>
          <w:color w:val="000000"/>
          <w:sz w:val="24"/>
          <w:szCs w:val="24"/>
        </w:rPr>
        <w:t>Informacje o ofertach wariantowych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Dopuszcza się składanie ofert wariantowych: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II.2.11)</w:t>
      </w:r>
      <w:r w:rsidRPr="00BB45FB">
        <w:rPr>
          <w:b/>
          <w:bCs/>
          <w:color w:val="000000"/>
          <w:sz w:val="24"/>
          <w:szCs w:val="24"/>
        </w:rPr>
        <w:t>Informacje o opcjach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Opcje: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II.2.12)</w:t>
      </w:r>
      <w:r w:rsidRPr="00BB45FB">
        <w:rPr>
          <w:b/>
          <w:bCs/>
          <w:color w:val="000000"/>
          <w:sz w:val="24"/>
          <w:szCs w:val="24"/>
        </w:rPr>
        <w:t>Informacje na temat katalogów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Oferty należy składać w postaci katalogów elektronicznych lub muszą zawierać katalog elektroniczny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II.2.13)</w:t>
      </w:r>
      <w:r w:rsidRPr="00BB45FB">
        <w:rPr>
          <w:b/>
          <w:bCs/>
          <w:color w:val="000000"/>
          <w:sz w:val="24"/>
          <w:szCs w:val="24"/>
        </w:rPr>
        <w:t>Informacje o funduszach Unii Europejskiej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II.2.14)</w:t>
      </w:r>
      <w:r w:rsidRPr="00BB45FB">
        <w:rPr>
          <w:b/>
          <w:bCs/>
          <w:color w:val="000000"/>
          <w:sz w:val="24"/>
          <w:szCs w:val="24"/>
        </w:rPr>
        <w:t>Informacje dodatkowe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Wadium 48,00 PLN.</w:t>
      </w:r>
    </w:p>
    <w:p w:rsidR="00BB45FB" w:rsidRPr="00BB45FB" w:rsidRDefault="00BB45FB" w:rsidP="00BB45FB">
      <w:pPr>
        <w:spacing w:before="100" w:beforeAutospacing="1" w:after="100" w:afterAutospacing="1"/>
        <w:rPr>
          <w:sz w:val="24"/>
          <w:szCs w:val="24"/>
        </w:rPr>
      </w:pPr>
      <w:r w:rsidRPr="00BB45FB">
        <w:rPr>
          <w:sz w:val="24"/>
          <w:szCs w:val="24"/>
        </w:rPr>
        <w:t>Sekcja III: Informacje o charakterze prawnym, ekonomicznym, finansowym i technicznym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III.1)</w:t>
      </w:r>
      <w:r w:rsidRPr="00BB45FB">
        <w:rPr>
          <w:b/>
          <w:bCs/>
          <w:color w:val="000000"/>
          <w:sz w:val="24"/>
          <w:szCs w:val="24"/>
        </w:rPr>
        <w:t>Warunki udziału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III.1.1)</w:t>
      </w:r>
      <w:r w:rsidRPr="00BB45FB">
        <w:rPr>
          <w:b/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Wykaz i krótki opis warunków: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1. O udzielenie zamówienia mogą ubiegać się Wykonawcy, którzy: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1.1. nie podlegają wykluczeniu – w zakresie wskazanym w JEDZ – zał. nr 3 do SIWZ;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1.2. spełniają warunki udziału w postępowaniu dotyczące: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a. kompetencji lub uprawnień do prowadzenia określonej działalności zawodowej, o ile wynika to z odrębnych przepisów. Ocena spełnienia warunku udziału w postępowaniu będzie dokonana na zasadzie spełnia / nie spełnia w oparciu o oświadczenie – załącznik nr 3 do SIWZ. Nadto wymaga się wykazania, że Wykonawca posiada: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— ważną koncesję Głównego Inspektora Farmaceutycznego na prowadzenie hurtowni farmaceutycznej (o ile dotyczy).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III.1.2)</w:t>
      </w:r>
      <w:r w:rsidRPr="00BB45FB">
        <w:rPr>
          <w:b/>
          <w:bCs/>
          <w:color w:val="000000"/>
          <w:sz w:val="24"/>
          <w:szCs w:val="24"/>
        </w:rPr>
        <w:t>Sytuacja ekonomiczna i finansowa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Wykaz i krótki opis kryteriów kwalifikacji: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 udzielenie zamówienia mogą ubiegać się Wykonawcy, którzy spełniają poniższe warunki: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którzy nie podlegają wykluczeniu – zał. nr 3 do SIWZ.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III.1.3)</w:t>
      </w:r>
      <w:r w:rsidRPr="00BB45FB">
        <w:rPr>
          <w:b/>
          <w:bCs/>
          <w:color w:val="000000"/>
          <w:sz w:val="24"/>
          <w:szCs w:val="24"/>
        </w:rPr>
        <w:t>Zdolność techniczna i kwalifikacje zawodowe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Wykaz i krótki opis kryteriów kwalifikacji: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 udzielenie zamówienia mogą ubiegać się Wykonawcy, którzy spełniają poniższe warunki: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którzy nie podlegają wykluczeniu – zał. nr 3 do SIWZ.</w:t>
      </w:r>
    </w:p>
    <w:p w:rsidR="00BB45FB" w:rsidRPr="00BB45FB" w:rsidRDefault="00BB45FB" w:rsidP="00BB45FB">
      <w:pPr>
        <w:spacing w:before="100" w:beforeAutospacing="1" w:after="100" w:afterAutospacing="1"/>
        <w:rPr>
          <w:sz w:val="24"/>
          <w:szCs w:val="24"/>
        </w:rPr>
      </w:pPr>
      <w:r w:rsidRPr="00BB45FB">
        <w:rPr>
          <w:sz w:val="24"/>
          <w:szCs w:val="24"/>
        </w:rPr>
        <w:t>Sekcja IV: Procedura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IV.1)</w:t>
      </w:r>
      <w:r w:rsidRPr="00BB45FB">
        <w:rPr>
          <w:b/>
          <w:bCs/>
          <w:color w:val="000000"/>
          <w:sz w:val="24"/>
          <w:szCs w:val="24"/>
        </w:rPr>
        <w:t>Opis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IV.1.1)</w:t>
      </w:r>
      <w:r w:rsidRPr="00BB45FB">
        <w:rPr>
          <w:b/>
          <w:bCs/>
          <w:color w:val="000000"/>
          <w:sz w:val="24"/>
          <w:szCs w:val="24"/>
        </w:rPr>
        <w:t>Rodzaj procedury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Procedura otwarta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IV.1.3)</w:t>
      </w:r>
      <w:r w:rsidRPr="00BB45FB">
        <w:rPr>
          <w:b/>
          <w:bCs/>
          <w:color w:val="000000"/>
          <w:sz w:val="24"/>
          <w:szCs w:val="24"/>
        </w:rPr>
        <w:t>Informacje na temat umowy ramowej lub dynamicznego systemu zakupów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IV.1.8)</w:t>
      </w:r>
      <w:r w:rsidRPr="00BB45FB">
        <w:rPr>
          <w:b/>
          <w:bCs/>
          <w:color w:val="000000"/>
          <w:sz w:val="24"/>
          <w:szCs w:val="24"/>
        </w:rPr>
        <w:t>Informacje na temat Porozumienia w sprawie zamówień rządowych (GPA)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Zamówienie jest objęte Porozumieniem w sprawie zamówień rządowych: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IV.2)</w:t>
      </w:r>
      <w:r w:rsidRPr="00BB45FB">
        <w:rPr>
          <w:b/>
          <w:bCs/>
          <w:color w:val="000000"/>
          <w:sz w:val="24"/>
          <w:szCs w:val="24"/>
        </w:rPr>
        <w:t>Informacje administracyjne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IV.2.2)</w:t>
      </w:r>
      <w:r w:rsidRPr="00BB45FB">
        <w:rPr>
          <w:b/>
          <w:bCs/>
          <w:color w:val="000000"/>
          <w:sz w:val="24"/>
          <w:szCs w:val="24"/>
        </w:rPr>
        <w:t>Termin składania ofert lub wniosków o dopuszczenie do udziału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Data: 09/12/2020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Czas lokalny: 09:00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IV.2.3)</w:t>
      </w:r>
      <w:r w:rsidRPr="00BB45FB">
        <w:rPr>
          <w:b/>
          <w:bCs/>
          <w:color w:val="000000"/>
          <w:sz w:val="24"/>
          <w:szCs w:val="24"/>
        </w:rPr>
        <w:t>Szacunkowa data wysłania zaproszeń do składania ofert lub do udziału wybranym kandydatom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IV.2.4)</w:t>
      </w:r>
      <w:r w:rsidRPr="00BB45FB">
        <w:rPr>
          <w:b/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Polski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IV.2.6)</w:t>
      </w:r>
      <w:r w:rsidRPr="00BB45FB">
        <w:rPr>
          <w:b/>
          <w:bCs/>
          <w:color w:val="000000"/>
          <w:sz w:val="24"/>
          <w:szCs w:val="24"/>
        </w:rPr>
        <w:t>Minimalny okres, w którym oferent będzie związany ofertą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Okres w miesiącach: 2 (od ustalonej daty składania ofert)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IV.2.7)</w:t>
      </w:r>
      <w:r w:rsidRPr="00BB45FB">
        <w:rPr>
          <w:b/>
          <w:bCs/>
          <w:color w:val="000000"/>
          <w:sz w:val="24"/>
          <w:szCs w:val="24"/>
        </w:rPr>
        <w:t>Warunki otwarcia ofert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Data: 09/12/2020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Czas lokalny: 11:00</w:t>
      </w:r>
    </w:p>
    <w:p w:rsidR="00BB45FB" w:rsidRPr="00BB45FB" w:rsidRDefault="00BB45FB" w:rsidP="00BB45FB">
      <w:pPr>
        <w:spacing w:before="100" w:beforeAutospacing="1" w:after="100" w:afterAutospacing="1"/>
        <w:rPr>
          <w:sz w:val="24"/>
          <w:szCs w:val="24"/>
        </w:rPr>
      </w:pPr>
      <w:r w:rsidRPr="00BB45FB">
        <w:rPr>
          <w:sz w:val="24"/>
          <w:szCs w:val="24"/>
        </w:rPr>
        <w:t>Sekcja VI: Informacje uzupełniające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VI.1)</w:t>
      </w:r>
      <w:r w:rsidRPr="00BB45FB">
        <w:rPr>
          <w:b/>
          <w:bCs/>
          <w:color w:val="000000"/>
          <w:sz w:val="24"/>
          <w:szCs w:val="24"/>
        </w:rPr>
        <w:t>Informacje o powtarzającym się charakterze zamówienia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Jest to zamówienie o charakterze powtarzającym się: nie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VI.2)</w:t>
      </w:r>
      <w:r w:rsidRPr="00BB45FB">
        <w:rPr>
          <w:b/>
          <w:bCs/>
          <w:color w:val="000000"/>
          <w:sz w:val="24"/>
          <w:szCs w:val="24"/>
        </w:rPr>
        <w:t>Informacje na temat procesów elektronicznych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Akceptowane będą faktury elektroniczne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VI.3)</w:t>
      </w:r>
      <w:r w:rsidRPr="00BB45FB">
        <w:rPr>
          <w:b/>
          <w:bCs/>
          <w:color w:val="000000"/>
          <w:sz w:val="24"/>
          <w:szCs w:val="24"/>
        </w:rPr>
        <w:t>Informacje dodatkowe: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a)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oświadczenie w zakresie art. 24 ust. 5 pkt 1 ustawy;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b) 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– wystawione nie wcześniej niż 3 miesiące przed upływem terminu składania ofert;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c)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wstrzymanie w całości wykonania decyzji właściwego organu – wystawione nie wcześniej niż 3 miesiące przed upływem terminu składania ofert;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d) ważna koncesja Głównego Inspektora Farmaceutycznego na prowadzenie hurtowni farmaceutycznej (o ile wymaga).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 zakresie opisu przedmiotu zamówienia: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e) oświadczenie Wykonawcy, że posiada karty charakterystyki zaoferowanych produktów z potwierdzeniem stabilności chemiczno-fizycznej fiolki po pierwszym otwarciu min. 24 godziny, a ponadto, że Wykonawca jest gotowy w każdej chwili na żądanie Zamawiającego potwierdzić to poprzez przesłanie kart charakterystyki – Załącznik nr 5 do SIWZ – dotyczy pakietów nr: 9, 10, 11, 14, 15, 16;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f) oświadczenie Wykonawcy, że zaoferowane leki znajdują się na aktualnych listach zawartych w obwieszczeniu Ministra Zdrowia w sprawie wykazu refundowanych leków, środków spożywczych specjalnego przeznaczenia żywieniowego oraz wyrobów medycznych z dnia 24 sierpnia 2020 r. (Dz. Urz. Min. Zdrowia z 2020 r., poz. 60) oraz w zarządzeniu nr 180/2019/DGL Prezesa NFZ z dnia 31 grudnia 2019 r. w sprawie określenia warunków zawierania i realizacji umów w rodzaju leczenie szpitalne w zakresie chemioterapii i zarządzeniu nr 142/2020/DGL Prezesa NFZ z dnia 17 września 2020 r. zmieniającym zarządzenie w sprawie określenia warunków zawierania i realizacji umów w rodzaju leczenie szpitalne w zakresie chemioterapii przez cały okres trwania umowy, a w przypadku zmiany obwieszczenia lub zarządzenia Wykonawca winien dostarczać zamienniki również znajdujące </w:t>
      </w:r>
      <w:r w:rsidRPr="00BB45FB">
        <w:rPr>
          <w:color w:val="000000"/>
          <w:sz w:val="24"/>
          <w:szCs w:val="24"/>
        </w:rPr>
        <w:lastRenderedPageBreak/>
        <w:t>się w zmienionym obwieszczeniu Ministra Zdrowia oraz zarządzeniu Prezesa NFZ – Załącznik nr 5 do SIWZ – dotyczy pakietów nr: 1–30, 32;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g) oświadczenie dotyczące pochodzenia od tego samego producenta – dotyczy pakietów nr: 1, 3, 5, 7–22, 27, 28.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Ponadto oferta musi być zabezpieczona wadium. Wadium wnosi się przed upływem terminu składania ofert oraz w kilku formach, o których mowa w dziale IX SIWZ – Wadium.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Więcej informacji: (www. przetargi.propublico.pl).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VI.4)</w:t>
      </w:r>
      <w:r w:rsidRPr="00BB45FB">
        <w:rPr>
          <w:b/>
          <w:bCs/>
          <w:color w:val="000000"/>
          <w:sz w:val="24"/>
          <w:szCs w:val="24"/>
        </w:rPr>
        <w:t>Procedury odwoławcze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VI.4.1)</w:t>
      </w:r>
      <w:r w:rsidRPr="00BB45FB">
        <w:rPr>
          <w:b/>
          <w:bCs/>
          <w:color w:val="000000"/>
          <w:sz w:val="24"/>
          <w:szCs w:val="24"/>
        </w:rPr>
        <w:t>Organ odpowiedzialny za procedury odwoławcze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Oficjalna nazwa: Krajowa Izba Odwoławcza</w:t>
      </w:r>
      <w:r w:rsidRPr="00BB45FB">
        <w:rPr>
          <w:color w:val="000000"/>
          <w:sz w:val="24"/>
          <w:szCs w:val="24"/>
        </w:rPr>
        <w:br/>
        <w:t>Adres pocztowy: ul. Postępu 17a</w:t>
      </w:r>
      <w:r w:rsidRPr="00BB45FB">
        <w:rPr>
          <w:color w:val="000000"/>
          <w:sz w:val="24"/>
          <w:szCs w:val="24"/>
        </w:rPr>
        <w:br/>
        <w:t>Miejscowość: Warszawa</w:t>
      </w:r>
      <w:r w:rsidRPr="00BB45FB">
        <w:rPr>
          <w:color w:val="000000"/>
          <w:sz w:val="24"/>
          <w:szCs w:val="24"/>
        </w:rPr>
        <w:br/>
        <w:t>Kod pocztowy: 02-676</w:t>
      </w:r>
      <w:r w:rsidRPr="00BB45FB">
        <w:rPr>
          <w:color w:val="000000"/>
          <w:sz w:val="24"/>
          <w:szCs w:val="24"/>
        </w:rPr>
        <w:br/>
        <w:t>Państwo: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VI.4.2)</w:t>
      </w:r>
      <w:r w:rsidRPr="00BB45FB">
        <w:rPr>
          <w:b/>
          <w:bCs/>
          <w:color w:val="000000"/>
          <w:sz w:val="24"/>
          <w:szCs w:val="24"/>
        </w:rPr>
        <w:t>Organ odpowiedzialny za procedury mediacyjne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Oficjalna nazwa: Krajowa Izba Odwoławcza</w:t>
      </w:r>
      <w:r w:rsidRPr="00BB45FB">
        <w:rPr>
          <w:color w:val="000000"/>
          <w:sz w:val="24"/>
          <w:szCs w:val="24"/>
        </w:rPr>
        <w:br/>
        <w:t>Adres pocztowy: ul. Postępu 17a</w:t>
      </w:r>
      <w:r w:rsidRPr="00BB45FB">
        <w:rPr>
          <w:color w:val="000000"/>
          <w:sz w:val="24"/>
          <w:szCs w:val="24"/>
        </w:rPr>
        <w:br/>
        <w:t>Miejscowość: Warszawa</w:t>
      </w:r>
      <w:r w:rsidRPr="00BB45FB">
        <w:rPr>
          <w:color w:val="000000"/>
          <w:sz w:val="24"/>
          <w:szCs w:val="24"/>
        </w:rPr>
        <w:br/>
        <w:t>Kod pocztowy: 02-676</w:t>
      </w:r>
      <w:r w:rsidRPr="00BB45FB">
        <w:rPr>
          <w:color w:val="000000"/>
          <w:sz w:val="24"/>
          <w:szCs w:val="24"/>
        </w:rPr>
        <w:br/>
        <w:t>Państwo: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VI.4.3)</w:t>
      </w:r>
      <w:r w:rsidRPr="00BB45FB">
        <w:rPr>
          <w:b/>
          <w:bCs/>
          <w:color w:val="000000"/>
          <w:sz w:val="24"/>
          <w:szCs w:val="24"/>
        </w:rPr>
        <w:t xml:space="preserve">Składanie </w:t>
      </w:r>
      <w:proofErr w:type="spellStart"/>
      <w:r w:rsidRPr="00BB45FB">
        <w:rPr>
          <w:b/>
          <w:bCs/>
          <w:color w:val="000000"/>
          <w:sz w:val="24"/>
          <w:szCs w:val="24"/>
        </w:rPr>
        <w:t>odwołań</w:t>
      </w:r>
      <w:proofErr w:type="spellEnd"/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Dokładne informacje na temat terminów składania </w:t>
      </w:r>
      <w:proofErr w:type="spellStart"/>
      <w:r w:rsidRPr="00BB45FB">
        <w:rPr>
          <w:color w:val="000000"/>
          <w:sz w:val="24"/>
          <w:szCs w:val="24"/>
        </w:rPr>
        <w:t>odwołań</w:t>
      </w:r>
      <w:proofErr w:type="spellEnd"/>
      <w:r w:rsidRPr="00BB45FB">
        <w:rPr>
          <w:color w:val="000000"/>
          <w:sz w:val="24"/>
          <w:szCs w:val="24"/>
        </w:rPr>
        <w:t xml:space="preserve">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>.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1. Informacja o niezgodnej z przepisami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 czynności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1.1. Wykonawca może w terminie przewidzianym do wniesienia odwołania poinformować Zamawiającego o niezgodnej z przepisami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 czynności podjętej przez niego lub zaniechaniu czynności, do której jest on zobowiązany na podstawie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, na które nie przysługuje odwołanie.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 dla tej czynności; na powyższe nie przysługuje odwołanie.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2.1. Jeżeli wartość zamówienia jest mniejsza niż kwoty określone w przepisach wydanych na podstawie art. 11 ust. 8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, odwołanie przysługuje wyłącznie wobec czynności: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1) wyboru trybu negocjacji bez ogłoszenia, zamówienia z wolnej ręki lub zapytania o cenę;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2) określenia warunków udziału w postępowaniu;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3) wykluczenia odwołującego z postępowania o udzielenie zamówienia;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 xml:space="preserve">4) odrzucenia oferty odwołującego;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5) opisu przedmiotu zamówienia;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6) wyboru najkorzystniejszej oferty.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2.4. O oddaleniu odwołania lub jego uwzględnieniu Izba orzeka w wyroku.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2.6. Odwołanie wnosi się w terminach określonych w art. 182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 xml:space="preserve">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3. Skarga do sądu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3.1. Na orzeczenie Izby stronom oraz uczestnikom postępowania odwoławczego przysługuje skarga do sądu.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1.2. Skargę wnosi się za pośrednictwem Prezesa Izby w terminie 7 dni od dnia doręczenia orzeczenia Izby, przesyłając jednocześnie jej odpis przeciwnikowi skargi.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a) Prezes Izby przekazuje skargę wraz z aktami postępowania odwoławczego właściwemu sądowi w terminie 7 dni od dnia jej otrzymania.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c) Sąd rozpoznaje sprawę niezwłocznie, nie później jednak niż w terminie 1 miesiąca od dnia wpływu skargi do sądu.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d) Od wyroku sądu lub postanowienia kończącego postępowanie w sprawie nie przysługuje skarga kasacyjna. </w:t>
      </w:r>
    </w:p>
    <w:p w:rsidR="00BB45FB" w:rsidRPr="00BB45FB" w:rsidRDefault="00BB45FB" w:rsidP="00BB45FB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 xml:space="preserve">4. Przepisy dotyczące środków ochrony prawnej znajdują się w art. 179 – 198g ustawy </w:t>
      </w:r>
      <w:proofErr w:type="spellStart"/>
      <w:r w:rsidRPr="00BB45FB">
        <w:rPr>
          <w:color w:val="000000"/>
          <w:sz w:val="24"/>
          <w:szCs w:val="24"/>
        </w:rPr>
        <w:t>Pzp</w:t>
      </w:r>
      <w:proofErr w:type="spellEnd"/>
      <w:r w:rsidRPr="00BB45FB">
        <w:rPr>
          <w:color w:val="000000"/>
          <w:sz w:val="24"/>
          <w:szCs w:val="24"/>
        </w:rPr>
        <w:t>.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t>VI.4.4)</w:t>
      </w:r>
      <w:r w:rsidRPr="00BB45FB">
        <w:rPr>
          <w:b/>
          <w:bCs/>
          <w:color w:val="000000"/>
          <w:sz w:val="24"/>
          <w:szCs w:val="24"/>
        </w:rPr>
        <w:t xml:space="preserve">Źródło, gdzie można uzyskać informacje na temat składania </w:t>
      </w:r>
      <w:proofErr w:type="spellStart"/>
      <w:r w:rsidRPr="00BB45FB">
        <w:rPr>
          <w:b/>
          <w:bCs/>
          <w:color w:val="000000"/>
          <w:sz w:val="24"/>
          <w:szCs w:val="24"/>
        </w:rPr>
        <w:t>odwołań</w:t>
      </w:r>
      <w:proofErr w:type="spellEnd"/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Oficjalna nazwa: Krajowa Izba Odwoławcza</w:t>
      </w:r>
      <w:r w:rsidRPr="00BB45FB">
        <w:rPr>
          <w:color w:val="000000"/>
          <w:sz w:val="24"/>
          <w:szCs w:val="24"/>
        </w:rPr>
        <w:br/>
        <w:t>Adres pocztowy: ul. Postępu 17a</w:t>
      </w:r>
      <w:r w:rsidRPr="00BB45FB">
        <w:rPr>
          <w:color w:val="000000"/>
          <w:sz w:val="24"/>
          <w:szCs w:val="24"/>
        </w:rPr>
        <w:br/>
        <w:t>Miejscowość: Warszawa</w:t>
      </w:r>
      <w:r w:rsidRPr="00BB45FB">
        <w:rPr>
          <w:color w:val="000000"/>
          <w:sz w:val="24"/>
          <w:szCs w:val="24"/>
        </w:rPr>
        <w:br/>
        <w:t>Kod pocztowy: 02-676</w:t>
      </w:r>
      <w:r w:rsidRPr="00BB45FB">
        <w:rPr>
          <w:color w:val="000000"/>
          <w:sz w:val="24"/>
          <w:szCs w:val="24"/>
        </w:rPr>
        <w:br/>
        <w:t>Państwo: Polska</w:t>
      </w:r>
    </w:p>
    <w:p w:rsidR="00BB45FB" w:rsidRPr="00BB45FB" w:rsidRDefault="00BB45FB" w:rsidP="00BB45FB">
      <w:pPr>
        <w:rPr>
          <w:sz w:val="24"/>
          <w:szCs w:val="24"/>
        </w:rPr>
      </w:pPr>
      <w:r w:rsidRPr="00BB45FB">
        <w:rPr>
          <w:color w:val="000000"/>
          <w:sz w:val="24"/>
          <w:szCs w:val="24"/>
        </w:rPr>
        <w:lastRenderedPageBreak/>
        <w:t>VI.5)</w:t>
      </w:r>
      <w:r w:rsidRPr="00BB45FB">
        <w:rPr>
          <w:b/>
          <w:bCs/>
          <w:color w:val="000000"/>
          <w:sz w:val="24"/>
          <w:szCs w:val="24"/>
        </w:rPr>
        <w:t>Data wysłania niniejszego ogłoszenia:</w:t>
      </w:r>
    </w:p>
    <w:p w:rsidR="00BB45FB" w:rsidRPr="00BB45FB" w:rsidRDefault="00BB45FB" w:rsidP="00BB45FB">
      <w:pPr>
        <w:rPr>
          <w:color w:val="000000"/>
          <w:sz w:val="24"/>
          <w:szCs w:val="24"/>
        </w:rPr>
      </w:pPr>
      <w:r w:rsidRPr="00BB45FB">
        <w:rPr>
          <w:color w:val="000000"/>
          <w:sz w:val="24"/>
          <w:szCs w:val="24"/>
        </w:rPr>
        <w:t>03/11/2020</w:t>
      </w:r>
    </w:p>
    <w:p w:rsidR="00F8425D" w:rsidRPr="00BB45FB" w:rsidRDefault="00F8425D" w:rsidP="00BB45FB">
      <w:bookmarkStart w:id="0" w:name="_GoBack"/>
      <w:bookmarkEnd w:id="0"/>
    </w:p>
    <w:sectPr w:rsidR="00F8425D" w:rsidRPr="00BB45FB" w:rsidSect="004A306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CD1" w:rsidRDefault="008D0CD1">
      <w:r>
        <w:separator/>
      </w:r>
    </w:p>
  </w:endnote>
  <w:endnote w:type="continuationSeparator" w:id="0">
    <w:p w:rsidR="008D0CD1" w:rsidRDefault="008D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CD1" w:rsidRDefault="008D0CD1">
      <w:r>
        <w:separator/>
      </w:r>
    </w:p>
  </w:footnote>
  <w:footnote w:type="continuationSeparator" w:id="0">
    <w:p w:rsidR="008D0CD1" w:rsidRDefault="008D0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7B4" w:rsidRDefault="00E80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7B4" w:rsidRDefault="00E80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7B4" w:rsidRDefault="00E80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20449"/>
    <w:multiLevelType w:val="multilevel"/>
    <w:tmpl w:val="2468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25"/>
  </w:num>
  <w:num w:numId="4">
    <w:abstractNumId w:val="31"/>
  </w:num>
  <w:num w:numId="5">
    <w:abstractNumId w:val="12"/>
  </w:num>
  <w:num w:numId="6">
    <w:abstractNumId w:val="17"/>
  </w:num>
  <w:num w:numId="7">
    <w:abstractNumId w:val="28"/>
  </w:num>
  <w:num w:numId="8">
    <w:abstractNumId w:val="23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1"/>
  </w:num>
  <w:num w:numId="17">
    <w:abstractNumId w:val="8"/>
  </w:num>
  <w:num w:numId="18">
    <w:abstractNumId w:val="30"/>
  </w:num>
  <w:num w:numId="19">
    <w:abstractNumId w:val="16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5"/>
  </w:num>
  <w:num w:numId="25">
    <w:abstractNumId w:val="27"/>
  </w:num>
  <w:num w:numId="26">
    <w:abstractNumId w:val="20"/>
  </w:num>
  <w:num w:numId="27">
    <w:abstractNumId w:val="13"/>
  </w:num>
  <w:num w:numId="28">
    <w:abstractNumId w:val="10"/>
  </w:num>
  <w:num w:numId="29">
    <w:abstractNumId w:val="19"/>
  </w:num>
  <w:num w:numId="30">
    <w:abstractNumId w:val="24"/>
  </w:num>
  <w:num w:numId="31">
    <w:abstractNumId w:val="6"/>
  </w:num>
  <w:num w:numId="32">
    <w:abstractNumId w:val="0"/>
  </w:num>
  <w:num w:numId="33">
    <w:abstractNumId w:val="18"/>
  </w:num>
  <w:num w:numId="34">
    <w:abstractNumId w:val="29"/>
  </w:num>
  <w:num w:numId="35">
    <w:abstractNumId w:val="1"/>
  </w:num>
  <w:num w:numId="36">
    <w:abstractNumId w:val="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CD1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D0CD1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B45FB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807B4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B8E78A-7CF1-4AAC-9422-7E2BE5389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customStyle="1" w:styleId="msonormal0">
    <w:name w:val="msonormal"/>
    <w:basedOn w:val="Normalny"/>
    <w:rsid w:val="00BB45FB"/>
    <w:pPr>
      <w:spacing w:before="100" w:beforeAutospacing="1" w:after="100" w:afterAutospacing="1"/>
    </w:pPr>
    <w:rPr>
      <w:sz w:val="24"/>
      <w:szCs w:val="24"/>
    </w:rPr>
  </w:style>
  <w:style w:type="character" w:customStyle="1" w:styleId="date">
    <w:name w:val="date"/>
    <w:rsid w:val="00BB45FB"/>
  </w:style>
  <w:style w:type="character" w:customStyle="1" w:styleId="oj">
    <w:name w:val="oj"/>
    <w:rsid w:val="00BB45FB"/>
  </w:style>
  <w:style w:type="character" w:styleId="Hipercze">
    <w:name w:val="Hyperlink"/>
    <w:uiPriority w:val="99"/>
    <w:unhideWhenUsed/>
    <w:rsid w:val="00BB45FB"/>
    <w:rPr>
      <w:color w:val="0000FF"/>
      <w:u w:val="single"/>
    </w:rPr>
  </w:style>
  <w:style w:type="character" w:styleId="UyteHipercze">
    <w:name w:val="FollowedHyperlink"/>
    <w:uiPriority w:val="99"/>
    <w:unhideWhenUsed/>
    <w:rsid w:val="00BB45FB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BB45FB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BB45FB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BB45FB"/>
  </w:style>
  <w:style w:type="character" w:customStyle="1" w:styleId="timark">
    <w:name w:val="timark"/>
    <w:rsid w:val="00BB45FB"/>
  </w:style>
  <w:style w:type="character" w:customStyle="1" w:styleId="nutscode">
    <w:name w:val="nutscode"/>
    <w:rsid w:val="00BB45FB"/>
  </w:style>
  <w:style w:type="paragraph" w:customStyle="1" w:styleId="p">
    <w:name w:val="p"/>
    <w:basedOn w:val="Normalny"/>
    <w:rsid w:val="00BB45FB"/>
    <w:pPr>
      <w:spacing w:before="100" w:beforeAutospacing="1" w:after="100" w:afterAutospacing="1"/>
    </w:pPr>
    <w:rPr>
      <w:sz w:val="24"/>
      <w:szCs w:val="24"/>
    </w:rPr>
  </w:style>
  <w:style w:type="character" w:customStyle="1" w:styleId="cpvcode">
    <w:name w:val="cpvcode"/>
    <w:rsid w:val="00BB4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54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12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2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74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40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51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35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551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7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6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40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63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4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1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5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15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6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1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7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4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10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24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7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8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27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1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1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82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0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7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72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9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7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93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9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8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87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9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86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9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11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99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64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5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23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5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81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07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0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5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70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33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9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53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85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05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6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1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2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16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58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0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45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6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2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75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6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4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6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15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26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8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90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7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03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1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79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4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6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1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9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92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57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92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5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93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26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2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96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3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2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1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88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0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3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30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33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3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1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5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9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0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85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9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8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24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8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84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4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9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52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1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5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66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2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8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96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9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1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1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1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20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8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7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0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25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5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06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20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6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3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1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34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4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2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0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1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8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47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52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6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5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9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93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9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2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3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63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8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16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9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1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92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34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0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5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8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87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0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0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63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1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42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6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2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9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52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5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7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27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9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60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3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2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2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8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5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2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0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8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6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47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34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9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1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95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0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8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4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8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8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4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6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99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1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5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04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1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9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23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92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3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6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91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98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9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56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70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3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1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51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0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4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61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63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04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9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4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9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42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1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5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36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8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59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9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9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8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8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1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7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2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0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7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78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1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1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0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7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7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9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1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49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5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2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6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5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45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0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11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9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59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8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7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0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1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7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0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05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84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04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12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8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9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41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5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4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9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76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5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1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7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5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05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5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5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04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3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46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76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9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2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8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9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14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85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83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8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37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3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87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4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9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1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09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25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6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8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33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4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0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1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1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3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3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0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29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1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4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4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4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0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6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36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5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47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78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03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79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0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81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17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7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64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66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6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87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1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8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3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88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37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64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5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3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08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8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3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5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76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0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03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32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2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1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7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5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8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2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25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28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59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0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0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4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0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1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96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5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8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2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34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0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0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0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6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2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1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5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6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9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66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59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9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9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1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20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9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2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93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1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41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0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5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24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25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9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4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1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4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94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7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52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5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8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6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57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10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6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0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4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86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38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0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1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7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29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8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75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8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8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1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78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4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4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5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44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84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7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4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35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8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9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8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48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7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0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7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04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44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47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2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63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69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77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3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64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86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8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4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90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4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92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52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33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0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9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3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9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6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9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5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49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6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9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98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7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1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30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0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13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1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6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3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77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4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3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5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82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7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1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1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6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47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6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26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3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4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32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0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4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5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62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03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0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51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4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0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11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1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3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6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05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6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20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1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9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72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75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40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63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86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37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21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3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0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9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2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17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6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52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0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1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62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49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1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2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7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99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13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24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0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6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4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93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1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7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13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1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9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8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9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7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54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2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5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2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3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1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4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8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3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42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4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72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2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8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1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6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9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3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4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2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7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7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63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1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2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4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1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5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09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9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3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2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24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5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5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6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2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3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3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2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5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58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3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6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0119-2020:TEXT:PL:HTML" TargetMode="External"/><Relationship Id="rId13" Type="http://schemas.openxmlformats.org/officeDocument/2006/relationships/hyperlink" Target="http://www.szpitaloswiecim.p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530119-2020:TEXT:PL:HTML" TargetMode="External"/><Relationship Id="rId12" Type="http://schemas.openxmlformats.org/officeDocument/2006/relationships/hyperlink" Target="mailto:zamowienia@szpitaloswiecim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30119-2020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;www.przetargi.propublico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530119-2020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30119-2020:TEXT:PL:HTML" TargetMode="External"/><Relationship Id="rId14" Type="http://schemas.openxmlformats.org/officeDocument/2006/relationships/hyperlink" Target="http://www.szpitaloswiecim.pl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26</Pages>
  <Words>5145</Words>
  <Characters>38766</Characters>
  <Application>Microsoft Office Word</Application>
  <DocSecurity>0</DocSecurity>
  <Lines>323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2020-11-06T10:29:00Z</dcterms:created>
  <dcterms:modified xsi:type="dcterms:W3CDTF">2020-11-06T10:30:00Z</dcterms:modified>
</cp:coreProperties>
</file>