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276A3" w:rsidRPr="00A276A3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276A3" w:rsidRPr="00A276A3">
        <w:rPr>
          <w:b/>
          <w:sz w:val="24"/>
        </w:rPr>
        <w:t>ZP/D-64/A/20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276A3" w:rsidRPr="00A276A3">
        <w:rPr>
          <w:b/>
        </w:rPr>
        <w:t>przetarg nieograniczony</w:t>
      </w:r>
      <w:r w:rsidR="00753DC1">
        <w:t xml:space="preserve"> na:</w:t>
      </w:r>
    </w:p>
    <w:p w:rsidR="0000184A" w:rsidRDefault="00A276A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276A3">
        <w:rPr>
          <w:b/>
          <w:sz w:val="24"/>
          <w:szCs w:val="24"/>
        </w:rPr>
        <w:t>Dostawa drukarki 3D w technologii LFS (do druku z płynnej żywicy) z oprzyrządowaniem dla Wydziału Inżynierii Mechanicznej i Informatyki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276A3" w:rsidRPr="00A276A3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276A3" w:rsidRPr="00A276A3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276A3" w:rsidRPr="00A276A3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58B3" w:rsidRDefault="001E58B3">
      <w:r>
        <w:separator/>
      </w:r>
    </w:p>
  </w:endnote>
  <w:endnote w:type="continuationSeparator" w:id="0">
    <w:p w:rsidR="001E58B3" w:rsidRDefault="001E5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76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76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6A3" w:rsidRDefault="00A276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58B3" w:rsidRDefault="001E58B3">
      <w:r>
        <w:separator/>
      </w:r>
    </w:p>
  </w:footnote>
  <w:footnote w:type="continuationSeparator" w:id="0">
    <w:p w:rsidR="001E58B3" w:rsidRDefault="001E58B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6A3" w:rsidRDefault="00A276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6A3" w:rsidRDefault="00A276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6A3" w:rsidRDefault="00A276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58B3"/>
    <w:rsid w:val="0000184A"/>
    <w:rsid w:val="00012997"/>
    <w:rsid w:val="000621A2"/>
    <w:rsid w:val="00075CEC"/>
    <w:rsid w:val="00106AC7"/>
    <w:rsid w:val="00111985"/>
    <w:rsid w:val="00147532"/>
    <w:rsid w:val="001614BA"/>
    <w:rsid w:val="001E58B3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276A3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FE1E708-AB73-4B33-A535-ECF3EA748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752AF-65B8-4719-B26E-E4E79069A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2020-11-05T13:12:00Z</dcterms:created>
  <dcterms:modified xsi:type="dcterms:W3CDTF">2020-11-05T13:12:00Z</dcterms:modified>
</cp:coreProperties>
</file>