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67BA7" w:rsidRPr="00267BA7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67BA7" w:rsidRPr="00267BA7">
        <w:rPr>
          <w:rFonts w:ascii="Times New Roman" w:hAnsi="Times New Roman"/>
          <w:b/>
        </w:rPr>
        <w:t>ZP/D-63/A/20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67BA7" w:rsidRPr="00267BA7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67BA7" w:rsidRPr="00267BA7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267BA7" w:rsidRPr="00267BA7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67BA7" w:rsidRPr="00267BA7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267BA7" w:rsidRPr="00267BA7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67BA7" w:rsidRPr="00267BA7">
        <w:rPr>
          <w:rFonts w:ascii="Times New Roman" w:hAnsi="Times New Roman"/>
        </w:rPr>
        <w:t>(</w:t>
      </w:r>
      <w:proofErr w:type="spellStart"/>
      <w:r w:rsidR="00267BA7" w:rsidRPr="00267BA7">
        <w:rPr>
          <w:rFonts w:ascii="Times New Roman" w:hAnsi="Times New Roman"/>
        </w:rPr>
        <w:t>t.j</w:t>
      </w:r>
      <w:proofErr w:type="spellEnd"/>
      <w:r w:rsidR="00267BA7" w:rsidRPr="00267BA7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804F07" w:rsidRPr="006676AE" w:rsidRDefault="00F66810" w:rsidP="007F6148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67BA7" w:rsidRPr="00267BA7">
        <w:rPr>
          <w:rFonts w:ascii="Times New Roman" w:hAnsi="Times New Roman"/>
          <w:b/>
        </w:rPr>
        <w:t>Dostawa  stanowiska do analizy właściwości magnetycznych materiałów magnetycznie miękkich dla Wydziału Elektrycznego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67BA7" w:rsidRPr="00267BA7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7F6148" w:rsidRDefault="007F6148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7F6148" w:rsidRDefault="007F6148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7F6148" w:rsidRPr="00F90CD1" w:rsidRDefault="007F6148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7F6148" w:rsidRDefault="007F6148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7F6148" w:rsidRDefault="007F6148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7F6148" w:rsidRDefault="007F6148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36B" w:rsidRDefault="0027536B" w:rsidP="0038231F">
      <w:pPr>
        <w:spacing w:after="0" w:line="240" w:lineRule="auto"/>
      </w:pPr>
      <w:r>
        <w:separator/>
      </w:r>
    </w:p>
  </w:endnote>
  <w:endnote w:type="continuationSeparator" w:id="0">
    <w:p w:rsidR="0027536B" w:rsidRDefault="0027536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BA7" w:rsidRDefault="00267B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F614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F614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BA7" w:rsidRDefault="00267B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36B" w:rsidRDefault="0027536B" w:rsidP="0038231F">
      <w:pPr>
        <w:spacing w:after="0" w:line="240" w:lineRule="auto"/>
      </w:pPr>
      <w:r>
        <w:separator/>
      </w:r>
    </w:p>
  </w:footnote>
  <w:footnote w:type="continuationSeparator" w:id="0">
    <w:p w:rsidR="0027536B" w:rsidRDefault="0027536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BA7" w:rsidRDefault="00267B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BA7" w:rsidRDefault="00267B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BA7" w:rsidRDefault="00267B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536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BA7"/>
    <w:rsid w:val="0027536B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6148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6E4EB4"/>
  <w15:docId w15:val="{6D935E94-C083-471D-9C91-AAEB236A5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66D4E8-935C-4C07-9A70-7913E7C15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2020-10-28T09:45:00Z</dcterms:created>
  <dcterms:modified xsi:type="dcterms:W3CDTF">2020-10-28T09:45:00Z</dcterms:modified>
</cp:coreProperties>
</file>