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5F6B2A">
      <w:pPr>
        <w:rPr>
          <w:rFonts w:ascii="Verdana" w:eastAsia="Times New Roman" w:hAnsi="Verdana"/>
          <w:b/>
          <w:bCs/>
          <w:sz w:val="16"/>
          <w:szCs w:val="16"/>
          <w:lang w:eastAsia="pl-PL"/>
        </w:rPr>
      </w:pPr>
      <w:r>
        <w:rPr>
          <w:rFonts w:ascii="Verdana" w:hAnsi="Verdana"/>
          <w:b/>
          <w:bCs/>
          <w:sz w:val="16"/>
          <w:szCs w:val="16"/>
        </w:rPr>
        <w:t xml:space="preserve">Ogłoszenie nr 540218450-N-2020 z dnia 04-11-2020 r. </w:t>
      </w:r>
    </w:p>
    <w:p w:rsidR="005F6B2A" w:rsidRDefault="005F6B2A" w:rsidP="005F6B2A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Oświęcim:</w:t>
      </w:r>
      <w:r>
        <w:rPr>
          <w:rFonts w:ascii="Verdana" w:hAnsi="Verdana"/>
          <w:sz w:val="16"/>
          <w:szCs w:val="16"/>
        </w:rPr>
        <w:br/>
        <w:t xml:space="preserve">OGŁOSZENIE O ZMIANIE OGŁOSZENIA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OGŁOSZENIE DOTYCZY:</w:t>
      </w:r>
      <w:r>
        <w:rPr>
          <w:rFonts w:ascii="Verdana" w:hAnsi="Verdana"/>
          <w:sz w:val="16"/>
          <w:szCs w:val="16"/>
        </w:rPr>
        <w:t xml:space="preserve">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Ogłoszenia o zamówieniu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INFORMACJE O ZMIENIANYM OGŁOSZENIU</w:t>
      </w:r>
      <w:r>
        <w:rPr>
          <w:rFonts w:ascii="Verdana" w:hAnsi="Verdana"/>
          <w:sz w:val="16"/>
          <w:szCs w:val="16"/>
        </w:rPr>
        <w:t xml:space="preserve">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Numer: </w:t>
      </w:r>
      <w:r>
        <w:rPr>
          <w:rFonts w:ascii="Verdana" w:hAnsi="Verdana"/>
          <w:sz w:val="16"/>
          <w:szCs w:val="16"/>
        </w:rPr>
        <w:t xml:space="preserve">591619-N-2020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Data: </w:t>
      </w:r>
      <w:r>
        <w:rPr>
          <w:rFonts w:ascii="Verdana" w:hAnsi="Verdana"/>
          <w:sz w:val="16"/>
          <w:szCs w:val="16"/>
        </w:rPr>
        <w:t xml:space="preserve">23/10/2020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SEKCJA I: ZAMAWIAJĄCY</w:t>
      </w:r>
      <w:r>
        <w:rPr>
          <w:rFonts w:ascii="Verdana" w:hAnsi="Verdana"/>
          <w:sz w:val="16"/>
          <w:szCs w:val="16"/>
        </w:rPr>
        <w:t xml:space="preserve">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rPr>
          <w:rFonts w:ascii="Verdana" w:hAnsi="Verdana"/>
          <w:sz w:val="16"/>
          <w:szCs w:val="16"/>
        </w:rPr>
        <w:br/>
        <w:t>Adres strony internetowej (</w:t>
      </w:r>
      <w:proofErr w:type="spellStart"/>
      <w:r>
        <w:rPr>
          <w:rFonts w:ascii="Verdana" w:hAnsi="Verdana"/>
          <w:sz w:val="16"/>
          <w:szCs w:val="16"/>
        </w:rPr>
        <w:t>url</w:t>
      </w:r>
      <w:proofErr w:type="spellEnd"/>
      <w:r>
        <w:rPr>
          <w:rFonts w:ascii="Verdana" w:hAnsi="Verdana"/>
          <w:sz w:val="16"/>
          <w:szCs w:val="16"/>
        </w:rPr>
        <w:t xml:space="preserve">): www.szpitaloswiecim.pl ; www.przetargi.propublico.pl </w:t>
      </w:r>
      <w:r>
        <w:rPr>
          <w:rFonts w:ascii="Verdana" w:hAnsi="Verdana"/>
          <w:sz w:val="16"/>
          <w:szCs w:val="16"/>
        </w:rPr>
        <w:br/>
        <w:t xml:space="preserve">Adres profilu nabywcy: www.szpitaloswiecim.pl ; www.przetargi.propublico.pl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II: ZMIANY W OGŁOSZENIU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II.1) Tekst, który należy zmienić:</w:t>
      </w:r>
      <w:r>
        <w:rPr>
          <w:rFonts w:ascii="Verdana" w:hAnsi="Verdana"/>
          <w:sz w:val="16"/>
          <w:szCs w:val="16"/>
        </w:rPr>
        <w:t xml:space="preserve"> </w:t>
      </w:r>
    </w:p>
    <w:p w:rsidR="005F6B2A" w:rsidRDefault="005F6B2A" w:rsidP="005F6B2A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2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Data: 2020-11-09, godzina: 09:00,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Data: 2020-11-13, godzina: 09:00,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43 Nazwa: Pakiet 43 MYJNIA ENDOSKOPOWA ZE STACJĄ UZDATNIANIA WODY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43 Nazwa: Pakiet 43 MYJNIA ENDOSKOPOWA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66 Nazwa: Pakiet 66- STACJA UZDATNIANIA WODY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66 Nazwa: Pakiet 66- Mammograf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67 Nazwa: Pakiet 67 - MAMMOGRAF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67 Nazwa: Pakiet 67 - PISTOLETY BIOPSYJNE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68 Nazwa: Pakiet 68- PISTOLETY BIOPSYJNE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68 Nazwa: Pakiet 68- HOLTERY (REJESTRATORY EKG I CIŚNIENIA -FIRMY ASPEL)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lastRenderedPageBreak/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69 Nazwa: Pakiet 69 - HOLTERY (REJESTRATORY EKG I CIŚNIENIA -FIRMY ASPEL)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69 Nazwa: Pakiet 69 - HOLTERY ( rejestratory ciśnienia Firmy Schiller )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70 Nazwa: Pakiet 70- HOLTERY ( rejestratory ciśnienia Firmy Schiller )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70 Nazwa: Pakiet 70- HOLTERY ( rejestrator EKG i Ciśnienia Firmy Reynolds )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71 Nazwa: Pakiet 71 - HOLTERY ( rejestrator EKG i Ciśnienia Firmy Reynolds )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71 Nazwa: Pakiet 71 - TESTERY RIGEL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72 Nazwa: Pakiet 72- TESTERY RIGEL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72 Nazwa: Pakiet 72- WAGI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5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6) INFORMACJE DODATKOWE: Część nr: 73 Nazwa: PAKIET NR. 73 – WAGI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6) INFORMACJE DODATKOWE: Część nr: 73 Nazwa: PAKIET NR. 73 – Sensor CO zgodnie z zapisami zawartymi w formularzu cenowym stanowiącym załącznik nr 2 do SIWZ. </w:t>
      </w:r>
    </w:p>
    <w:p w:rsidR="005F6B2A" w:rsidRDefault="005F6B2A" w:rsidP="005F6B2A">
      <w:pPr>
        <w:rPr>
          <w:rFonts w:ascii="Verdana" w:hAnsi="Verdana"/>
          <w:sz w:val="16"/>
          <w:szCs w:val="16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6B2A" w:rsidRDefault="005F6B2A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CA2B1F">
      <w:pPr>
        <w:spacing w:line="360" w:lineRule="auto"/>
        <w:rPr>
          <w:rFonts w:ascii="Verdana" w:eastAsia="Times New Roman" w:hAnsi="Verdana"/>
          <w:sz w:val="16"/>
          <w:szCs w:val="16"/>
          <w:lang w:eastAsia="pl-PL"/>
        </w:rPr>
      </w:pPr>
      <w:r>
        <w:rPr>
          <w:rFonts w:ascii="Verdana" w:hAnsi="Verdana"/>
          <w:sz w:val="16"/>
          <w:szCs w:val="16"/>
        </w:rPr>
        <w:lastRenderedPageBreak/>
        <w:t xml:space="preserve">Ogłoszenie nr 540216425-N-2020 z dnia 02-11-2020 r. </w:t>
      </w:r>
    </w:p>
    <w:p w:rsidR="00CA2B1F" w:rsidRDefault="00CA2B1F" w:rsidP="00CA2B1F">
      <w:pPr>
        <w:spacing w:line="360" w:lineRule="auto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Oświęcim:</w:t>
      </w:r>
      <w:r>
        <w:rPr>
          <w:rFonts w:ascii="Verdana" w:hAnsi="Verdana"/>
          <w:sz w:val="16"/>
          <w:szCs w:val="16"/>
        </w:rPr>
        <w:br/>
        <w:t xml:space="preserve">OGŁOSZENIE O ZMIANIE OGŁOSZENIA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OGŁOSZENIE DOTYCZY:</w:t>
      </w:r>
      <w:r>
        <w:rPr>
          <w:rFonts w:ascii="Verdana" w:hAnsi="Verdana"/>
          <w:sz w:val="16"/>
          <w:szCs w:val="16"/>
        </w:rPr>
        <w:t xml:space="preserve">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Ogłoszenia o zamówieniu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INFORMACJE O ZMIENIANYM OGŁOSZENIU</w:t>
      </w:r>
      <w:r>
        <w:rPr>
          <w:rFonts w:ascii="Verdana" w:hAnsi="Verdana"/>
          <w:sz w:val="16"/>
          <w:szCs w:val="16"/>
        </w:rPr>
        <w:t xml:space="preserve">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Numer: </w:t>
      </w:r>
      <w:r>
        <w:rPr>
          <w:rFonts w:ascii="Verdana" w:hAnsi="Verdana"/>
          <w:sz w:val="16"/>
          <w:szCs w:val="16"/>
        </w:rPr>
        <w:t xml:space="preserve">591619-N-2020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Data: </w:t>
      </w:r>
      <w:r>
        <w:rPr>
          <w:rFonts w:ascii="Verdana" w:hAnsi="Verdana"/>
          <w:sz w:val="16"/>
          <w:szCs w:val="16"/>
        </w:rPr>
        <w:t xml:space="preserve">23/10/2020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SEKCJA I: ZAMAWIAJĄCY</w:t>
      </w:r>
      <w:r>
        <w:rPr>
          <w:rFonts w:ascii="Verdana" w:hAnsi="Verdana"/>
          <w:sz w:val="16"/>
          <w:szCs w:val="16"/>
        </w:rPr>
        <w:t xml:space="preserve">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rPr>
          <w:rFonts w:ascii="Verdana" w:hAnsi="Verdana"/>
          <w:sz w:val="16"/>
          <w:szCs w:val="16"/>
        </w:rPr>
        <w:br/>
        <w:t>Adres strony internetowej (</w:t>
      </w:r>
      <w:proofErr w:type="spellStart"/>
      <w:r>
        <w:rPr>
          <w:rFonts w:ascii="Verdana" w:hAnsi="Verdana"/>
          <w:sz w:val="16"/>
          <w:szCs w:val="16"/>
        </w:rPr>
        <w:t>url</w:t>
      </w:r>
      <w:proofErr w:type="spellEnd"/>
      <w:r>
        <w:rPr>
          <w:rFonts w:ascii="Verdana" w:hAnsi="Verdana"/>
          <w:sz w:val="16"/>
          <w:szCs w:val="16"/>
        </w:rPr>
        <w:t xml:space="preserve">): www.szpitaloswiecim.pl ; www.przetargi.propublico.pl </w:t>
      </w:r>
      <w:r>
        <w:rPr>
          <w:rFonts w:ascii="Verdana" w:hAnsi="Verdana"/>
          <w:sz w:val="16"/>
          <w:szCs w:val="16"/>
        </w:rPr>
        <w:br/>
        <w:t xml:space="preserve">Adres profilu nabywcy: www.szpitaloswiecim.pl ; www.przetargi.propublico.pl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II: ZMIANY W OGŁOSZENIU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II.1) Tekst, który należy zmienić:</w:t>
      </w:r>
      <w:r>
        <w:rPr>
          <w:rFonts w:ascii="Verdana" w:hAnsi="Verdana"/>
          <w:sz w:val="16"/>
          <w:szCs w:val="16"/>
        </w:rPr>
        <w:t xml:space="preserve">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Miejsce, w którym znajduje się zmieniany tekst: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sekcji: </w:t>
      </w:r>
      <w:r>
        <w:rPr>
          <w:rFonts w:ascii="Verdana" w:hAnsi="Verdana"/>
          <w:sz w:val="16"/>
          <w:szCs w:val="16"/>
        </w:rPr>
        <w:t xml:space="preserve">IV.6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Punkt: </w:t>
      </w:r>
      <w:r>
        <w:rPr>
          <w:rFonts w:ascii="Verdana" w:hAnsi="Verdana"/>
          <w:sz w:val="16"/>
          <w:szCs w:val="16"/>
        </w:rPr>
        <w:t xml:space="preserve">2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jest: </w:t>
      </w:r>
      <w:r>
        <w:rPr>
          <w:rFonts w:ascii="Verdana" w:hAnsi="Verdana"/>
          <w:sz w:val="16"/>
          <w:szCs w:val="16"/>
        </w:rPr>
        <w:t xml:space="preserve">Data: 2020-11-05, godzina: 09:00,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W ogłoszeniu powinno być: </w:t>
      </w:r>
      <w:r>
        <w:rPr>
          <w:rFonts w:ascii="Verdana" w:hAnsi="Verdana"/>
          <w:sz w:val="16"/>
          <w:szCs w:val="16"/>
        </w:rPr>
        <w:t xml:space="preserve">Data: 2020-11-09, godzina: 09:00, </w:t>
      </w:r>
    </w:p>
    <w:p w:rsidR="00CA2B1F" w:rsidRDefault="00CA2B1F" w:rsidP="00CA2B1F">
      <w:pPr>
        <w:spacing w:line="360" w:lineRule="auto"/>
        <w:rPr>
          <w:rFonts w:ascii="Verdana" w:hAnsi="Verdana"/>
          <w:sz w:val="16"/>
          <w:szCs w:val="16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2B1F" w:rsidRDefault="00CA2B1F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540214873-N-2020 z dnia 30-10-2020 r. </w:t>
      </w:r>
    </w:p>
    <w:p w:rsidR="00374B52" w:rsidRDefault="00374B52" w:rsidP="00374B5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Oświęcim: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ZMIANIE OGŁOSZENIA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INFORMACJE O ZMIENIANYM OGŁOSZENIU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591619-N-2020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2020-10-23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Adres strony internetowej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url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II.1) Tekst, który należy zmienić: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374B52" w:rsidRDefault="00374B52" w:rsidP="00374B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Miejsce, w którym znajduje się zmieniany tekst: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sekcji: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IV.6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Punkt: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jest: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Data: 2020-11-03, godzina: 09:00,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powinno być: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Data: 2020-11-05, godzina: 09:00, </w:t>
      </w:r>
    </w:p>
    <w:p w:rsidR="00374B52" w:rsidRPr="00374B52" w:rsidRDefault="00374B52" w:rsidP="00374B52"/>
    <w:p w:rsidR="00F8425D" w:rsidRPr="00374B52" w:rsidRDefault="00F8425D" w:rsidP="00374B52"/>
    <w:sectPr w:rsidR="00F8425D" w:rsidRPr="00374B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F71" w:rsidRDefault="00E57F71">
      <w:r>
        <w:separator/>
      </w:r>
    </w:p>
  </w:endnote>
  <w:endnote w:type="continuationSeparator" w:id="0">
    <w:p w:rsidR="00E57F71" w:rsidRDefault="00E57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5F6B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F71" w:rsidRDefault="00E57F71">
      <w:r>
        <w:separator/>
      </w:r>
    </w:p>
  </w:footnote>
  <w:footnote w:type="continuationSeparator" w:id="0">
    <w:p w:rsidR="00E57F71" w:rsidRDefault="00E57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24F" w:rsidRDefault="00AE7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24F" w:rsidRDefault="00AE7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24F" w:rsidRDefault="00AE7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F71"/>
    <w:rsid w:val="000B65B1"/>
    <w:rsid w:val="000B6C6C"/>
    <w:rsid w:val="00186D37"/>
    <w:rsid w:val="00226741"/>
    <w:rsid w:val="002271C8"/>
    <w:rsid w:val="003070D1"/>
    <w:rsid w:val="00346292"/>
    <w:rsid w:val="00374B52"/>
    <w:rsid w:val="00546D74"/>
    <w:rsid w:val="00582218"/>
    <w:rsid w:val="005E7BB1"/>
    <w:rsid w:val="005F6B2A"/>
    <w:rsid w:val="006A6955"/>
    <w:rsid w:val="006F39A5"/>
    <w:rsid w:val="00717301"/>
    <w:rsid w:val="007210E0"/>
    <w:rsid w:val="00746F31"/>
    <w:rsid w:val="007B2821"/>
    <w:rsid w:val="00A36A9B"/>
    <w:rsid w:val="00AC32AC"/>
    <w:rsid w:val="00AE724F"/>
    <w:rsid w:val="00AF74A5"/>
    <w:rsid w:val="00B111E4"/>
    <w:rsid w:val="00B52BA1"/>
    <w:rsid w:val="00C660C9"/>
    <w:rsid w:val="00CA2B1F"/>
    <w:rsid w:val="00D64EA2"/>
    <w:rsid w:val="00E57F71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DD1B21"/>
  <w15:chartTrackingRefBased/>
  <w15:docId w15:val="{CB492AA5-825B-434A-A1EF-18F915F4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4B52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5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956</Words>
  <Characters>6007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iwedzicha</cp:lastModifiedBy>
  <cp:revision>2</cp:revision>
  <cp:lastPrinted>2001-02-10T19:50:00Z</cp:lastPrinted>
  <dcterms:created xsi:type="dcterms:W3CDTF">2020-11-04T09:48:00Z</dcterms:created>
  <dcterms:modified xsi:type="dcterms:W3CDTF">2020-11-04T09:48:00Z</dcterms:modified>
</cp:coreProperties>
</file>