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5A6D6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44D60" w:rsidRPr="00544D6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44D60" w:rsidRPr="00544D60">
        <w:rPr>
          <w:b/>
          <w:sz w:val="24"/>
        </w:rPr>
        <w:t>ZP/D-60/A/20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5A6D6F" w:rsidRDefault="007D36CE" w:rsidP="00FB0D31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44D60" w:rsidRPr="00544D60">
        <w:rPr>
          <w:b/>
        </w:rPr>
        <w:t>przetarg nieograniczony</w:t>
      </w:r>
      <w:r w:rsidR="00753DC1">
        <w:t xml:space="preserve"> na:</w:t>
      </w:r>
      <w:r w:rsidR="00FB0D31">
        <w:t xml:space="preserve"> </w:t>
      </w:r>
      <w:r w:rsidR="005A6D6F" w:rsidRPr="005A6D6F">
        <w:rPr>
          <w:b/>
          <w:szCs w:val="24"/>
        </w:rPr>
        <w:t xml:space="preserve">Dostawa dwóch zestawów dydaktycznych do nauki pneumatyki oraz dwóch zestawów do nauki elektropneumatyki dla Katedry Technologii i Automatyzacji  Politechniki Częstochowskiej  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44D60" w:rsidRPr="00544D60">
        <w:rPr>
          <w:sz w:val="24"/>
          <w:szCs w:val="24"/>
        </w:rPr>
        <w:t>(</w:t>
      </w:r>
      <w:proofErr w:type="spellStart"/>
      <w:r w:rsidR="00544D60" w:rsidRPr="00544D60">
        <w:rPr>
          <w:sz w:val="24"/>
          <w:szCs w:val="24"/>
        </w:rPr>
        <w:t>t.j</w:t>
      </w:r>
      <w:proofErr w:type="spellEnd"/>
      <w:r w:rsidR="00544D60" w:rsidRPr="00544D6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44D60" w:rsidRPr="00544D60">
        <w:rPr>
          <w:sz w:val="24"/>
          <w:szCs w:val="24"/>
        </w:rPr>
        <w:t>(</w:t>
      </w:r>
      <w:proofErr w:type="spellStart"/>
      <w:r w:rsidR="00544D60" w:rsidRPr="00544D60">
        <w:rPr>
          <w:sz w:val="24"/>
          <w:szCs w:val="24"/>
        </w:rPr>
        <w:t>t.j</w:t>
      </w:r>
      <w:proofErr w:type="spellEnd"/>
      <w:r w:rsidR="00544D60" w:rsidRPr="00544D6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44D60" w:rsidRPr="00544D60">
        <w:rPr>
          <w:sz w:val="24"/>
          <w:szCs w:val="24"/>
        </w:rPr>
        <w:t>(</w:t>
      </w:r>
      <w:proofErr w:type="spellStart"/>
      <w:r w:rsidR="00544D60" w:rsidRPr="00544D60">
        <w:rPr>
          <w:sz w:val="24"/>
          <w:szCs w:val="24"/>
        </w:rPr>
        <w:t>t.j</w:t>
      </w:r>
      <w:proofErr w:type="spellEnd"/>
      <w:r w:rsidR="00544D60" w:rsidRPr="00544D6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88B" w:rsidRDefault="00AA588B">
      <w:r>
        <w:separator/>
      </w:r>
    </w:p>
  </w:endnote>
  <w:endnote w:type="continuationSeparator" w:id="0">
    <w:p w:rsidR="00AA588B" w:rsidRDefault="00AA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A6D6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6D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6D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D60" w:rsidRDefault="00544D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88B" w:rsidRDefault="00AA588B">
      <w:r>
        <w:separator/>
      </w:r>
    </w:p>
  </w:footnote>
  <w:footnote w:type="continuationSeparator" w:id="0">
    <w:p w:rsidR="00AA588B" w:rsidRDefault="00AA588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D60" w:rsidRDefault="00544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D60" w:rsidRDefault="00544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D60" w:rsidRDefault="00544D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88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4D60"/>
    <w:rsid w:val="0056132E"/>
    <w:rsid w:val="005A5013"/>
    <w:rsid w:val="005A6D6F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588B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81C20C"/>
  <w15:chartTrackingRefBased/>
  <w15:docId w15:val="{4BDF2F48-E044-49A5-9659-C2352911B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B4DB5-206A-441B-8E1E-85A8208B3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2020-10-28T13:20:00Z</dcterms:created>
  <dcterms:modified xsi:type="dcterms:W3CDTF">2020-10-28T13:20:00Z</dcterms:modified>
</cp:coreProperties>
</file>