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01B9B" w:rsidRPr="00401B9B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01B9B" w:rsidRPr="00401B9B">
        <w:rPr>
          <w:rFonts w:ascii="Times New Roman" w:hAnsi="Times New Roman"/>
          <w:b/>
        </w:rPr>
        <w:t>ZP/D-60/A/20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01B9B" w:rsidRPr="00401B9B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01B9B" w:rsidRPr="00401B9B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401B9B" w:rsidRPr="00401B9B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01B9B" w:rsidRPr="00401B9B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401B9B" w:rsidRPr="00401B9B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01B9B" w:rsidRPr="00401B9B">
        <w:rPr>
          <w:rFonts w:ascii="Times New Roman" w:hAnsi="Times New Roman"/>
        </w:rPr>
        <w:t>(</w:t>
      </w:r>
      <w:proofErr w:type="spellStart"/>
      <w:r w:rsidR="00401B9B" w:rsidRPr="00401B9B">
        <w:rPr>
          <w:rFonts w:ascii="Times New Roman" w:hAnsi="Times New Roman"/>
        </w:rPr>
        <w:t>t.j</w:t>
      </w:r>
      <w:proofErr w:type="spellEnd"/>
      <w:r w:rsidR="00401B9B" w:rsidRPr="00401B9B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  <w:bookmarkStart w:id="0" w:name="_GoBack"/>
      <w:bookmarkEnd w:id="0"/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541D2" w:rsidRPr="008541D2">
        <w:rPr>
          <w:rFonts w:ascii="Times New Roman" w:hAnsi="Times New Roman"/>
          <w:b/>
        </w:rPr>
        <w:t>Dostawa dwóch zestawów dydaktycznych do nauki pneumatyki oraz dwóch zestawów do nauki elektropneumatyki dla Katedry Technologii i Automatyzacji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01B9B" w:rsidRPr="00401B9B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0023C" w:rsidRDefault="00F0023C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0023C" w:rsidRDefault="00F0023C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0023C" w:rsidRPr="00F8042D" w:rsidRDefault="00F0023C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0023C" w:rsidRDefault="00F0023C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0023C" w:rsidRPr="00F8042D" w:rsidRDefault="00F0023C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47A" w:rsidRDefault="009A747A" w:rsidP="0038231F">
      <w:pPr>
        <w:spacing w:after="0" w:line="240" w:lineRule="auto"/>
      </w:pPr>
      <w:r>
        <w:separator/>
      </w:r>
    </w:p>
  </w:endnote>
  <w:endnote w:type="continuationSeparator" w:id="0">
    <w:p w:rsidR="009A747A" w:rsidRDefault="009A74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B9B" w:rsidRDefault="00401B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541D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541D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B9B" w:rsidRDefault="00401B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47A" w:rsidRDefault="009A747A" w:rsidP="0038231F">
      <w:pPr>
        <w:spacing w:after="0" w:line="240" w:lineRule="auto"/>
      </w:pPr>
      <w:r>
        <w:separator/>
      </w:r>
    </w:p>
  </w:footnote>
  <w:footnote w:type="continuationSeparator" w:id="0">
    <w:p w:rsidR="009A747A" w:rsidRDefault="009A747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B9B" w:rsidRDefault="00401B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B9B" w:rsidRDefault="00401B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B9B" w:rsidRDefault="00401B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747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1B9B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41D2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A747A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023C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624371"/>
  <w15:docId w15:val="{9445F8BF-F0C6-4628-8395-BEF5628AA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F06F4-01E7-421F-B973-557E703B4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2020-10-28T13:21:00Z</dcterms:created>
  <dcterms:modified xsi:type="dcterms:W3CDTF">2020-10-28T13:21:00Z</dcterms:modified>
</cp:coreProperties>
</file>